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524269" w14:textId="57329CAC" w:rsidR="000E20AE" w:rsidRPr="00D71A26" w:rsidRDefault="00DF2081" w:rsidP="00734575">
      <w:pPr>
        <w:tabs>
          <w:tab w:val="center" w:pos="4680"/>
        </w:tabs>
        <w:ind w:right="29"/>
        <w:jc w:val="center"/>
        <w:rPr>
          <w:rFonts w:eastAsia="Times"/>
          <w:bCs/>
          <w:smallCaps/>
          <w:sz w:val="24"/>
          <w:szCs w:val="24"/>
        </w:rPr>
      </w:pPr>
      <w:bookmarkStart w:id="0" w:name="_Hlk156376966"/>
      <w:r w:rsidRPr="00D71A26">
        <w:rPr>
          <w:rFonts w:eastAsia="Times"/>
          <w:bCs/>
          <w:smallCaps/>
          <w:sz w:val="24"/>
          <w:szCs w:val="24"/>
        </w:rPr>
        <w:t>I</w:t>
      </w:r>
      <w:r w:rsidR="00E45FFE" w:rsidRPr="00D71A26">
        <w:rPr>
          <w:rFonts w:eastAsia="Times"/>
          <w:bCs/>
          <w:smallCaps/>
          <w:sz w:val="24"/>
          <w:szCs w:val="24"/>
        </w:rPr>
        <w:t>NVITATION</w:t>
      </w:r>
      <w:r w:rsidRPr="00D71A26">
        <w:rPr>
          <w:rFonts w:eastAsia="Times"/>
          <w:bCs/>
          <w:smallCaps/>
          <w:sz w:val="24"/>
          <w:szCs w:val="24"/>
        </w:rPr>
        <w:t xml:space="preserve"> </w:t>
      </w:r>
      <w:r w:rsidR="00E45FFE" w:rsidRPr="00D71A26">
        <w:rPr>
          <w:rFonts w:eastAsia="Times"/>
          <w:bCs/>
          <w:smallCaps/>
          <w:sz w:val="24"/>
          <w:szCs w:val="24"/>
        </w:rPr>
        <w:t>FOR</w:t>
      </w:r>
    </w:p>
    <w:p w14:paraId="1C4456CA" w14:textId="07CAA62B" w:rsidR="003A6755" w:rsidRPr="00D71A26" w:rsidRDefault="00E45FFE" w:rsidP="00534072">
      <w:pPr>
        <w:tabs>
          <w:tab w:val="center" w:pos="4680"/>
        </w:tabs>
        <w:ind w:right="29"/>
        <w:jc w:val="center"/>
        <w:rPr>
          <w:rFonts w:eastAsia="Times"/>
          <w:bCs/>
          <w:smallCaps/>
          <w:sz w:val="24"/>
          <w:szCs w:val="24"/>
        </w:rPr>
      </w:pPr>
      <w:r w:rsidRPr="00D71A26">
        <w:rPr>
          <w:rFonts w:eastAsia="Times"/>
          <w:bCs/>
          <w:smallCaps/>
          <w:sz w:val="24"/>
          <w:szCs w:val="24"/>
        </w:rPr>
        <w:t>NEGOTIATED PROCUREMEN</w:t>
      </w:r>
      <w:r w:rsidR="00534072" w:rsidRPr="00D71A26">
        <w:rPr>
          <w:rFonts w:eastAsia="Times"/>
          <w:bCs/>
          <w:smallCaps/>
          <w:sz w:val="24"/>
          <w:szCs w:val="24"/>
        </w:rPr>
        <w:t>T UNDER TWO FAILED BIDDINGS</w:t>
      </w:r>
      <w:r w:rsidRPr="00D71A26">
        <w:rPr>
          <w:rFonts w:eastAsia="Times"/>
          <w:bCs/>
          <w:smallCaps/>
          <w:sz w:val="24"/>
          <w:szCs w:val="24"/>
        </w:rPr>
        <w:t xml:space="preserve"> </w:t>
      </w:r>
    </w:p>
    <w:p w14:paraId="04556204" w14:textId="77777777" w:rsidR="000E20AE" w:rsidRPr="00D71A26" w:rsidRDefault="000E20AE" w:rsidP="00534072">
      <w:pPr>
        <w:tabs>
          <w:tab w:val="center" w:pos="4680"/>
        </w:tabs>
        <w:ind w:right="29"/>
        <w:jc w:val="center"/>
        <w:rPr>
          <w:rFonts w:eastAsia="Times"/>
          <w:bCs/>
          <w:smallCaps/>
          <w:sz w:val="24"/>
          <w:szCs w:val="24"/>
        </w:rPr>
      </w:pPr>
    </w:p>
    <w:p w14:paraId="185200AE" w14:textId="680D4B6B" w:rsidR="006C627A" w:rsidRPr="00D71A26" w:rsidRDefault="00232B07" w:rsidP="00534072">
      <w:pPr>
        <w:tabs>
          <w:tab w:val="center" w:pos="4680"/>
        </w:tabs>
        <w:ind w:right="29"/>
        <w:jc w:val="center"/>
        <w:rPr>
          <w:rFonts w:eastAsia="Times"/>
          <w:b/>
          <w:bCs/>
          <w:smallCaps/>
          <w:sz w:val="28"/>
          <w:szCs w:val="28"/>
        </w:rPr>
      </w:pPr>
      <w:r w:rsidRPr="00D71A26">
        <w:rPr>
          <w:b/>
          <w:sz w:val="28"/>
          <w:szCs w:val="28"/>
        </w:rPr>
        <w:t>SUPPLY AND DOOR-TO-DOOR DELIVERY OF MANIPULATIVE MATERIALS FOR LEARNERS WITH DISABILITY TO THE RECIPIENT SCHOOLS IN REGION IX</w:t>
      </w:r>
    </w:p>
    <w:p w14:paraId="1CF0C052" w14:textId="77777777" w:rsidR="006C627A" w:rsidRPr="00D71A26" w:rsidRDefault="006C627A" w:rsidP="006C627A">
      <w:pPr>
        <w:ind w:right="389"/>
        <w:rPr>
          <w:sz w:val="24"/>
          <w:szCs w:val="24"/>
        </w:rPr>
      </w:pPr>
    </w:p>
    <w:p w14:paraId="617F545A" w14:textId="3E25A96B" w:rsidR="006C627A" w:rsidRPr="00D71A26" w:rsidRDefault="00454985" w:rsidP="00C004ED">
      <w:pPr>
        <w:numPr>
          <w:ilvl w:val="0"/>
          <w:numId w:val="2"/>
        </w:numPr>
        <w:ind w:left="720" w:right="29" w:hanging="720"/>
        <w:jc w:val="both"/>
        <w:rPr>
          <w:sz w:val="24"/>
          <w:szCs w:val="24"/>
        </w:rPr>
      </w:pPr>
      <w:r w:rsidRPr="00D71A26">
        <w:rPr>
          <w:sz w:val="24"/>
          <w:szCs w:val="24"/>
        </w:rPr>
        <w:t xml:space="preserve">The Department of Education Region IX intends to apply the sum of </w:t>
      </w:r>
      <w:r w:rsidR="00232B07" w:rsidRPr="00D71A26">
        <w:rPr>
          <w:sz w:val="24"/>
          <w:szCs w:val="24"/>
        </w:rPr>
        <w:t>Five Million Four Hundred Five Thousand Four Hundred Five Pesos (</w:t>
      </w:r>
      <w:proofErr w:type="spellStart"/>
      <w:r w:rsidR="00232B07" w:rsidRPr="00D71A26">
        <w:rPr>
          <w:sz w:val="24"/>
          <w:szCs w:val="24"/>
        </w:rPr>
        <w:t>Php</w:t>
      </w:r>
      <w:proofErr w:type="spellEnd"/>
      <w:r w:rsidR="00232B07" w:rsidRPr="00D71A26">
        <w:rPr>
          <w:sz w:val="24"/>
          <w:szCs w:val="24"/>
        </w:rPr>
        <w:t xml:space="preserve"> 5,405,405.00)</w:t>
      </w:r>
      <w:r w:rsidRPr="00D71A26">
        <w:rPr>
          <w:sz w:val="24"/>
          <w:szCs w:val="24"/>
        </w:rPr>
        <w:t xml:space="preserve"> being the ABC to payments under the contract for the </w:t>
      </w:r>
      <w:r w:rsidR="00232B07" w:rsidRPr="00D71A26">
        <w:rPr>
          <w:sz w:val="24"/>
          <w:szCs w:val="24"/>
        </w:rPr>
        <w:t>Supply and Door-to-Door Delivery of Manipulative Materials for Learners with Disability to the Recipient Schools in Region IX</w:t>
      </w:r>
      <w:r w:rsidRPr="00D71A26">
        <w:rPr>
          <w:iCs/>
          <w:sz w:val="24"/>
          <w:szCs w:val="24"/>
        </w:rPr>
        <w:t>.</w:t>
      </w:r>
    </w:p>
    <w:p w14:paraId="18E5C48A" w14:textId="77777777" w:rsidR="006C627A" w:rsidRPr="00D71A26" w:rsidRDefault="006C627A" w:rsidP="006C627A">
      <w:pPr>
        <w:ind w:right="29"/>
        <w:rPr>
          <w:i/>
          <w:sz w:val="24"/>
          <w:szCs w:val="24"/>
        </w:rPr>
      </w:pPr>
    </w:p>
    <w:p w14:paraId="41B1AA4A" w14:textId="7BB1FC6E" w:rsidR="006C627A" w:rsidRPr="00D71A26" w:rsidRDefault="00454985">
      <w:pPr>
        <w:numPr>
          <w:ilvl w:val="0"/>
          <w:numId w:val="2"/>
        </w:numPr>
        <w:ind w:left="720" w:right="29" w:hanging="720"/>
        <w:jc w:val="both"/>
        <w:rPr>
          <w:iCs/>
          <w:sz w:val="24"/>
          <w:szCs w:val="24"/>
        </w:rPr>
      </w:pPr>
      <w:r w:rsidRPr="00D71A26">
        <w:rPr>
          <w:sz w:val="24"/>
          <w:szCs w:val="24"/>
        </w:rPr>
        <w:t xml:space="preserve">The Department of Education Region IX, through the Bids and Awards Committee (BAC) now invites </w:t>
      </w:r>
      <w:proofErr w:type="gramStart"/>
      <w:r w:rsidRPr="00D71A26">
        <w:rPr>
          <w:sz w:val="24"/>
          <w:szCs w:val="24"/>
        </w:rPr>
        <w:t>technically</w:t>
      </w:r>
      <w:proofErr w:type="gramEnd"/>
      <w:r w:rsidRPr="00D71A26">
        <w:rPr>
          <w:sz w:val="24"/>
          <w:szCs w:val="24"/>
        </w:rPr>
        <w:t>, legally, and financially capable suppliers for the said project.</w:t>
      </w:r>
    </w:p>
    <w:p w14:paraId="57DEAFA6" w14:textId="77777777" w:rsidR="006C627A" w:rsidRPr="00D71A26" w:rsidRDefault="006C627A" w:rsidP="006C627A">
      <w:pPr>
        <w:ind w:right="29"/>
        <w:rPr>
          <w:sz w:val="24"/>
          <w:szCs w:val="24"/>
        </w:rPr>
      </w:pPr>
    </w:p>
    <w:p w14:paraId="15055A2F" w14:textId="2DB2DF7B" w:rsidR="006C627A" w:rsidRPr="00D71A26" w:rsidRDefault="00454985">
      <w:pPr>
        <w:numPr>
          <w:ilvl w:val="0"/>
          <w:numId w:val="2"/>
        </w:numPr>
        <w:ind w:left="720" w:right="29" w:hanging="720"/>
        <w:jc w:val="both"/>
        <w:rPr>
          <w:sz w:val="24"/>
          <w:szCs w:val="24"/>
        </w:rPr>
      </w:pPr>
      <w:r w:rsidRPr="00D71A26">
        <w:rPr>
          <w:sz w:val="24"/>
          <w:szCs w:val="24"/>
        </w:rPr>
        <w:t>The Procurement procedure for this requirement is Negotiated Procurement under Two</w:t>
      </w:r>
      <w:r w:rsidR="000A60DF" w:rsidRPr="00D71A26">
        <w:rPr>
          <w:sz w:val="24"/>
          <w:szCs w:val="24"/>
        </w:rPr>
        <w:t>-</w:t>
      </w:r>
      <w:r w:rsidRPr="00D71A26">
        <w:rPr>
          <w:sz w:val="24"/>
          <w:szCs w:val="24"/>
        </w:rPr>
        <w:t>Failed Bidding pursuant to Section 53.1 of 2016 revised Implementing Rules and Regulations (IRR) of Republic Act (RA) No. 9184.</w:t>
      </w:r>
    </w:p>
    <w:p w14:paraId="09617F9D" w14:textId="77777777" w:rsidR="006C627A" w:rsidRPr="00D71A26" w:rsidRDefault="006C627A" w:rsidP="006C627A">
      <w:pPr>
        <w:ind w:right="29"/>
        <w:rPr>
          <w:b/>
          <w:i/>
          <w:sz w:val="24"/>
          <w:szCs w:val="24"/>
        </w:rPr>
      </w:pPr>
    </w:p>
    <w:p w14:paraId="7C6968E6" w14:textId="360C5CD9" w:rsidR="006C627A" w:rsidRPr="00D71A26" w:rsidRDefault="00454985" w:rsidP="00454985">
      <w:pPr>
        <w:pBdr>
          <w:top w:val="nil"/>
          <w:left w:val="nil"/>
          <w:bottom w:val="nil"/>
          <w:right w:val="nil"/>
          <w:between w:val="nil"/>
        </w:pBdr>
        <w:tabs>
          <w:tab w:val="left" w:pos="1080"/>
        </w:tabs>
        <w:ind w:left="720" w:right="29"/>
        <w:jc w:val="both"/>
        <w:rPr>
          <w:sz w:val="24"/>
          <w:szCs w:val="24"/>
        </w:rPr>
      </w:pPr>
      <w:r w:rsidRPr="00D71A26">
        <w:rPr>
          <w:sz w:val="24"/>
          <w:szCs w:val="24"/>
        </w:rPr>
        <w:t>The selection of the successful offer shall be based on the best and final offer that will be submitted on the set deadline by the BAC and which would meet the minimum technical specifications required.</w:t>
      </w:r>
      <w:r w:rsidR="006C627A" w:rsidRPr="00D71A26">
        <w:rPr>
          <w:sz w:val="24"/>
          <w:szCs w:val="24"/>
        </w:rPr>
        <w:t xml:space="preserve"> </w:t>
      </w:r>
    </w:p>
    <w:p w14:paraId="72EA289A" w14:textId="77777777" w:rsidR="006C627A" w:rsidRPr="00D71A26" w:rsidRDefault="006C627A" w:rsidP="006C627A">
      <w:pPr>
        <w:ind w:right="29"/>
        <w:rPr>
          <w:b/>
          <w:i/>
          <w:sz w:val="24"/>
          <w:szCs w:val="24"/>
        </w:rPr>
      </w:pPr>
    </w:p>
    <w:p w14:paraId="1C248F43" w14:textId="29688252" w:rsidR="006C627A" w:rsidRPr="00D71A26" w:rsidRDefault="00454985">
      <w:pPr>
        <w:numPr>
          <w:ilvl w:val="0"/>
          <w:numId w:val="2"/>
        </w:numPr>
        <w:ind w:left="720" w:right="29" w:hanging="720"/>
        <w:jc w:val="both"/>
        <w:rPr>
          <w:sz w:val="24"/>
          <w:szCs w:val="24"/>
        </w:rPr>
      </w:pPr>
      <w:r w:rsidRPr="00D71A26">
        <w:rPr>
          <w:sz w:val="24"/>
          <w:szCs w:val="24"/>
        </w:rPr>
        <w:t xml:space="preserve">The interested bidders may obtain further information from the BAC Secretariat at the address given below from </w:t>
      </w:r>
      <w:r w:rsidR="00237574" w:rsidRPr="00D71A26">
        <w:rPr>
          <w:b/>
          <w:sz w:val="24"/>
          <w:szCs w:val="24"/>
        </w:rPr>
        <w:t xml:space="preserve">October </w:t>
      </w:r>
      <w:r w:rsidR="000D568E" w:rsidRPr="00D71A26">
        <w:rPr>
          <w:b/>
          <w:sz w:val="24"/>
          <w:szCs w:val="24"/>
        </w:rPr>
        <w:t>23</w:t>
      </w:r>
      <w:r w:rsidR="000A60DF" w:rsidRPr="00D71A26">
        <w:rPr>
          <w:b/>
          <w:sz w:val="24"/>
          <w:szCs w:val="24"/>
        </w:rPr>
        <w:t>,</w:t>
      </w:r>
      <w:r w:rsidRPr="00D71A26">
        <w:rPr>
          <w:b/>
          <w:sz w:val="24"/>
          <w:szCs w:val="24"/>
        </w:rPr>
        <w:t xml:space="preserve"> 202</w:t>
      </w:r>
      <w:r w:rsidR="00237574" w:rsidRPr="00D71A26">
        <w:rPr>
          <w:b/>
          <w:sz w:val="24"/>
          <w:szCs w:val="24"/>
        </w:rPr>
        <w:t>5</w:t>
      </w:r>
      <w:r w:rsidRPr="00D71A26">
        <w:rPr>
          <w:b/>
          <w:sz w:val="24"/>
          <w:szCs w:val="24"/>
        </w:rPr>
        <w:t xml:space="preserve"> to </w:t>
      </w:r>
      <w:r w:rsidR="000D568E" w:rsidRPr="00D71A26">
        <w:rPr>
          <w:b/>
          <w:sz w:val="24"/>
          <w:szCs w:val="24"/>
        </w:rPr>
        <w:t>November 11</w:t>
      </w:r>
      <w:r w:rsidR="000A60DF" w:rsidRPr="00D71A26">
        <w:rPr>
          <w:b/>
          <w:sz w:val="24"/>
          <w:szCs w:val="24"/>
        </w:rPr>
        <w:t>,</w:t>
      </w:r>
      <w:r w:rsidRPr="00D71A26">
        <w:rPr>
          <w:b/>
          <w:sz w:val="24"/>
          <w:szCs w:val="24"/>
        </w:rPr>
        <w:t xml:space="preserve"> 202</w:t>
      </w:r>
      <w:r w:rsidR="00237574" w:rsidRPr="00D71A26">
        <w:rPr>
          <w:b/>
          <w:sz w:val="24"/>
          <w:szCs w:val="24"/>
        </w:rPr>
        <w:t>5</w:t>
      </w:r>
      <w:r w:rsidRPr="00D71A26">
        <w:rPr>
          <w:sz w:val="24"/>
          <w:szCs w:val="24"/>
        </w:rPr>
        <w:t>, Monday to Friday, at 8:00AM to 5:00PM.</w:t>
      </w:r>
    </w:p>
    <w:p w14:paraId="6DC13144" w14:textId="77777777" w:rsidR="00E833D2" w:rsidRPr="00D71A26" w:rsidRDefault="00E833D2" w:rsidP="00E833D2">
      <w:pPr>
        <w:ind w:left="720" w:right="29"/>
        <w:jc w:val="both"/>
        <w:rPr>
          <w:sz w:val="24"/>
          <w:szCs w:val="24"/>
        </w:rPr>
      </w:pPr>
    </w:p>
    <w:p w14:paraId="6228F1F4" w14:textId="44DCD606" w:rsidR="00E833D2" w:rsidRPr="00D71A26" w:rsidRDefault="00E833D2">
      <w:pPr>
        <w:numPr>
          <w:ilvl w:val="0"/>
          <w:numId w:val="2"/>
        </w:numPr>
        <w:ind w:left="720" w:right="29" w:hanging="720"/>
        <w:jc w:val="both"/>
        <w:rPr>
          <w:sz w:val="24"/>
          <w:szCs w:val="24"/>
        </w:rPr>
      </w:pPr>
      <w:r w:rsidRPr="00D71A26">
        <w:rPr>
          <w:sz w:val="24"/>
          <w:szCs w:val="24"/>
        </w:rPr>
        <w:t xml:space="preserve">A complete set of Bidding Documents may be acquired by interested Bidders on </w:t>
      </w:r>
      <w:r w:rsidR="006E1B73" w:rsidRPr="00D71A26">
        <w:rPr>
          <w:sz w:val="24"/>
          <w:szCs w:val="24"/>
        </w:rPr>
        <w:t xml:space="preserve">October </w:t>
      </w:r>
      <w:r w:rsidR="00D71A26">
        <w:rPr>
          <w:sz w:val="24"/>
          <w:szCs w:val="24"/>
        </w:rPr>
        <w:t>23</w:t>
      </w:r>
      <w:r w:rsidR="006E1B73" w:rsidRPr="00D71A26">
        <w:rPr>
          <w:sz w:val="24"/>
          <w:szCs w:val="24"/>
        </w:rPr>
        <w:t>, 2025</w:t>
      </w:r>
      <w:r w:rsidRPr="00D71A26">
        <w:rPr>
          <w:sz w:val="24"/>
          <w:szCs w:val="24"/>
        </w:rPr>
        <w:t xml:space="preserve"> from the given address and website(s) below upon payment of the applicable fee for the Bidding Documents, pursuant to the latest Guidelines issued by the GPPB, in the amount of </w:t>
      </w:r>
      <w:r w:rsidR="00E00776" w:rsidRPr="00D71A26">
        <w:rPr>
          <w:sz w:val="24"/>
          <w:szCs w:val="24"/>
        </w:rPr>
        <w:t>Ten Thousand (</w:t>
      </w:r>
      <w:proofErr w:type="spellStart"/>
      <w:r w:rsidR="00E00776" w:rsidRPr="00D71A26">
        <w:rPr>
          <w:sz w:val="24"/>
          <w:szCs w:val="24"/>
        </w:rPr>
        <w:t>Php</w:t>
      </w:r>
      <w:proofErr w:type="spellEnd"/>
      <w:r w:rsidR="00E00776" w:rsidRPr="00D71A26">
        <w:rPr>
          <w:sz w:val="24"/>
          <w:szCs w:val="24"/>
        </w:rPr>
        <w:t xml:space="preserve"> 10,000.00)</w:t>
      </w:r>
      <w:r w:rsidRPr="00D71A26">
        <w:rPr>
          <w:sz w:val="24"/>
          <w:szCs w:val="24"/>
        </w:rPr>
        <w:t>.</w:t>
      </w:r>
    </w:p>
    <w:p w14:paraId="4F989B9D" w14:textId="77777777" w:rsidR="007C234F" w:rsidRPr="00D71A26" w:rsidRDefault="007C234F" w:rsidP="007C234F">
      <w:pPr>
        <w:ind w:left="720" w:right="29"/>
        <w:jc w:val="both"/>
        <w:rPr>
          <w:sz w:val="24"/>
          <w:szCs w:val="24"/>
        </w:rPr>
      </w:pPr>
    </w:p>
    <w:p w14:paraId="475A2C01" w14:textId="4514735A" w:rsidR="007C234F" w:rsidRPr="00D71A26" w:rsidRDefault="003E1960">
      <w:pPr>
        <w:numPr>
          <w:ilvl w:val="0"/>
          <w:numId w:val="2"/>
        </w:numPr>
        <w:ind w:left="720" w:right="29" w:hanging="720"/>
        <w:jc w:val="both"/>
        <w:rPr>
          <w:sz w:val="24"/>
          <w:szCs w:val="24"/>
        </w:rPr>
      </w:pPr>
      <w:r w:rsidRPr="00D71A26">
        <w:rPr>
          <w:sz w:val="24"/>
          <w:szCs w:val="24"/>
        </w:rPr>
        <w:t>Hereunder stated is the schedule of bidding activities:</w:t>
      </w:r>
    </w:p>
    <w:p w14:paraId="47CB0EB6" w14:textId="77777777" w:rsidR="003E1960" w:rsidRPr="00D71A26" w:rsidRDefault="003E1960" w:rsidP="003E1960">
      <w:pPr>
        <w:pStyle w:val="ListParagraph"/>
        <w:rPr>
          <w:sz w:val="24"/>
          <w:szCs w:val="24"/>
        </w:rPr>
      </w:pPr>
    </w:p>
    <w:tbl>
      <w:tblPr>
        <w:tblStyle w:val="TableGrid"/>
        <w:tblW w:w="0" w:type="auto"/>
        <w:tblInd w:w="137" w:type="dxa"/>
        <w:tblLook w:val="04A0" w:firstRow="1" w:lastRow="0" w:firstColumn="1" w:lastColumn="0" w:noHBand="0" w:noVBand="1"/>
      </w:tblPr>
      <w:tblGrid>
        <w:gridCol w:w="3260"/>
        <w:gridCol w:w="3119"/>
        <w:gridCol w:w="2500"/>
      </w:tblGrid>
      <w:tr w:rsidR="00D71A26" w:rsidRPr="00D71A26" w14:paraId="1F00DE8E" w14:textId="18C0637E" w:rsidTr="003E414B">
        <w:tc>
          <w:tcPr>
            <w:tcW w:w="3260" w:type="dxa"/>
          </w:tcPr>
          <w:p w14:paraId="5EA49366" w14:textId="31067EFD" w:rsidR="003E1960" w:rsidRPr="00D71A26" w:rsidRDefault="003E1960" w:rsidP="00E972C7">
            <w:pPr>
              <w:ind w:right="29"/>
              <w:jc w:val="center"/>
              <w:rPr>
                <w:b/>
                <w:sz w:val="24"/>
                <w:szCs w:val="24"/>
              </w:rPr>
            </w:pPr>
            <w:r w:rsidRPr="00D71A26">
              <w:rPr>
                <w:b/>
                <w:sz w:val="24"/>
                <w:szCs w:val="24"/>
              </w:rPr>
              <w:t>Activities</w:t>
            </w:r>
          </w:p>
        </w:tc>
        <w:tc>
          <w:tcPr>
            <w:tcW w:w="3119" w:type="dxa"/>
          </w:tcPr>
          <w:p w14:paraId="6AB78F49" w14:textId="2B86233B" w:rsidR="003E1960" w:rsidRPr="00D71A26" w:rsidRDefault="003E1960" w:rsidP="00E972C7">
            <w:pPr>
              <w:ind w:right="29"/>
              <w:jc w:val="center"/>
              <w:rPr>
                <w:b/>
                <w:sz w:val="24"/>
                <w:szCs w:val="24"/>
              </w:rPr>
            </w:pPr>
            <w:r w:rsidRPr="00D71A26">
              <w:rPr>
                <w:b/>
                <w:sz w:val="24"/>
                <w:szCs w:val="24"/>
              </w:rPr>
              <w:t>Schedule</w:t>
            </w:r>
          </w:p>
        </w:tc>
        <w:tc>
          <w:tcPr>
            <w:tcW w:w="2500" w:type="dxa"/>
          </w:tcPr>
          <w:p w14:paraId="27B59132" w14:textId="33BF783F" w:rsidR="003E1960" w:rsidRPr="00D71A26" w:rsidRDefault="003E1960" w:rsidP="00E972C7">
            <w:pPr>
              <w:ind w:right="29"/>
              <w:jc w:val="center"/>
              <w:rPr>
                <w:b/>
                <w:sz w:val="24"/>
                <w:szCs w:val="24"/>
              </w:rPr>
            </w:pPr>
            <w:r w:rsidRPr="00D71A26">
              <w:rPr>
                <w:b/>
                <w:sz w:val="24"/>
                <w:szCs w:val="24"/>
              </w:rPr>
              <w:t>Venue</w:t>
            </w:r>
          </w:p>
        </w:tc>
      </w:tr>
      <w:tr w:rsidR="00D71A26" w:rsidRPr="00D71A26" w14:paraId="7A74CAA7" w14:textId="7B8FFC62" w:rsidTr="003E414B">
        <w:tc>
          <w:tcPr>
            <w:tcW w:w="3260" w:type="dxa"/>
          </w:tcPr>
          <w:p w14:paraId="2DF39B46" w14:textId="1E828437" w:rsidR="00E972C7" w:rsidRPr="00D71A26" w:rsidRDefault="00E972C7" w:rsidP="007749DA">
            <w:pPr>
              <w:ind w:right="29"/>
              <w:rPr>
                <w:sz w:val="24"/>
                <w:szCs w:val="24"/>
              </w:rPr>
            </w:pPr>
            <w:r w:rsidRPr="00D71A26">
              <w:rPr>
                <w:sz w:val="24"/>
                <w:szCs w:val="24"/>
              </w:rPr>
              <w:t xml:space="preserve">1. Negotiation </w:t>
            </w:r>
            <w:r w:rsidR="00237574" w:rsidRPr="00D71A26">
              <w:rPr>
                <w:sz w:val="24"/>
                <w:szCs w:val="24"/>
              </w:rPr>
              <w:t>Meeting</w:t>
            </w:r>
          </w:p>
        </w:tc>
        <w:tc>
          <w:tcPr>
            <w:tcW w:w="3119" w:type="dxa"/>
          </w:tcPr>
          <w:p w14:paraId="75989ABA" w14:textId="049367EF" w:rsidR="00E972C7" w:rsidRPr="00D71A26" w:rsidRDefault="00232B07" w:rsidP="003E1960">
            <w:pPr>
              <w:ind w:right="29"/>
              <w:jc w:val="both"/>
              <w:rPr>
                <w:sz w:val="24"/>
                <w:szCs w:val="24"/>
              </w:rPr>
            </w:pPr>
            <w:r w:rsidRPr="00D71A26">
              <w:rPr>
                <w:sz w:val="24"/>
                <w:szCs w:val="24"/>
              </w:rPr>
              <w:t xml:space="preserve">October </w:t>
            </w:r>
            <w:r w:rsidR="000D568E" w:rsidRPr="00D71A26">
              <w:rPr>
                <w:sz w:val="24"/>
                <w:szCs w:val="24"/>
              </w:rPr>
              <w:t>30</w:t>
            </w:r>
            <w:r w:rsidR="00E972C7" w:rsidRPr="00D71A26">
              <w:rPr>
                <w:sz w:val="24"/>
                <w:szCs w:val="24"/>
              </w:rPr>
              <w:t>, 202</w:t>
            </w:r>
            <w:r w:rsidRPr="00D71A26">
              <w:rPr>
                <w:sz w:val="24"/>
                <w:szCs w:val="24"/>
              </w:rPr>
              <w:t>5</w:t>
            </w:r>
            <w:r w:rsidR="00E972C7" w:rsidRPr="00D71A26">
              <w:rPr>
                <w:sz w:val="24"/>
                <w:szCs w:val="24"/>
              </w:rPr>
              <w:t xml:space="preserve"> at 2:00 pm</w:t>
            </w:r>
          </w:p>
        </w:tc>
        <w:tc>
          <w:tcPr>
            <w:tcW w:w="2500" w:type="dxa"/>
            <w:vMerge w:val="restart"/>
            <w:vAlign w:val="center"/>
          </w:tcPr>
          <w:p w14:paraId="5DD237E8" w14:textId="6916286B" w:rsidR="00E972C7" w:rsidRPr="00D71A26" w:rsidRDefault="003E414B" w:rsidP="003E1960">
            <w:pPr>
              <w:ind w:right="29"/>
              <w:jc w:val="both"/>
              <w:rPr>
                <w:sz w:val="24"/>
                <w:szCs w:val="24"/>
              </w:rPr>
            </w:pPr>
            <w:r w:rsidRPr="003E414B">
              <w:rPr>
                <w:sz w:val="24"/>
                <w:szCs w:val="24"/>
              </w:rPr>
              <w:t>Conference Hall, DepEd RO-9, President Corazon C. Aquino, Regional Government Center, Balintawak, Pagadian City</w:t>
            </w:r>
          </w:p>
        </w:tc>
      </w:tr>
      <w:tr w:rsidR="00D71A26" w:rsidRPr="00D71A26" w14:paraId="733B2126" w14:textId="64B7A64E" w:rsidTr="003E414B">
        <w:tc>
          <w:tcPr>
            <w:tcW w:w="3260" w:type="dxa"/>
          </w:tcPr>
          <w:p w14:paraId="6D8F56E3" w14:textId="3333E0B2" w:rsidR="00E972C7" w:rsidRPr="00D71A26" w:rsidRDefault="00E972C7" w:rsidP="007749DA">
            <w:pPr>
              <w:ind w:right="29"/>
              <w:rPr>
                <w:sz w:val="24"/>
                <w:szCs w:val="24"/>
              </w:rPr>
            </w:pPr>
            <w:r w:rsidRPr="00D71A26">
              <w:rPr>
                <w:sz w:val="24"/>
                <w:szCs w:val="24"/>
              </w:rPr>
              <w:t>2. Deadline for the Submission of Negotiation Documents (Proposal)</w:t>
            </w:r>
          </w:p>
        </w:tc>
        <w:tc>
          <w:tcPr>
            <w:tcW w:w="3119" w:type="dxa"/>
          </w:tcPr>
          <w:p w14:paraId="2F0523CC" w14:textId="0801CDF1" w:rsidR="00E972C7" w:rsidRPr="00D71A26" w:rsidRDefault="000D568E" w:rsidP="003E1960">
            <w:pPr>
              <w:ind w:right="29"/>
              <w:jc w:val="both"/>
              <w:rPr>
                <w:sz w:val="24"/>
                <w:szCs w:val="24"/>
              </w:rPr>
            </w:pPr>
            <w:r w:rsidRPr="00D71A26">
              <w:rPr>
                <w:sz w:val="24"/>
                <w:szCs w:val="24"/>
              </w:rPr>
              <w:t>November 11</w:t>
            </w:r>
            <w:r w:rsidR="00232B07" w:rsidRPr="00D71A26">
              <w:rPr>
                <w:sz w:val="24"/>
                <w:szCs w:val="24"/>
              </w:rPr>
              <w:t xml:space="preserve">, 2025 at </w:t>
            </w:r>
            <w:r w:rsidR="00237574" w:rsidRPr="00D71A26">
              <w:rPr>
                <w:sz w:val="24"/>
                <w:szCs w:val="24"/>
              </w:rPr>
              <w:t>1</w:t>
            </w:r>
            <w:r w:rsidR="00232B07" w:rsidRPr="00D71A26">
              <w:rPr>
                <w:sz w:val="24"/>
                <w:szCs w:val="24"/>
              </w:rPr>
              <w:t>:</w:t>
            </w:r>
            <w:r w:rsidR="00237574" w:rsidRPr="00D71A26">
              <w:rPr>
                <w:sz w:val="24"/>
                <w:szCs w:val="24"/>
              </w:rPr>
              <w:t>3</w:t>
            </w:r>
            <w:r w:rsidR="00232B07" w:rsidRPr="00D71A26">
              <w:rPr>
                <w:sz w:val="24"/>
                <w:szCs w:val="24"/>
              </w:rPr>
              <w:t>0 pm</w:t>
            </w:r>
          </w:p>
        </w:tc>
        <w:tc>
          <w:tcPr>
            <w:tcW w:w="2500" w:type="dxa"/>
            <w:vMerge/>
          </w:tcPr>
          <w:p w14:paraId="7473F52B" w14:textId="77777777" w:rsidR="00E972C7" w:rsidRPr="00D71A26" w:rsidRDefault="00E972C7" w:rsidP="003E1960">
            <w:pPr>
              <w:ind w:right="29"/>
              <w:jc w:val="both"/>
              <w:rPr>
                <w:sz w:val="24"/>
                <w:szCs w:val="24"/>
              </w:rPr>
            </w:pPr>
          </w:p>
        </w:tc>
      </w:tr>
      <w:tr w:rsidR="00D71A26" w:rsidRPr="00D71A26" w14:paraId="6E116EAB" w14:textId="1F9175F9" w:rsidTr="003E414B">
        <w:tc>
          <w:tcPr>
            <w:tcW w:w="3260" w:type="dxa"/>
          </w:tcPr>
          <w:p w14:paraId="734FB291" w14:textId="719BF863" w:rsidR="00E972C7" w:rsidRPr="00D71A26" w:rsidRDefault="00E972C7" w:rsidP="007749DA">
            <w:pPr>
              <w:ind w:right="29"/>
              <w:rPr>
                <w:sz w:val="24"/>
                <w:szCs w:val="24"/>
              </w:rPr>
            </w:pPr>
            <w:r w:rsidRPr="00D71A26">
              <w:rPr>
                <w:sz w:val="24"/>
                <w:szCs w:val="24"/>
              </w:rPr>
              <w:t>3. Opening of Negotiation</w:t>
            </w:r>
          </w:p>
          <w:p w14:paraId="49AE0CBF" w14:textId="4A795386" w:rsidR="00E972C7" w:rsidRPr="00D71A26" w:rsidRDefault="00E972C7" w:rsidP="007749DA">
            <w:pPr>
              <w:ind w:right="29"/>
              <w:rPr>
                <w:sz w:val="24"/>
                <w:szCs w:val="24"/>
              </w:rPr>
            </w:pPr>
            <w:r w:rsidRPr="00D71A26">
              <w:rPr>
                <w:sz w:val="24"/>
                <w:szCs w:val="24"/>
              </w:rPr>
              <w:t>Documents (Proposal)</w:t>
            </w:r>
          </w:p>
        </w:tc>
        <w:tc>
          <w:tcPr>
            <w:tcW w:w="3119" w:type="dxa"/>
          </w:tcPr>
          <w:p w14:paraId="352BD830" w14:textId="15A71F3C" w:rsidR="00E972C7" w:rsidRPr="00D71A26" w:rsidRDefault="000D568E" w:rsidP="003E1960">
            <w:pPr>
              <w:ind w:right="29"/>
              <w:jc w:val="both"/>
              <w:rPr>
                <w:sz w:val="24"/>
                <w:szCs w:val="24"/>
              </w:rPr>
            </w:pPr>
            <w:r w:rsidRPr="00D71A26">
              <w:rPr>
                <w:sz w:val="24"/>
                <w:szCs w:val="24"/>
              </w:rPr>
              <w:t>November 11</w:t>
            </w:r>
            <w:r w:rsidR="00232B07" w:rsidRPr="00D71A26">
              <w:rPr>
                <w:sz w:val="24"/>
                <w:szCs w:val="24"/>
              </w:rPr>
              <w:t>, 2025 at 2:00 pm</w:t>
            </w:r>
          </w:p>
        </w:tc>
        <w:tc>
          <w:tcPr>
            <w:tcW w:w="2500" w:type="dxa"/>
            <w:vMerge/>
          </w:tcPr>
          <w:p w14:paraId="2A6794F8" w14:textId="0CB1AF65" w:rsidR="00E972C7" w:rsidRPr="00D71A26" w:rsidRDefault="00E972C7" w:rsidP="003E1960">
            <w:pPr>
              <w:ind w:right="29"/>
              <w:jc w:val="both"/>
              <w:rPr>
                <w:sz w:val="24"/>
                <w:szCs w:val="24"/>
              </w:rPr>
            </w:pPr>
          </w:p>
        </w:tc>
      </w:tr>
    </w:tbl>
    <w:p w14:paraId="049D3C05" w14:textId="77777777" w:rsidR="006C627A" w:rsidRPr="00D71A26" w:rsidRDefault="006C627A" w:rsidP="006C627A">
      <w:pPr>
        <w:ind w:right="29"/>
        <w:rPr>
          <w:sz w:val="24"/>
          <w:szCs w:val="24"/>
        </w:rPr>
      </w:pPr>
      <w:bookmarkStart w:id="1" w:name="_heading=h.tyjcwt" w:colFirst="0" w:colLast="0"/>
      <w:bookmarkEnd w:id="1"/>
    </w:p>
    <w:p w14:paraId="2B4B3E86" w14:textId="36202840" w:rsidR="00F2658B" w:rsidRPr="00D71A26" w:rsidRDefault="00E972C7" w:rsidP="00E972C7">
      <w:pPr>
        <w:numPr>
          <w:ilvl w:val="0"/>
          <w:numId w:val="2"/>
        </w:numPr>
        <w:pBdr>
          <w:top w:val="nil"/>
          <w:left w:val="nil"/>
          <w:bottom w:val="nil"/>
          <w:right w:val="nil"/>
          <w:between w:val="nil"/>
        </w:pBdr>
        <w:ind w:left="720" w:right="29" w:hanging="720"/>
        <w:jc w:val="both"/>
        <w:rPr>
          <w:sz w:val="24"/>
          <w:szCs w:val="24"/>
        </w:rPr>
      </w:pPr>
      <w:r w:rsidRPr="00D71A26">
        <w:rPr>
          <w:sz w:val="24"/>
          <w:szCs w:val="24"/>
        </w:rPr>
        <w:t>Two (2) copies of the proposals (one original and one copy)</w:t>
      </w:r>
      <w:r w:rsidR="00CC4449" w:rsidRPr="00D71A26">
        <w:rPr>
          <w:sz w:val="24"/>
          <w:szCs w:val="24"/>
        </w:rPr>
        <w:t xml:space="preserve"> </w:t>
      </w:r>
      <w:r w:rsidRPr="00D71A26">
        <w:rPr>
          <w:sz w:val="24"/>
          <w:szCs w:val="24"/>
        </w:rPr>
        <w:t xml:space="preserve">must be submitted to the BAC which must be duly received by the BAC Secretariat through manual submission at the office </w:t>
      </w:r>
      <w:r w:rsidRPr="00D71A26">
        <w:rPr>
          <w:sz w:val="24"/>
          <w:szCs w:val="24"/>
        </w:rPr>
        <w:lastRenderedPageBreak/>
        <w:t xml:space="preserve">address indicated above on or before </w:t>
      </w:r>
      <w:r w:rsidR="00CC4449" w:rsidRPr="00D71A26">
        <w:rPr>
          <w:b/>
          <w:sz w:val="24"/>
          <w:szCs w:val="24"/>
        </w:rPr>
        <w:t>1</w:t>
      </w:r>
      <w:r w:rsidRPr="00D71A26">
        <w:rPr>
          <w:b/>
          <w:sz w:val="24"/>
          <w:szCs w:val="24"/>
        </w:rPr>
        <w:t>:</w:t>
      </w:r>
      <w:r w:rsidR="00CC4449" w:rsidRPr="00D71A26">
        <w:rPr>
          <w:b/>
          <w:sz w:val="24"/>
          <w:szCs w:val="24"/>
        </w:rPr>
        <w:t>30</w:t>
      </w:r>
      <w:r w:rsidRPr="00D71A26">
        <w:rPr>
          <w:b/>
          <w:sz w:val="24"/>
          <w:szCs w:val="24"/>
        </w:rPr>
        <w:t xml:space="preserve"> </w:t>
      </w:r>
      <w:r w:rsidR="00CC4449" w:rsidRPr="00D71A26">
        <w:rPr>
          <w:b/>
          <w:sz w:val="24"/>
          <w:szCs w:val="24"/>
        </w:rPr>
        <w:t>pm</w:t>
      </w:r>
      <w:r w:rsidRPr="00D71A26">
        <w:rPr>
          <w:b/>
          <w:sz w:val="24"/>
          <w:szCs w:val="24"/>
        </w:rPr>
        <w:t xml:space="preserve"> of </w:t>
      </w:r>
      <w:r w:rsidR="000D568E" w:rsidRPr="00D71A26">
        <w:rPr>
          <w:b/>
          <w:sz w:val="24"/>
          <w:szCs w:val="24"/>
        </w:rPr>
        <w:t>November 11</w:t>
      </w:r>
      <w:r w:rsidR="00232B07" w:rsidRPr="00D71A26">
        <w:rPr>
          <w:b/>
          <w:sz w:val="24"/>
          <w:szCs w:val="24"/>
        </w:rPr>
        <w:t>, 2025</w:t>
      </w:r>
      <w:r w:rsidRPr="00D71A26">
        <w:rPr>
          <w:sz w:val="24"/>
          <w:szCs w:val="24"/>
        </w:rPr>
        <w:t>. Late submission shall not be accepted.</w:t>
      </w:r>
    </w:p>
    <w:p w14:paraId="02DBCE4E" w14:textId="77777777" w:rsidR="00E972C7" w:rsidRPr="00D71A26" w:rsidRDefault="00E972C7" w:rsidP="00E972C7">
      <w:pPr>
        <w:pBdr>
          <w:top w:val="nil"/>
          <w:left w:val="nil"/>
          <w:bottom w:val="nil"/>
          <w:right w:val="nil"/>
          <w:between w:val="nil"/>
        </w:pBdr>
        <w:ind w:left="720" w:right="29"/>
        <w:jc w:val="both"/>
        <w:rPr>
          <w:sz w:val="24"/>
          <w:szCs w:val="24"/>
        </w:rPr>
      </w:pPr>
    </w:p>
    <w:p w14:paraId="1983231E" w14:textId="6B045473" w:rsidR="00E972C7" w:rsidRPr="00D71A26" w:rsidRDefault="00E972C7" w:rsidP="00E972C7">
      <w:pPr>
        <w:numPr>
          <w:ilvl w:val="0"/>
          <w:numId w:val="2"/>
        </w:numPr>
        <w:pBdr>
          <w:top w:val="nil"/>
          <w:left w:val="nil"/>
          <w:bottom w:val="nil"/>
          <w:right w:val="nil"/>
          <w:between w:val="nil"/>
        </w:pBdr>
        <w:ind w:left="720" w:right="29" w:hanging="720"/>
        <w:jc w:val="both"/>
        <w:rPr>
          <w:sz w:val="24"/>
          <w:szCs w:val="24"/>
        </w:rPr>
      </w:pPr>
      <w:r w:rsidRPr="00D71A26">
        <w:rPr>
          <w:sz w:val="24"/>
          <w:szCs w:val="24"/>
        </w:rPr>
        <w:t>Interested bidders shall submit the following documents in sealed envelopes, labeled as “Negotiated Procurement for Two-Failed Biddings”, with the title of the procurement project, name of the bidder, address, the contact details of the bidder, addressed to the BAC.</w:t>
      </w:r>
    </w:p>
    <w:p w14:paraId="5379F309" w14:textId="77777777" w:rsidR="00E972C7" w:rsidRPr="00D71A26" w:rsidRDefault="00E972C7" w:rsidP="00E972C7">
      <w:pPr>
        <w:pStyle w:val="ListParagraph"/>
        <w:rPr>
          <w:sz w:val="24"/>
          <w:szCs w:val="24"/>
        </w:rPr>
      </w:pPr>
    </w:p>
    <w:p w14:paraId="2028ACCD" w14:textId="3452C953" w:rsidR="00E972C7" w:rsidRPr="00D71A26" w:rsidRDefault="00E972C7" w:rsidP="00E972C7">
      <w:pPr>
        <w:pStyle w:val="ListParagraph"/>
        <w:numPr>
          <w:ilvl w:val="0"/>
          <w:numId w:val="5"/>
        </w:numPr>
        <w:pBdr>
          <w:top w:val="nil"/>
          <w:left w:val="nil"/>
          <w:bottom w:val="nil"/>
          <w:right w:val="nil"/>
          <w:between w:val="nil"/>
        </w:pBdr>
        <w:ind w:right="29"/>
        <w:jc w:val="both"/>
        <w:rPr>
          <w:b/>
          <w:sz w:val="24"/>
          <w:szCs w:val="24"/>
        </w:rPr>
      </w:pPr>
      <w:r w:rsidRPr="00D71A26">
        <w:rPr>
          <w:b/>
          <w:sz w:val="24"/>
          <w:szCs w:val="24"/>
        </w:rPr>
        <w:t>Eligibility and Technical Documents</w:t>
      </w:r>
    </w:p>
    <w:p w14:paraId="670236F0" w14:textId="77777777" w:rsidR="008303BF" w:rsidRPr="00D71A26" w:rsidRDefault="008303BF" w:rsidP="008303BF">
      <w:pPr>
        <w:pStyle w:val="ListParagraph"/>
        <w:pBdr>
          <w:top w:val="nil"/>
          <w:left w:val="nil"/>
          <w:bottom w:val="nil"/>
          <w:right w:val="nil"/>
          <w:between w:val="nil"/>
        </w:pBdr>
        <w:ind w:left="1440" w:right="29"/>
        <w:jc w:val="both"/>
        <w:rPr>
          <w:sz w:val="24"/>
          <w:szCs w:val="24"/>
        </w:rPr>
      </w:pPr>
    </w:p>
    <w:p w14:paraId="0EB84D61" w14:textId="67E99869" w:rsidR="008303BF" w:rsidRPr="00D71A26" w:rsidRDefault="008303BF" w:rsidP="008303BF">
      <w:pPr>
        <w:pStyle w:val="ListParagraph"/>
        <w:numPr>
          <w:ilvl w:val="0"/>
          <w:numId w:val="6"/>
        </w:numPr>
        <w:pBdr>
          <w:top w:val="nil"/>
          <w:left w:val="nil"/>
          <w:bottom w:val="nil"/>
          <w:right w:val="nil"/>
          <w:between w:val="nil"/>
        </w:pBdr>
        <w:ind w:right="29"/>
        <w:jc w:val="both"/>
        <w:rPr>
          <w:sz w:val="24"/>
          <w:szCs w:val="24"/>
        </w:rPr>
      </w:pPr>
      <w:r w:rsidRPr="00D71A26">
        <w:rPr>
          <w:sz w:val="24"/>
          <w:szCs w:val="24"/>
        </w:rPr>
        <w:t xml:space="preserve">Valid </w:t>
      </w:r>
      <w:proofErr w:type="spellStart"/>
      <w:r w:rsidRPr="00D71A26">
        <w:rPr>
          <w:sz w:val="24"/>
          <w:szCs w:val="24"/>
        </w:rPr>
        <w:t>PhilGEPS</w:t>
      </w:r>
      <w:proofErr w:type="spellEnd"/>
      <w:r w:rsidRPr="00D71A26">
        <w:rPr>
          <w:sz w:val="24"/>
          <w:szCs w:val="24"/>
        </w:rPr>
        <w:t xml:space="preserve"> Registration Certificate (Platinum Membership), including the Annex/es;</w:t>
      </w:r>
    </w:p>
    <w:p w14:paraId="48CA4E43" w14:textId="77777777" w:rsidR="00734575" w:rsidRPr="00D71A26" w:rsidRDefault="00734575" w:rsidP="00734575">
      <w:pPr>
        <w:pStyle w:val="ListParagraph"/>
        <w:numPr>
          <w:ilvl w:val="0"/>
          <w:numId w:val="6"/>
        </w:numPr>
        <w:pBdr>
          <w:top w:val="nil"/>
          <w:left w:val="nil"/>
          <w:bottom w:val="nil"/>
          <w:right w:val="nil"/>
          <w:between w:val="nil"/>
        </w:pBdr>
        <w:ind w:right="29"/>
        <w:jc w:val="both"/>
        <w:rPr>
          <w:sz w:val="24"/>
          <w:szCs w:val="24"/>
        </w:rPr>
      </w:pPr>
      <w:r w:rsidRPr="00D71A26">
        <w:rPr>
          <w:sz w:val="24"/>
          <w:szCs w:val="24"/>
        </w:rPr>
        <w:t>Statement of the prospective bidder of all its ongoing government and private</w:t>
      </w:r>
    </w:p>
    <w:p w14:paraId="2A2B4B69" w14:textId="0C594C02" w:rsidR="00734575" w:rsidRPr="00D71A26" w:rsidRDefault="00734575" w:rsidP="00734575">
      <w:pPr>
        <w:pStyle w:val="ListParagraph"/>
        <w:pBdr>
          <w:top w:val="nil"/>
          <w:left w:val="nil"/>
          <w:bottom w:val="nil"/>
          <w:right w:val="nil"/>
          <w:between w:val="nil"/>
        </w:pBdr>
        <w:ind w:left="2160" w:right="29"/>
        <w:jc w:val="both"/>
        <w:rPr>
          <w:sz w:val="24"/>
          <w:szCs w:val="24"/>
        </w:rPr>
      </w:pPr>
      <w:r w:rsidRPr="00D71A26">
        <w:rPr>
          <w:sz w:val="24"/>
          <w:szCs w:val="24"/>
        </w:rPr>
        <w:t>contracts, including contracts awarded but not yet started, if any, whether similar or not similar in nature and complexity to the contract to be bid;</w:t>
      </w:r>
    </w:p>
    <w:p w14:paraId="0788D089" w14:textId="2CBDAAD5" w:rsidR="008303BF" w:rsidRPr="00D71A26" w:rsidRDefault="008303BF" w:rsidP="008303BF">
      <w:pPr>
        <w:pStyle w:val="ListParagraph"/>
        <w:numPr>
          <w:ilvl w:val="0"/>
          <w:numId w:val="6"/>
        </w:numPr>
        <w:pBdr>
          <w:top w:val="nil"/>
          <w:left w:val="nil"/>
          <w:bottom w:val="nil"/>
          <w:right w:val="nil"/>
          <w:between w:val="nil"/>
        </w:pBdr>
        <w:ind w:right="29"/>
        <w:jc w:val="both"/>
        <w:rPr>
          <w:sz w:val="24"/>
          <w:szCs w:val="24"/>
        </w:rPr>
      </w:pPr>
      <w:r w:rsidRPr="00D71A26">
        <w:rPr>
          <w:sz w:val="24"/>
          <w:szCs w:val="24"/>
        </w:rPr>
        <w:t xml:space="preserve">Statement of Bidder’s Single Largest Completed Contract (SLCC) </w:t>
      </w:r>
      <w:proofErr w:type="gramStart"/>
      <w:r w:rsidRPr="00D71A26">
        <w:rPr>
          <w:sz w:val="24"/>
          <w:szCs w:val="24"/>
        </w:rPr>
        <w:t>similar to</w:t>
      </w:r>
      <w:proofErr w:type="gramEnd"/>
      <w:r w:rsidRPr="00D71A26">
        <w:rPr>
          <w:sz w:val="24"/>
          <w:szCs w:val="24"/>
        </w:rPr>
        <w:t xml:space="preserve"> the contract to be bid. For this purpose, the definition of similar </w:t>
      </w:r>
      <w:proofErr w:type="gramStart"/>
      <w:r w:rsidRPr="00D71A26">
        <w:rPr>
          <w:sz w:val="24"/>
          <w:szCs w:val="24"/>
        </w:rPr>
        <w:t>contracts shall</w:t>
      </w:r>
      <w:proofErr w:type="gramEnd"/>
      <w:r w:rsidRPr="00D71A26">
        <w:rPr>
          <w:sz w:val="24"/>
          <w:szCs w:val="24"/>
        </w:rPr>
        <w:t xml:space="preserve"> refer to </w:t>
      </w:r>
      <w:r w:rsidR="00232B07" w:rsidRPr="00D71A26">
        <w:rPr>
          <w:b/>
          <w:sz w:val="24"/>
          <w:szCs w:val="24"/>
        </w:rPr>
        <w:t>Supply and Door-to-Door Delivery of Manipulative Materials for Learners with Disability to the Recipient Schools in Region IX</w:t>
      </w:r>
      <w:r w:rsidRPr="00D71A26">
        <w:rPr>
          <w:sz w:val="24"/>
          <w:szCs w:val="24"/>
        </w:rPr>
        <w:t xml:space="preserve"> which shall be completed within the last 5 years prior to the date of submission of the best and final offer.</w:t>
      </w:r>
    </w:p>
    <w:p w14:paraId="0F7325B6" w14:textId="502EB92E" w:rsidR="008303BF" w:rsidRPr="00D71A26" w:rsidRDefault="008303BF" w:rsidP="008303BF">
      <w:pPr>
        <w:pStyle w:val="ListParagraph"/>
        <w:numPr>
          <w:ilvl w:val="0"/>
          <w:numId w:val="6"/>
        </w:numPr>
        <w:pBdr>
          <w:top w:val="nil"/>
          <w:left w:val="nil"/>
          <w:bottom w:val="nil"/>
          <w:right w:val="nil"/>
          <w:between w:val="nil"/>
        </w:pBdr>
        <w:ind w:right="29"/>
        <w:jc w:val="both"/>
        <w:rPr>
          <w:sz w:val="24"/>
          <w:szCs w:val="24"/>
        </w:rPr>
      </w:pPr>
      <w:r w:rsidRPr="00D71A26">
        <w:rPr>
          <w:sz w:val="24"/>
          <w:szCs w:val="24"/>
        </w:rPr>
        <w:t>Bid Security in any of the following form as prescribed under the 2016 revised IRR of RA 9184:</w:t>
      </w:r>
    </w:p>
    <w:p w14:paraId="2B8307EF" w14:textId="77777777" w:rsidR="008303BF" w:rsidRPr="00D71A26" w:rsidRDefault="008303BF" w:rsidP="008303BF">
      <w:pPr>
        <w:pStyle w:val="ListParagraph"/>
        <w:pBdr>
          <w:top w:val="nil"/>
          <w:left w:val="nil"/>
          <w:bottom w:val="nil"/>
          <w:right w:val="nil"/>
          <w:between w:val="nil"/>
        </w:pBdr>
        <w:ind w:left="2160" w:right="29"/>
        <w:jc w:val="both"/>
        <w:rPr>
          <w:sz w:val="24"/>
          <w:szCs w:val="24"/>
        </w:rPr>
      </w:pPr>
    </w:p>
    <w:p w14:paraId="4A8B0A68" w14:textId="2085965D" w:rsidR="008303BF" w:rsidRPr="00D71A26" w:rsidRDefault="008303BF" w:rsidP="008303BF">
      <w:pPr>
        <w:pStyle w:val="ListParagraph"/>
        <w:numPr>
          <w:ilvl w:val="0"/>
          <w:numId w:val="7"/>
        </w:numPr>
        <w:pBdr>
          <w:top w:val="nil"/>
          <w:left w:val="nil"/>
          <w:bottom w:val="nil"/>
          <w:right w:val="nil"/>
          <w:between w:val="nil"/>
        </w:pBdr>
        <w:ind w:right="29"/>
        <w:jc w:val="both"/>
        <w:rPr>
          <w:sz w:val="24"/>
          <w:szCs w:val="24"/>
        </w:rPr>
      </w:pPr>
      <w:r w:rsidRPr="00D71A26">
        <w:rPr>
          <w:sz w:val="24"/>
          <w:szCs w:val="24"/>
        </w:rPr>
        <w:t>The amount of not less than 2% of ABC, if bid security is in cash, cashier’s/manager’s check, bank draft/guarantee or irrevocable letter of credit; or</w:t>
      </w:r>
    </w:p>
    <w:p w14:paraId="3FE63890" w14:textId="37973F19" w:rsidR="008303BF" w:rsidRPr="00D71A26" w:rsidRDefault="008303BF" w:rsidP="008303BF">
      <w:pPr>
        <w:pStyle w:val="ListParagraph"/>
        <w:numPr>
          <w:ilvl w:val="0"/>
          <w:numId w:val="7"/>
        </w:numPr>
        <w:pBdr>
          <w:top w:val="nil"/>
          <w:left w:val="nil"/>
          <w:bottom w:val="nil"/>
          <w:right w:val="nil"/>
          <w:between w:val="nil"/>
        </w:pBdr>
        <w:ind w:right="29"/>
        <w:jc w:val="both"/>
        <w:rPr>
          <w:sz w:val="24"/>
          <w:szCs w:val="24"/>
        </w:rPr>
      </w:pPr>
      <w:r w:rsidRPr="00D71A26">
        <w:rPr>
          <w:sz w:val="24"/>
          <w:szCs w:val="24"/>
        </w:rPr>
        <w:t>The amount of not less than 5% of ABC if bid security is in Surety Bond.</w:t>
      </w:r>
    </w:p>
    <w:p w14:paraId="405C73D4" w14:textId="7BCC8B06" w:rsidR="008303BF" w:rsidRPr="00D71A26" w:rsidRDefault="008303BF" w:rsidP="008303BF">
      <w:pPr>
        <w:pStyle w:val="ListParagraph"/>
        <w:numPr>
          <w:ilvl w:val="0"/>
          <w:numId w:val="7"/>
        </w:numPr>
        <w:pBdr>
          <w:top w:val="nil"/>
          <w:left w:val="nil"/>
          <w:bottom w:val="nil"/>
          <w:right w:val="nil"/>
          <w:between w:val="nil"/>
        </w:pBdr>
        <w:ind w:right="29"/>
        <w:jc w:val="both"/>
        <w:rPr>
          <w:sz w:val="24"/>
          <w:szCs w:val="24"/>
        </w:rPr>
      </w:pPr>
      <w:r w:rsidRPr="00D71A26">
        <w:rPr>
          <w:sz w:val="24"/>
          <w:szCs w:val="24"/>
        </w:rPr>
        <w:t>Bid Securing Declaration.</w:t>
      </w:r>
    </w:p>
    <w:p w14:paraId="70FE660E" w14:textId="77777777" w:rsidR="008303BF" w:rsidRPr="00D71A26" w:rsidRDefault="008303BF" w:rsidP="008303BF">
      <w:pPr>
        <w:pStyle w:val="ListParagraph"/>
        <w:pBdr>
          <w:top w:val="nil"/>
          <w:left w:val="nil"/>
          <w:bottom w:val="nil"/>
          <w:right w:val="nil"/>
          <w:between w:val="nil"/>
        </w:pBdr>
        <w:ind w:left="2880" w:right="29"/>
        <w:jc w:val="both"/>
        <w:rPr>
          <w:sz w:val="24"/>
          <w:szCs w:val="24"/>
        </w:rPr>
      </w:pPr>
    </w:p>
    <w:p w14:paraId="40E1658E" w14:textId="2559E02F" w:rsidR="008303BF" w:rsidRPr="00D71A26" w:rsidRDefault="008303BF" w:rsidP="008303BF">
      <w:pPr>
        <w:pStyle w:val="ListParagraph"/>
        <w:numPr>
          <w:ilvl w:val="0"/>
          <w:numId w:val="6"/>
        </w:numPr>
        <w:pBdr>
          <w:top w:val="nil"/>
          <w:left w:val="nil"/>
          <w:bottom w:val="nil"/>
          <w:right w:val="nil"/>
          <w:between w:val="nil"/>
        </w:pBdr>
        <w:ind w:right="29"/>
        <w:jc w:val="both"/>
        <w:rPr>
          <w:sz w:val="24"/>
          <w:szCs w:val="24"/>
        </w:rPr>
      </w:pPr>
      <w:r w:rsidRPr="00D71A26">
        <w:rPr>
          <w:sz w:val="24"/>
          <w:szCs w:val="24"/>
        </w:rPr>
        <w:t>Conformity with the Technical Specifications (Annex “</w:t>
      </w:r>
      <w:r w:rsidR="00E00776" w:rsidRPr="00D71A26">
        <w:rPr>
          <w:sz w:val="24"/>
          <w:szCs w:val="24"/>
        </w:rPr>
        <w:t>A</w:t>
      </w:r>
      <w:r w:rsidRPr="00D71A26">
        <w:rPr>
          <w:sz w:val="24"/>
          <w:szCs w:val="24"/>
        </w:rPr>
        <w:t>”);</w:t>
      </w:r>
    </w:p>
    <w:p w14:paraId="3080B5B8" w14:textId="4F233672" w:rsidR="00E00776" w:rsidRPr="00D71A26" w:rsidRDefault="00E00776" w:rsidP="008303BF">
      <w:pPr>
        <w:pStyle w:val="ListParagraph"/>
        <w:numPr>
          <w:ilvl w:val="0"/>
          <w:numId w:val="6"/>
        </w:numPr>
        <w:pBdr>
          <w:top w:val="nil"/>
          <w:left w:val="nil"/>
          <w:bottom w:val="nil"/>
          <w:right w:val="nil"/>
          <w:between w:val="nil"/>
        </w:pBdr>
        <w:ind w:right="29"/>
        <w:jc w:val="both"/>
        <w:rPr>
          <w:sz w:val="24"/>
          <w:szCs w:val="24"/>
        </w:rPr>
      </w:pPr>
      <w:r w:rsidRPr="00D71A26">
        <w:rPr>
          <w:sz w:val="24"/>
          <w:szCs w:val="24"/>
        </w:rPr>
        <w:t>Conformity with the Schedule of Requirements (Annex “B”);</w:t>
      </w:r>
    </w:p>
    <w:p w14:paraId="2C9505CE" w14:textId="2732C75D" w:rsidR="008303BF" w:rsidRPr="00D71A26" w:rsidRDefault="008303BF" w:rsidP="008303BF">
      <w:pPr>
        <w:pStyle w:val="ListParagraph"/>
        <w:numPr>
          <w:ilvl w:val="0"/>
          <w:numId w:val="6"/>
        </w:numPr>
        <w:pBdr>
          <w:top w:val="nil"/>
          <w:left w:val="nil"/>
          <w:bottom w:val="nil"/>
          <w:right w:val="nil"/>
          <w:between w:val="nil"/>
        </w:pBdr>
        <w:ind w:right="29"/>
        <w:jc w:val="both"/>
        <w:rPr>
          <w:sz w:val="24"/>
          <w:szCs w:val="24"/>
        </w:rPr>
      </w:pPr>
      <w:r w:rsidRPr="00D71A26">
        <w:rPr>
          <w:sz w:val="24"/>
          <w:szCs w:val="24"/>
        </w:rPr>
        <w:t>Notarized Omnibus Sworn Statement (OSS) supported with Notarized Secretary’s Certificate in case of a corporation or cooperative; in case of partnership or single proprietorship, the bidder shall submit Special Power of Attorney executed by the partners or single proprietorship; whichever is applicable.</w:t>
      </w:r>
    </w:p>
    <w:p w14:paraId="6216F06F" w14:textId="77777777" w:rsidR="008303BF" w:rsidRPr="00D71A26" w:rsidRDefault="008303BF" w:rsidP="008303BF">
      <w:pPr>
        <w:pStyle w:val="ListParagraph"/>
        <w:pBdr>
          <w:top w:val="nil"/>
          <w:left w:val="nil"/>
          <w:bottom w:val="nil"/>
          <w:right w:val="nil"/>
          <w:between w:val="nil"/>
        </w:pBdr>
        <w:ind w:left="2160" w:right="29"/>
        <w:jc w:val="both"/>
        <w:rPr>
          <w:sz w:val="24"/>
          <w:szCs w:val="24"/>
        </w:rPr>
      </w:pPr>
    </w:p>
    <w:p w14:paraId="170D7E17" w14:textId="33D9021C" w:rsidR="008303BF" w:rsidRPr="00D71A26" w:rsidRDefault="008303BF" w:rsidP="008303BF">
      <w:pPr>
        <w:pStyle w:val="ListParagraph"/>
        <w:pBdr>
          <w:top w:val="nil"/>
          <w:left w:val="nil"/>
          <w:bottom w:val="nil"/>
          <w:right w:val="nil"/>
          <w:between w:val="nil"/>
        </w:pBdr>
        <w:ind w:left="2160" w:right="29"/>
        <w:jc w:val="both"/>
        <w:rPr>
          <w:sz w:val="24"/>
          <w:szCs w:val="24"/>
        </w:rPr>
      </w:pPr>
      <w:r w:rsidRPr="00D71A26">
        <w:rPr>
          <w:sz w:val="24"/>
          <w:szCs w:val="24"/>
        </w:rPr>
        <w:t>In case of Joint Venture, Special Power of Attorney shall be submitted by all members of the joint venture giving full power and authority to its officer to sign the OSS and do acts to represent the Bidder.</w:t>
      </w:r>
    </w:p>
    <w:p w14:paraId="687C285E" w14:textId="561D7E86" w:rsidR="008303BF" w:rsidRPr="00D71A26" w:rsidRDefault="008303BF" w:rsidP="008303BF">
      <w:pPr>
        <w:pStyle w:val="ListParagraph"/>
        <w:numPr>
          <w:ilvl w:val="0"/>
          <w:numId w:val="6"/>
        </w:numPr>
        <w:pBdr>
          <w:top w:val="nil"/>
          <w:left w:val="nil"/>
          <w:bottom w:val="nil"/>
          <w:right w:val="nil"/>
          <w:between w:val="nil"/>
        </w:pBdr>
        <w:ind w:right="29"/>
        <w:jc w:val="both"/>
        <w:rPr>
          <w:sz w:val="24"/>
          <w:szCs w:val="24"/>
        </w:rPr>
      </w:pPr>
      <w:r w:rsidRPr="00D71A26">
        <w:rPr>
          <w:sz w:val="24"/>
          <w:szCs w:val="24"/>
        </w:rPr>
        <w:t>If applicable, a duly signed joint venture agreement (JVA) in case the joint venture is already in existence or duly notarized statement from all the potential joint venture partners stating that they will enter into and abide by the provisions of the JVA in the instance that the bid is successful.</w:t>
      </w:r>
    </w:p>
    <w:p w14:paraId="448BBEC9" w14:textId="77777777" w:rsidR="008303BF" w:rsidRPr="00D71A26" w:rsidRDefault="008303BF" w:rsidP="008303BF">
      <w:pPr>
        <w:pStyle w:val="ListParagraph"/>
        <w:pBdr>
          <w:top w:val="nil"/>
          <w:left w:val="nil"/>
          <w:bottom w:val="nil"/>
          <w:right w:val="nil"/>
          <w:between w:val="nil"/>
        </w:pBdr>
        <w:ind w:left="2160" w:right="29"/>
        <w:jc w:val="both"/>
        <w:rPr>
          <w:sz w:val="24"/>
          <w:szCs w:val="24"/>
        </w:rPr>
      </w:pPr>
    </w:p>
    <w:p w14:paraId="2A353420" w14:textId="1B9B5757" w:rsidR="008303BF" w:rsidRPr="00D71A26" w:rsidRDefault="008303BF" w:rsidP="008303BF">
      <w:pPr>
        <w:pStyle w:val="ListParagraph"/>
        <w:numPr>
          <w:ilvl w:val="0"/>
          <w:numId w:val="5"/>
        </w:numPr>
        <w:pBdr>
          <w:top w:val="nil"/>
          <w:left w:val="nil"/>
          <w:bottom w:val="nil"/>
          <w:right w:val="nil"/>
          <w:between w:val="nil"/>
        </w:pBdr>
        <w:ind w:right="29"/>
        <w:jc w:val="both"/>
        <w:rPr>
          <w:b/>
          <w:sz w:val="24"/>
          <w:szCs w:val="24"/>
        </w:rPr>
      </w:pPr>
      <w:r w:rsidRPr="00D71A26">
        <w:rPr>
          <w:b/>
          <w:sz w:val="24"/>
          <w:szCs w:val="24"/>
        </w:rPr>
        <w:t>Financial Documents</w:t>
      </w:r>
    </w:p>
    <w:p w14:paraId="3172651F" w14:textId="77777777" w:rsidR="008303BF" w:rsidRPr="00D71A26" w:rsidRDefault="008303BF" w:rsidP="008303BF">
      <w:pPr>
        <w:pStyle w:val="ListParagraph"/>
        <w:pBdr>
          <w:top w:val="nil"/>
          <w:left w:val="nil"/>
          <w:bottom w:val="nil"/>
          <w:right w:val="nil"/>
          <w:between w:val="nil"/>
        </w:pBdr>
        <w:ind w:left="1440" w:right="29"/>
        <w:jc w:val="both"/>
        <w:rPr>
          <w:b/>
          <w:sz w:val="24"/>
          <w:szCs w:val="24"/>
        </w:rPr>
      </w:pPr>
    </w:p>
    <w:p w14:paraId="7566DF4A" w14:textId="77777777" w:rsidR="008303BF" w:rsidRPr="00D71A26" w:rsidRDefault="008303BF" w:rsidP="008303BF">
      <w:pPr>
        <w:pStyle w:val="ListParagraph"/>
        <w:widowControl w:val="0"/>
        <w:numPr>
          <w:ilvl w:val="0"/>
          <w:numId w:val="6"/>
        </w:numPr>
        <w:tabs>
          <w:tab w:val="left" w:pos="1779"/>
        </w:tabs>
        <w:autoSpaceDE w:val="0"/>
        <w:autoSpaceDN w:val="0"/>
        <w:rPr>
          <w:sz w:val="24"/>
        </w:rPr>
      </w:pPr>
      <w:r w:rsidRPr="00D71A26">
        <w:rPr>
          <w:sz w:val="24"/>
        </w:rPr>
        <w:t xml:space="preserve">Bid </w:t>
      </w:r>
      <w:r w:rsidRPr="00D71A26">
        <w:rPr>
          <w:spacing w:val="-4"/>
          <w:sz w:val="24"/>
        </w:rPr>
        <w:t>Form</w:t>
      </w:r>
    </w:p>
    <w:p w14:paraId="13DE0669" w14:textId="18FA7E47" w:rsidR="008303BF" w:rsidRPr="00D71A26" w:rsidRDefault="008303BF" w:rsidP="008303BF">
      <w:pPr>
        <w:pStyle w:val="ListParagraph"/>
        <w:numPr>
          <w:ilvl w:val="0"/>
          <w:numId w:val="6"/>
        </w:numPr>
        <w:pBdr>
          <w:top w:val="nil"/>
          <w:left w:val="nil"/>
          <w:bottom w:val="nil"/>
          <w:right w:val="nil"/>
          <w:between w:val="nil"/>
        </w:pBdr>
        <w:ind w:right="29"/>
        <w:jc w:val="both"/>
        <w:rPr>
          <w:sz w:val="24"/>
          <w:szCs w:val="24"/>
        </w:rPr>
      </w:pPr>
      <w:r w:rsidRPr="00D71A26">
        <w:rPr>
          <w:sz w:val="24"/>
          <w:szCs w:val="24"/>
        </w:rPr>
        <w:t>Price Schedule</w:t>
      </w:r>
    </w:p>
    <w:p w14:paraId="73205960" w14:textId="77777777" w:rsidR="00E00776" w:rsidRPr="00D71A26" w:rsidRDefault="00E00776" w:rsidP="00E00776">
      <w:pPr>
        <w:pStyle w:val="ListParagraph"/>
        <w:pBdr>
          <w:top w:val="nil"/>
          <w:left w:val="nil"/>
          <w:bottom w:val="nil"/>
          <w:right w:val="nil"/>
          <w:between w:val="nil"/>
        </w:pBdr>
        <w:ind w:left="2160" w:right="29"/>
        <w:jc w:val="both"/>
        <w:rPr>
          <w:sz w:val="24"/>
          <w:szCs w:val="24"/>
        </w:rPr>
      </w:pPr>
    </w:p>
    <w:p w14:paraId="2F62C4F3" w14:textId="77777777" w:rsidR="00E00776" w:rsidRPr="00D71A26" w:rsidRDefault="00E00776" w:rsidP="00E00776">
      <w:pPr>
        <w:pStyle w:val="ListParagraph"/>
        <w:pBdr>
          <w:top w:val="nil"/>
          <w:left w:val="nil"/>
          <w:bottom w:val="nil"/>
          <w:right w:val="nil"/>
          <w:between w:val="nil"/>
        </w:pBdr>
        <w:ind w:left="2160" w:right="29"/>
        <w:jc w:val="both"/>
        <w:rPr>
          <w:sz w:val="24"/>
          <w:szCs w:val="24"/>
        </w:rPr>
      </w:pPr>
    </w:p>
    <w:p w14:paraId="42129BF2" w14:textId="19B011EB" w:rsidR="006C627A" w:rsidRPr="00D71A26" w:rsidRDefault="006C627A" w:rsidP="00895289">
      <w:pPr>
        <w:ind w:right="29"/>
        <w:rPr>
          <w:sz w:val="24"/>
          <w:szCs w:val="24"/>
        </w:rPr>
      </w:pPr>
      <w:bookmarkStart w:id="2" w:name="_heading=h.67pkvclqv6qr" w:colFirst="0" w:colLast="0"/>
      <w:bookmarkStart w:id="3" w:name="_heading=h.t1dm9c4qa33j" w:colFirst="0" w:colLast="0"/>
      <w:bookmarkEnd w:id="2"/>
      <w:bookmarkEnd w:id="3"/>
    </w:p>
    <w:p w14:paraId="5EF56ACE" w14:textId="6ABEC74E" w:rsidR="006C627A" w:rsidRPr="00D71A26" w:rsidRDefault="006C627A" w:rsidP="002D590E">
      <w:pPr>
        <w:ind w:left="720" w:right="29"/>
        <w:jc w:val="both"/>
        <w:rPr>
          <w:sz w:val="24"/>
          <w:szCs w:val="24"/>
        </w:rPr>
      </w:pPr>
    </w:p>
    <w:p w14:paraId="2ED83915" w14:textId="7D552156" w:rsidR="002D590E" w:rsidRPr="00D71A26" w:rsidRDefault="002D590E">
      <w:pPr>
        <w:numPr>
          <w:ilvl w:val="0"/>
          <w:numId w:val="2"/>
        </w:numPr>
        <w:ind w:left="720" w:right="29" w:hanging="720"/>
        <w:jc w:val="both"/>
        <w:rPr>
          <w:sz w:val="24"/>
          <w:szCs w:val="24"/>
        </w:rPr>
      </w:pPr>
      <w:r w:rsidRPr="00D71A26">
        <w:rPr>
          <w:sz w:val="24"/>
          <w:szCs w:val="24"/>
        </w:rPr>
        <w:t>Special Conditions of the Contract (Annex “C”) shall form part of the contract. Other conditions of the contract shall be governed by the implementation of the rules and regulations of RA 9184 and other related and applicable laws.</w:t>
      </w:r>
    </w:p>
    <w:p w14:paraId="3A33FD65" w14:textId="52E0441C" w:rsidR="002D590E" w:rsidRPr="00D71A26" w:rsidRDefault="002D590E">
      <w:pPr>
        <w:numPr>
          <w:ilvl w:val="0"/>
          <w:numId w:val="2"/>
        </w:numPr>
        <w:ind w:left="720" w:right="29" w:hanging="720"/>
        <w:jc w:val="both"/>
        <w:rPr>
          <w:sz w:val="24"/>
          <w:szCs w:val="24"/>
        </w:rPr>
      </w:pPr>
      <w:r w:rsidRPr="00D71A26">
        <w:rPr>
          <w:sz w:val="24"/>
          <w:szCs w:val="24"/>
        </w:rPr>
        <w:t>The Department of Education Region IX</w:t>
      </w:r>
      <w:r w:rsidRPr="00D71A26">
        <w:rPr>
          <w:i/>
          <w:sz w:val="24"/>
          <w:szCs w:val="24"/>
        </w:rPr>
        <w:t xml:space="preserve"> </w:t>
      </w:r>
      <w:r w:rsidRPr="00D71A26">
        <w:rPr>
          <w:sz w:val="24"/>
          <w:szCs w:val="24"/>
        </w:rPr>
        <w:t xml:space="preserve">reserves the right to reject </w:t>
      </w:r>
      <w:proofErr w:type="gramStart"/>
      <w:r w:rsidRPr="00D71A26">
        <w:rPr>
          <w:sz w:val="24"/>
          <w:szCs w:val="24"/>
        </w:rPr>
        <w:t>any and all</w:t>
      </w:r>
      <w:proofErr w:type="gramEnd"/>
      <w:r w:rsidRPr="00D71A26">
        <w:rPr>
          <w:sz w:val="24"/>
          <w:szCs w:val="24"/>
        </w:rPr>
        <w:t xml:space="preserve"> bids, declare a failure of bidding, or not award the contract at any time prior to contract award in accordance with Sections 35.6 and 41 of the 2016 revised IRR of RA No. 9184, without thereby incurring any liability to the affected bidder or bidders.</w:t>
      </w:r>
    </w:p>
    <w:p w14:paraId="080F3D27" w14:textId="77777777" w:rsidR="006C627A" w:rsidRPr="00D71A26" w:rsidRDefault="006C627A" w:rsidP="00E00776">
      <w:pPr>
        <w:ind w:right="29"/>
        <w:rPr>
          <w:sz w:val="24"/>
          <w:szCs w:val="24"/>
        </w:rPr>
      </w:pPr>
    </w:p>
    <w:p w14:paraId="6EFA356C" w14:textId="77777777" w:rsidR="006E1B73" w:rsidRPr="00D71A26" w:rsidRDefault="006E1B73" w:rsidP="006E1B73">
      <w:pPr>
        <w:ind w:right="29"/>
        <w:rPr>
          <w:iCs/>
          <w:sz w:val="24"/>
          <w:szCs w:val="24"/>
          <w:lang w:bidi="en-US"/>
        </w:rPr>
      </w:pPr>
      <w:r w:rsidRPr="00D71A26">
        <w:rPr>
          <w:iCs/>
          <w:sz w:val="24"/>
          <w:szCs w:val="24"/>
          <w:lang w:bidi="en-US"/>
        </w:rPr>
        <w:t>JERRY M. IJIRANI</w:t>
      </w:r>
    </w:p>
    <w:p w14:paraId="0FE068A6" w14:textId="77777777" w:rsidR="006E1B73" w:rsidRPr="00D71A26" w:rsidRDefault="006E1B73" w:rsidP="006E1B73">
      <w:pPr>
        <w:ind w:right="29"/>
        <w:rPr>
          <w:iCs/>
          <w:sz w:val="24"/>
          <w:szCs w:val="24"/>
          <w:lang w:bidi="en-US"/>
        </w:rPr>
      </w:pPr>
      <w:r w:rsidRPr="00D71A26">
        <w:rPr>
          <w:iCs/>
          <w:sz w:val="24"/>
          <w:szCs w:val="24"/>
          <w:lang w:bidi="en-US"/>
        </w:rPr>
        <w:t>BAC Secretariat</w:t>
      </w:r>
    </w:p>
    <w:p w14:paraId="08FFE753" w14:textId="77777777" w:rsidR="006E1B73" w:rsidRPr="00D71A26" w:rsidRDefault="006E1B73" w:rsidP="006E1B73">
      <w:pPr>
        <w:ind w:right="29"/>
        <w:rPr>
          <w:iCs/>
          <w:sz w:val="24"/>
          <w:szCs w:val="24"/>
          <w:lang w:bidi="en-US"/>
        </w:rPr>
      </w:pPr>
      <w:r w:rsidRPr="00D71A26">
        <w:rPr>
          <w:iCs/>
          <w:sz w:val="24"/>
          <w:szCs w:val="24"/>
          <w:lang w:bidi="en-US"/>
        </w:rPr>
        <w:t>DepEd RO-9, President Corazon C. Aquino Regional Government Center</w:t>
      </w:r>
    </w:p>
    <w:p w14:paraId="2F1B57E3" w14:textId="698406A5" w:rsidR="006E1B73" w:rsidRPr="00D71A26" w:rsidRDefault="006E1B73" w:rsidP="006E1B73">
      <w:pPr>
        <w:ind w:right="29"/>
        <w:rPr>
          <w:iCs/>
          <w:sz w:val="24"/>
          <w:szCs w:val="24"/>
          <w:lang w:bidi="en-US"/>
        </w:rPr>
      </w:pPr>
      <w:r w:rsidRPr="00D71A26">
        <w:rPr>
          <w:iCs/>
          <w:sz w:val="24"/>
          <w:szCs w:val="24"/>
          <w:lang w:bidi="en-US"/>
        </w:rPr>
        <w:t>Balintawak, Pagadian City</w:t>
      </w:r>
    </w:p>
    <w:p w14:paraId="4707600E" w14:textId="77777777" w:rsidR="006E1B73" w:rsidRPr="00D71A26" w:rsidRDefault="006E1B73" w:rsidP="006E1B73">
      <w:pPr>
        <w:ind w:right="29"/>
        <w:rPr>
          <w:iCs/>
          <w:sz w:val="24"/>
          <w:szCs w:val="24"/>
          <w:lang w:bidi="en-US"/>
        </w:rPr>
      </w:pPr>
      <w:r w:rsidRPr="00D71A26">
        <w:rPr>
          <w:iCs/>
          <w:sz w:val="24"/>
          <w:szCs w:val="24"/>
          <w:lang w:bidi="en-US"/>
        </w:rPr>
        <w:t>Email: (region9.bac@deped.gov.ph)</w:t>
      </w:r>
    </w:p>
    <w:p w14:paraId="0AE0D93A" w14:textId="11A332D9" w:rsidR="006E1B73" w:rsidRPr="00D71A26" w:rsidRDefault="006E1B73" w:rsidP="006E1B73">
      <w:pPr>
        <w:ind w:right="29"/>
        <w:rPr>
          <w:iCs/>
          <w:sz w:val="24"/>
          <w:szCs w:val="24"/>
          <w:lang w:bidi="en-US"/>
        </w:rPr>
      </w:pPr>
      <w:r w:rsidRPr="00D71A26">
        <w:rPr>
          <w:iCs/>
          <w:sz w:val="24"/>
          <w:szCs w:val="24"/>
          <w:lang w:bidi="en-US"/>
        </w:rPr>
        <w:t xml:space="preserve">Website: www.depedro9.info; </w:t>
      </w:r>
      <w:hyperlink r:id="rId8" w:history="1">
        <w:r w:rsidRPr="00D71A26">
          <w:rPr>
            <w:rStyle w:val="Hyperlink"/>
            <w:iCs/>
            <w:color w:val="auto"/>
            <w:sz w:val="24"/>
            <w:szCs w:val="24"/>
            <w:lang w:bidi="en-US"/>
          </w:rPr>
          <w:t>www.ro9-deped.com</w:t>
        </w:r>
      </w:hyperlink>
    </w:p>
    <w:p w14:paraId="7E63DE50" w14:textId="77777777" w:rsidR="006E1B73" w:rsidRPr="00D71A26" w:rsidRDefault="006E1B73" w:rsidP="006E1B73">
      <w:pPr>
        <w:ind w:right="29"/>
        <w:rPr>
          <w:iCs/>
          <w:sz w:val="24"/>
          <w:szCs w:val="24"/>
        </w:rPr>
      </w:pPr>
    </w:p>
    <w:p w14:paraId="027E7847" w14:textId="62E92D8E" w:rsidR="00CD0434" w:rsidRPr="00D71A26" w:rsidRDefault="00926A69" w:rsidP="006C627A">
      <w:pPr>
        <w:ind w:right="29"/>
        <w:rPr>
          <w:i/>
          <w:sz w:val="24"/>
          <w:szCs w:val="24"/>
        </w:rPr>
      </w:pPr>
      <w:r w:rsidRPr="00D71A26">
        <w:rPr>
          <w:i/>
          <w:sz w:val="24"/>
          <w:szCs w:val="24"/>
        </w:rPr>
        <w:t xml:space="preserve">Issued this </w:t>
      </w:r>
      <w:r w:rsidR="000D568E" w:rsidRPr="00D71A26">
        <w:rPr>
          <w:i/>
          <w:sz w:val="24"/>
          <w:szCs w:val="24"/>
        </w:rPr>
        <w:t>23rd</w:t>
      </w:r>
      <w:r w:rsidR="00953498" w:rsidRPr="00D71A26">
        <w:rPr>
          <w:i/>
          <w:sz w:val="24"/>
          <w:szCs w:val="24"/>
        </w:rPr>
        <w:t xml:space="preserve"> day of</w:t>
      </w:r>
      <w:r w:rsidR="006C627A" w:rsidRPr="00D71A26">
        <w:rPr>
          <w:i/>
          <w:sz w:val="24"/>
          <w:szCs w:val="24"/>
        </w:rPr>
        <w:t xml:space="preserve"> </w:t>
      </w:r>
      <w:r w:rsidR="00237574" w:rsidRPr="00D71A26">
        <w:rPr>
          <w:i/>
          <w:sz w:val="24"/>
          <w:szCs w:val="24"/>
        </w:rPr>
        <w:t>October</w:t>
      </w:r>
      <w:r w:rsidR="006C627A" w:rsidRPr="00D71A26">
        <w:rPr>
          <w:i/>
          <w:sz w:val="24"/>
          <w:szCs w:val="24"/>
        </w:rPr>
        <w:t xml:space="preserve"> 202</w:t>
      </w:r>
      <w:r w:rsidR="00232B07" w:rsidRPr="00D71A26">
        <w:rPr>
          <w:i/>
          <w:sz w:val="24"/>
          <w:szCs w:val="24"/>
        </w:rPr>
        <w:t>5</w:t>
      </w:r>
      <w:r w:rsidR="00895289" w:rsidRPr="00D71A26">
        <w:rPr>
          <w:i/>
          <w:sz w:val="24"/>
          <w:szCs w:val="24"/>
        </w:rPr>
        <w:t>.</w:t>
      </w:r>
    </w:p>
    <w:bookmarkEnd w:id="0"/>
    <w:p w14:paraId="382B8749" w14:textId="77777777" w:rsidR="006669A1" w:rsidRPr="00D71A26" w:rsidRDefault="006669A1" w:rsidP="00F235A2">
      <w:pPr>
        <w:rPr>
          <w:sz w:val="24"/>
          <w:szCs w:val="24"/>
        </w:rPr>
      </w:pPr>
    </w:p>
    <w:p w14:paraId="72000BAB" w14:textId="77777777" w:rsidR="006669A1" w:rsidRPr="00D71A26" w:rsidRDefault="006669A1" w:rsidP="00F235A2">
      <w:pPr>
        <w:rPr>
          <w:sz w:val="24"/>
          <w:szCs w:val="24"/>
        </w:rPr>
      </w:pPr>
    </w:p>
    <w:p w14:paraId="2AC3F664" w14:textId="77777777" w:rsidR="006669A1" w:rsidRPr="00D71A26" w:rsidRDefault="006669A1" w:rsidP="00F235A2">
      <w:pPr>
        <w:rPr>
          <w:sz w:val="24"/>
          <w:szCs w:val="24"/>
        </w:rPr>
      </w:pPr>
    </w:p>
    <w:p w14:paraId="352FB1B6" w14:textId="40E4783C" w:rsidR="006669A1" w:rsidRPr="00D71A26" w:rsidRDefault="006C627A" w:rsidP="006C627A">
      <w:pPr>
        <w:ind w:left="2880"/>
        <w:rPr>
          <w:b/>
          <w:bCs/>
          <w:sz w:val="24"/>
          <w:szCs w:val="24"/>
          <w:u w:val="single"/>
        </w:rPr>
      </w:pPr>
      <w:r w:rsidRPr="00D71A26">
        <w:rPr>
          <w:bCs/>
          <w:sz w:val="24"/>
          <w:szCs w:val="24"/>
        </w:rPr>
        <w:t xml:space="preserve">  </w:t>
      </w:r>
      <w:r w:rsidR="00CE0F1F" w:rsidRPr="00D71A26">
        <w:rPr>
          <w:bCs/>
          <w:sz w:val="24"/>
          <w:szCs w:val="24"/>
        </w:rPr>
        <w:t xml:space="preserve">      </w:t>
      </w:r>
      <w:r w:rsidR="00953498" w:rsidRPr="00D71A26">
        <w:rPr>
          <w:b/>
          <w:bCs/>
          <w:sz w:val="24"/>
          <w:szCs w:val="24"/>
          <w:u w:val="single"/>
        </w:rPr>
        <w:t>DR. G</w:t>
      </w:r>
      <w:r w:rsidRPr="00D71A26">
        <w:rPr>
          <w:b/>
          <w:bCs/>
          <w:sz w:val="24"/>
          <w:szCs w:val="24"/>
          <w:u w:val="single"/>
        </w:rPr>
        <w:t>REGORIO CYRUS R. ELEJORDE, CESO V</w:t>
      </w:r>
    </w:p>
    <w:p w14:paraId="7FB654F6" w14:textId="55A3131E" w:rsidR="00CD0434" w:rsidRPr="00D71A26" w:rsidRDefault="006C627A" w:rsidP="006C627A">
      <w:pPr>
        <w:ind w:left="2880" w:firstLine="720"/>
        <w:rPr>
          <w:sz w:val="24"/>
          <w:szCs w:val="24"/>
        </w:rPr>
      </w:pPr>
      <w:r w:rsidRPr="00D71A26">
        <w:rPr>
          <w:sz w:val="24"/>
          <w:szCs w:val="24"/>
        </w:rPr>
        <w:t xml:space="preserve">                      </w:t>
      </w:r>
      <w:r w:rsidR="00CD0434" w:rsidRPr="00D71A26">
        <w:rPr>
          <w:sz w:val="24"/>
          <w:szCs w:val="24"/>
        </w:rPr>
        <w:t xml:space="preserve"> </w:t>
      </w:r>
      <w:r w:rsidRPr="00D71A26">
        <w:rPr>
          <w:sz w:val="24"/>
          <w:szCs w:val="24"/>
        </w:rPr>
        <w:t>Assistant Regional Director</w:t>
      </w:r>
    </w:p>
    <w:p w14:paraId="4E8D86C8" w14:textId="39620E7F" w:rsidR="00CD0434" w:rsidRPr="00D71A26" w:rsidRDefault="00CD0434" w:rsidP="00CD0434">
      <w:pPr>
        <w:ind w:left="2880" w:firstLine="720"/>
        <w:rPr>
          <w:sz w:val="24"/>
          <w:szCs w:val="24"/>
        </w:rPr>
      </w:pPr>
      <w:r w:rsidRPr="00D71A26">
        <w:rPr>
          <w:sz w:val="24"/>
          <w:szCs w:val="24"/>
        </w:rPr>
        <w:t xml:space="preserve">  </w:t>
      </w:r>
      <w:r w:rsidR="006C627A" w:rsidRPr="00D71A26">
        <w:rPr>
          <w:sz w:val="24"/>
          <w:szCs w:val="24"/>
        </w:rPr>
        <w:t xml:space="preserve">        </w:t>
      </w:r>
      <w:r w:rsidRPr="00D71A26">
        <w:rPr>
          <w:sz w:val="24"/>
          <w:szCs w:val="24"/>
        </w:rPr>
        <w:t>Chairperson, Bids and Awards Committee</w:t>
      </w:r>
    </w:p>
    <w:p w14:paraId="1313087D" w14:textId="77777777" w:rsidR="00654377" w:rsidRPr="00D71A26" w:rsidRDefault="00654377" w:rsidP="00CD0434">
      <w:pPr>
        <w:ind w:left="2880" w:firstLine="720"/>
        <w:rPr>
          <w:sz w:val="24"/>
          <w:szCs w:val="24"/>
        </w:rPr>
      </w:pPr>
    </w:p>
    <w:p w14:paraId="1FC9C880" w14:textId="77777777" w:rsidR="00654377" w:rsidRPr="00D71A26" w:rsidRDefault="00654377" w:rsidP="00CD0434">
      <w:pPr>
        <w:ind w:left="2880" w:firstLine="720"/>
        <w:rPr>
          <w:sz w:val="24"/>
          <w:szCs w:val="24"/>
        </w:rPr>
      </w:pPr>
    </w:p>
    <w:p w14:paraId="3A5DE892" w14:textId="77777777" w:rsidR="00DD5125" w:rsidRPr="00D71A26" w:rsidRDefault="00DD5125" w:rsidP="00A520C3">
      <w:pPr>
        <w:rPr>
          <w:sz w:val="24"/>
          <w:szCs w:val="24"/>
        </w:rPr>
      </w:pPr>
    </w:p>
    <w:p w14:paraId="2F855CC6" w14:textId="77777777" w:rsidR="006445B8" w:rsidRPr="00D71A26" w:rsidRDefault="006445B8" w:rsidP="00A520C3">
      <w:pPr>
        <w:rPr>
          <w:sz w:val="24"/>
          <w:szCs w:val="24"/>
        </w:rPr>
      </w:pPr>
    </w:p>
    <w:p w14:paraId="30EDB065" w14:textId="77777777" w:rsidR="006445B8" w:rsidRPr="00D71A26" w:rsidRDefault="006445B8" w:rsidP="00A520C3">
      <w:pPr>
        <w:rPr>
          <w:sz w:val="24"/>
          <w:szCs w:val="24"/>
        </w:rPr>
      </w:pPr>
    </w:p>
    <w:p w14:paraId="51C16963" w14:textId="77777777" w:rsidR="006445B8" w:rsidRPr="00D71A26" w:rsidRDefault="006445B8" w:rsidP="00A520C3">
      <w:pPr>
        <w:rPr>
          <w:sz w:val="24"/>
          <w:szCs w:val="24"/>
        </w:rPr>
      </w:pPr>
    </w:p>
    <w:p w14:paraId="6415E32D" w14:textId="77777777" w:rsidR="006445B8" w:rsidRPr="00D71A26" w:rsidRDefault="006445B8" w:rsidP="00A520C3">
      <w:pPr>
        <w:rPr>
          <w:sz w:val="24"/>
          <w:szCs w:val="24"/>
        </w:rPr>
      </w:pPr>
    </w:p>
    <w:p w14:paraId="77F24ECB" w14:textId="77777777" w:rsidR="006445B8" w:rsidRPr="00D71A26" w:rsidRDefault="006445B8" w:rsidP="00A520C3">
      <w:pPr>
        <w:rPr>
          <w:sz w:val="24"/>
          <w:szCs w:val="24"/>
        </w:rPr>
      </w:pPr>
    </w:p>
    <w:p w14:paraId="2AD74541" w14:textId="77777777" w:rsidR="006445B8" w:rsidRPr="00D71A26" w:rsidRDefault="006445B8" w:rsidP="00A520C3">
      <w:pPr>
        <w:rPr>
          <w:sz w:val="24"/>
          <w:szCs w:val="24"/>
        </w:rPr>
      </w:pPr>
    </w:p>
    <w:p w14:paraId="582C21E4" w14:textId="77777777" w:rsidR="006445B8" w:rsidRPr="00D71A26" w:rsidRDefault="006445B8" w:rsidP="00A520C3">
      <w:pPr>
        <w:rPr>
          <w:sz w:val="24"/>
          <w:szCs w:val="24"/>
        </w:rPr>
      </w:pPr>
    </w:p>
    <w:p w14:paraId="640C6C55" w14:textId="77777777" w:rsidR="006445B8" w:rsidRPr="00D71A26" w:rsidRDefault="006445B8" w:rsidP="00A520C3">
      <w:pPr>
        <w:rPr>
          <w:sz w:val="24"/>
          <w:szCs w:val="24"/>
        </w:rPr>
      </w:pPr>
    </w:p>
    <w:p w14:paraId="12A6CFCC" w14:textId="77777777" w:rsidR="006445B8" w:rsidRPr="00D71A26" w:rsidRDefault="006445B8" w:rsidP="00A520C3">
      <w:pPr>
        <w:rPr>
          <w:sz w:val="24"/>
          <w:szCs w:val="24"/>
        </w:rPr>
      </w:pPr>
    </w:p>
    <w:p w14:paraId="22410B8A" w14:textId="77777777" w:rsidR="006445B8" w:rsidRPr="00D71A26" w:rsidRDefault="006445B8" w:rsidP="00A520C3">
      <w:pPr>
        <w:rPr>
          <w:sz w:val="24"/>
          <w:szCs w:val="24"/>
        </w:rPr>
      </w:pPr>
    </w:p>
    <w:p w14:paraId="0A7EEAFA" w14:textId="77777777" w:rsidR="006445B8" w:rsidRPr="00D71A26" w:rsidRDefault="006445B8" w:rsidP="00A520C3">
      <w:pPr>
        <w:rPr>
          <w:sz w:val="24"/>
          <w:szCs w:val="24"/>
        </w:rPr>
      </w:pPr>
    </w:p>
    <w:p w14:paraId="742EDA34" w14:textId="77777777" w:rsidR="006445B8" w:rsidRPr="00D71A26" w:rsidRDefault="006445B8" w:rsidP="00A520C3">
      <w:pPr>
        <w:rPr>
          <w:sz w:val="24"/>
          <w:szCs w:val="24"/>
        </w:rPr>
      </w:pPr>
    </w:p>
    <w:p w14:paraId="67E57F47" w14:textId="77777777" w:rsidR="000023B1" w:rsidRPr="00D71A26" w:rsidRDefault="000023B1" w:rsidP="00A520C3">
      <w:pPr>
        <w:rPr>
          <w:sz w:val="24"/>
          <w:szCs w:val="24"/>
        </w:rPr>
      </w:pPr>
    </w:p>
    <w:p w14:paraId="3570D305" w14:textId="77777777" w:rsidR="000023B1" w:rsidRPr="00D71A26" w:rsidRDefault="000023B1" w:rsidP="00A520C3">
      <w:pPr>
        <w:rPr>
          <w:sz w:val="24"/>
          <w:szCs w:val="24"/>
        </w:rPr>
      </w:pPr>
    </w:p>
    <w:p w14:paraId="2137C992" w14:textId="77777777" w:rsidR="000023B1" w:rsidRPr="00D71A26" w:rsidRDefault="000023B1" w:rsidP="00A520C3">
      <w:pPr>
        <w:rPr>
          <w:sz w:val="24"/>
          <w:szCs w:val="24"/>
        </w:rPr>
      </w:pPr>
    </w:p>
    <w:p w14:paraId="53EB6DD9" w14:textId="77777777" w:rsidR="000023B1" w:rsidRPr="00D71A26" w:rsidRDefault="000023B1" w:rsidP="00A520C3">
      <w:pPr>
        <w:rPr>
          <w:sz w:val="24"/>
          <w:szCs w:val="24"/>
        </w:rPr>
      </w:pPr>
    </w:p>
    <w:p w14:paraId="3EE13C65" w14:textId="77777777" w:rsidR="000023B1" w:rsidRPr="00D71A26" w:rsidRDefault="000023B1" w:rsidP="00A520C3">
      <w:pPr>
        <w:rPr>
          <w:sz w:val="24"/>
          <w:szCs w:val="24"/>
        </w:rPr>
      </w:pPr>
    </w:p>
    <w:p w14:paraId="085095A6" w14:textId="77777777" w:rsidR="000023B1" w:rsidRPr="00D71A26" w:rsidRDefault="000023B1" w:rsidP="00A520C3">
      <w:pPr>
        <w:rPr>
          <w:sz w:val="24"/>
          <w:szCs w:val="24"/>
        </w:rPr>
      </w:pPr>
    </w:p>
    <w:p w14:paraId="3EA68EC6" w14:textId="77777777" w:rsidR="000023B1" w:rsidRPr="00D71A26" w:rsidRDefault="000023B1" w:rsidP="00A520C3">
      <w:pPr>
        <w:rPr>
          <w:sz w:val="24"/>
          <w:szCs w:val="24"/>
        </w:rPr>
      </w:pPr>
    </w:p>
    <w:p w14:paraId="61AE74FB" w14:textId="77777777" w:rsidR="000023B1" w:rsidRPr="00D71A26" w:rsidRDefault="000023B1" w:rsidP="00A520C3">
      <w:pPr>
        <w:rPr>
          <w:sz w:val="24"/>
          <w:szCs w:val="24"/>
        </w:rPr>
      </w:pPr>
    </w:p>
    <w:p w14:paraId="0502F756" w14:textId="77777777" w:rsidR="000023B1" w:rsidRPr="00D71A26" w:rsidRDefault="000023B1" w:rsidP="00A520C3">
      <w:pPr>
        <w:rPr>
          <w:sz w:val="24"/>
          <w:szCs w:val="24"/>
        </w:rPr>
      </w:pPr>
    </w:p>
    <w:p w14:paraId="28FC4ACB" w14:textId="77777777" w:rsidR="000023B1" w:rsidRPr="00D71A26" w:rsidRDefault="000023B1" w:rsidP="00A520C3">
      <w:pPr>
        <w:rPr>
          <w:sz w:val="24"/>
          <w:szCs w:val="24"/>
        </w:rPr>
      </w:pPr>
    </w:p>
    <w:p w14:paraId="0961DEBE" w14:textId="77777777" w:rsidR="000023B1" w:rsidRPr="00D71A26" w:rsidRDefault="000023B1" w:rsidP="00A520C3">
      <w:pPr>
        <w:rPr>
          <w:sz w:val="24"/>
          <w:szCs w:val="24"/>
        </w:rPr>
      </w:pPr>
    </w:p>
    <w:p w14:paraId="2079BEF9" w14:textId="77777777" w:rsidR="006445B8" w:rsidRPr="00D71A26" w:rsidRDefault="006445B8" w:rsidP="00A520C3">
      <w:pPr>
        <w:rPr>
          <w:sz w:val="24"/>
          <w:szCs w:val="24"/>
        </w:rPr>
      </w:pPr>
    </w:p>
    <w:p w14:paraId="0CAF7BBB" w14:textId="4C4965DC" w:rsidR="006445B8" w:rsidRPr="00D71A26" w:rsidRDefault="006445B8" w:rsidP="00A520C3">
      <w:pPr>
        <w:rPr>
          <w:b/>
          <w:bCs/>
          <w:sz w:val="24"/>
          <w:szCs w:val="24"/>
        </w:rPr>
      </w:pPr>
      <w:r w:rsidRPr="00D71A26">
        <w:rPr>
          <w:sz w:val="24"/>
          <w:szCs w:val="24"/>
        </w:rPr>
        <w:tab/>
      </w:r>
      <w:r w:rsidRPr="00D71A26">
        <w:rPr>
          <w:sz w:val="24"/>
          <w:szCs w:val="24"/>
        </w:rPr>
        <w:tab/>
      </w:r>
      <w:r w:rsidRPr="00D71A26">
        <w:rPr>
          <w:sz w:val="24"/>
          <w:szCs w:val="24"/>
        </w:rPr>
        <w:tab/>
      </w:r>
      <w:r w:rsidRPr="00D71A26">
        <w:rPr>
          <w:sz w:val="24"/>
          <w:szCs w:val="24"/>
        </w:rPr>
        <w:tab/>
      </w:r>
      <w:r w:rsidRPr="00D71A26">
        <w:rPr>
          <w:sz w:val="24"/>
          <w:szCs w:val="24"/>
        </w:rPr>
        <w:tab/>
      </w:r>
      <w:r w:rsidRPr="00D71A26">
        <w:rPr>
          <w:sz w:val="24"/>
          <w:szCs w:val="24"/>
        </w:rPr>
        <w:tab/>
      </w:r>
      <w:r w:rsidRPr="00D71A26">
        <w:rPr>
          <w:sz w:val="24"/>
          <w:szCs w:val="24"/>
        </w:rPr>
        <w:tab/>
      </w:r>
      <w:r w:rsidRPr="00D71A26">
        <w:rPr>
          <w:sz w:val="24"/>
          <w:szCs w:val="24"/>
        </w:rPr>
        <w:tab/>
      </w:r>
      <w:r w:rsidRPr="00D71A26">
        <w:rPr>
          <w:sz w:val="24"/>
          <w:szCs w:val="24"/>
        </w:rPr>
        <w:tab/>
      </w:r>
      <w:r w:rsidRPr="00D71A26">
        <w:rPr>
          <w:sz w:val="24"/>
          <w:szCs w:val="24"/>
        </w:rPr>
        <w:tab/>
      </w:r>
      <w:r w:rsidRPr="00D71A26">
        <w:rPr>
          <w:sz w:val="24"/>
          <w:szCs w:val="24"/>
        </w:rPr>
        <w:tab/>
      </w:r>
      <w:r w:rsidRPr="00D71A26">
        <w:rPr>
          <w:b/>
          <w:bCs/>
          <w:sz w:val="24"/>
          <w:szCs w:val="24"/>
        </w:rPr>
        <w:t>ANNEX A</w:t>
      </w:r>
    </w:p>
    <w:p w14:paraId="35ECBCB2" w14:textId="77777777" w:rsidR="006445B8" w:rsidRPr="00D71A26" w:rsidRDefault="006445B8" w:rsidP="00A520C3">
      <w:pPr>
        <w:rPr>
          <w:b/>
          <w:bCs/>
          <w:sz w:val="24"/>
          <w:szCs w:val="24"/>
        </w:rPr>
      </w:pPr>
    </w:p>
    <w:p w14:paraId="387B8B7E" w14:textId="6C11E07A" w:rsidR="006445B8" w:rsidRPr="00D71A26" w:rsidRDefault="006445B8" w:rsidP="006445B8">
      <w:pPr>
        <w:jc w:val="center"/>
        <w:rPr>
          <w:b/>
          <w:sz w:val="40"/>
        </w:rPr>
      </w:pPr>
      <w:r w:rsidRPr="00D71A26">
        <w:rPr>
          <w:b/>
          <w:sz w:val="40"/>
        </w:rPr>
        <w:t>Technical Specifications</w:t>
      </w:r>
    </w:p>
    <w:tbl>
      <w:tblPr>
        <w:tblStyle w:val="TableGrid"/>
        <w:tblW w:w="0" w:type="auto"/>
        <w:tblLook w:val="04A0" w:firstRow="1" w:lastRow="0" w:firstColumn="1" w:lastColumn="0" w:noHBand="0" w:noVBand="1"/>
      </w:tblPr>
      <w:tblGrid>
        <w:gridCol w:w="9016"/>
      </w:tblGrid>
      <w:tr w:rsidR="007D6A8D" w:rsidRPr="00D71A26" w14:paraId="036699CE" w14:textId="77777777" w:rsidTr="006445B8">
        <w:tc>
          <w:tcPr>
            <w:tcW w:w="9016" w:type="dxa"/>
          </w:tcPr>
          <w:p w14:paraId="2E796D65" w14:textId="35D623EA" w:rsidR="006445B8" w:rsidRPr="00D71A26" w:rsidRDefault="006445B8" w:rsidP="006445B8">
            <w:pPr>
              <w:jc w:val="both"/>
              <w:rPr>
                <w:sz w:val="24"/>
                <w:szCs w:val="24"/>
              </w:rPr>
            </w:pPr>
            <w:r w:rsidRPr="00D71A26">
              <w:rPr>
                <w:b/>
                <w:bCs/>
                <w:sz w:val="24"/>
                <w:szCs w:val="24"/>
              </w:rPr>
              <w:t>INSTRUCTIONS:</w:t>
            </w:r>
            <w:r w:rsidRPr="00D71A26">
              <w:rPr>
                <w:sz w:val="24"/>
                <w:szCs w:val="24"/>
              </w:rPr>
              <w:t xml:space="preserve"> Bidders must state here either “Comply” or “Not Comply” against each of the individual parameters of each Specification stating the corresponding performance parameter of the equipment offered. Statements of “Comply” or “Not Comply” must be supported by evidence in a Bidders Bid and cross-referenced to that evidence. Evidence shall be in the form of manufacturer’s un-amended sales literature, unconditional statements of specification and compliance issued by the manufacturer, samples, independent test data etc., as appropriate. A statement that is not supported by evidence or is subsequently found to be contradicted by the evidence presented will render the Bid under evaluation liable for rejection. A statement either in the Bidder's statement of compliance or the supporting evidence that is found to be false either during Bid evaluation, post-qualification or the execution of the Contract may be regarded as fraudulent and render the Bidder or supplier liable for prosecution subject to the applicable laws and issuances.</w:t>
            </w:r>
          </w:p>
        </w:tc>
      </w:tr>
    </w:tbl>
    <w:p w14:paraId="08AA0665" w14:textId="77777777" w:rsidR="006445B8" w:rsidRPr="00D71A26" w:rsidRDefault="006445B8" w:rsidP="006445B8">
      <w:pPr>
        <w:jc w:val="center"/>
        <w:rPr>
          <w:b/>
          <w:bCs/>
          <w:sz w:val="24"/>
          <w:szCs w:val="24"/>
        </w:rPr>
      </w:pPr>
    </w:p>
    <w:p w14:paraId="1828BECF" w14:textId="77777777" w:rsidR="00B51188" w:rsidRPr="00D71A26" w:rsidRDefault="006445B8" w:rsidP="006445B8">
      <w:pPr>
        <w:jc w:val="both"/>
        <w:rPr>
          <w:sz w:val="24"/>
          <w:szCs w:val="24"/>
        </w:rPr>
      </w:pPr>
      <w:r w:rsidRPr="00D71A26">
        <w:rPr>
          <w:sz w:val="24"/>
          <w:szCs w:val="24"/>
        </w:rPr>
        <w:lastRenderedPageBreak/>
        <w:tab/>
      </w:r>
      <w:r w:rsidRPr="00D71A26">
        <w:rPr>
          <w:sz w:val="24"/>
          <w:szCs w:val="24"/>
        </w:rPr>
        <w:tab/>
      </w:r>
      <w:r w:rsidRPr="00D71A26">
        <w:rPr>
          <w:sz w:val="24"/>
          <w:szCs w:val="24"/>
        </w:rPr>
        <w:tab/>
      </w:r>
      <w:r w:rsidRPr="00D71A26">
        <w:rPr>
          <w:sz w:val="24"/>
          <w:szCs w:val="24"/>
        </w:rPr>
        <w:tab/>
      </w:r>
      <w:r w:rsidR="00B51188" w:rsidRPr="00D71A26">
        <w:rPr>
          <w:noProof/>
          <w:sz w:val="24"/>
          <w:szCs w:val="24"/>
        </w:rPr>
        <w:drawing>
          <wp:inline distT="0" distB="0" distL="0" distR="0" wp14:anchorId="1123415B" wp14:editId="4E28A5D8">
            <wp:extent cx="5373853" cy="7611035"/>
            <wp:effectExtent l="0" t="0" r="0" b="0"/>
            <wp:docPr id="1489705988" name="Picture 1" descr="A list of food ite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05988" name="Picture 1" descr="A list of food items&#10;&#10;AI-generated content may be incorrect."/>
                    <pic:cNvPicPr/>
                  </pic:nvPicPr>
                  <pic:blipFill>
                    <a:blip r:embed="rId9"/>
                    <a:stretch>
                      <a:fillRect/>
                    </a:stretch>
                  </pic:blipFill>
                  <pic:spPr>
                    <a:xfrm>
                      <a:off x="0" y="0"/>
                      <a:ext cx="5384231" cy="7625733"/>
                    </a:xfrm>
                    <a:prstGeom prst="rect">
                      <a:avLst/>
                    </a:prstGeom>
                  </pic:spPr>
                </pic:pic>
              </a:graphicData>
            </a:graphic>
          </wp:inline>
        </w:drawing>
      </w:r>
    </w:p>
    <w:p w14:paraId="22FC3D9F" w14:textId="77777777" w:rsidR="00B51188" w:rsidRPr="00D71A26" w:rsidRDefault="00B51188" w:rsidP="006445B8">
      <w:pPr>
        <w:jc w:val="both"/>
        <w:rPr>
          <w:sz w:val="24"/>
          <w:szCs w:val="24"/>
        </w:rPr>
      </w:pPr>
      <w:r w:rsidRPr="00D71A26">
        <w:rPr>
          <w:noProof/>
          <w:sz w:val="24"/>
          <w:szCs w:val="24"/>
        </w:rPr>
        <w:lastRenderedPageBreak/>
        <w:drawing>
          <wp:inline distT="0" distB="0" distL="0" distR="0" wp14:anchorId="47E25E61" wp14:editId="715E45B7">
            <wp:extent cx="5674659" cy="8653547"/>
            <wp:effectExtent l="0" t="0" r="2540" b="0"/>
            <wp:docPr id="1636356622" name="Picture 1" descr="A list of food ite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356622" name="Picture 1" descr="A list of food items&#10;&#10;AI-generated content may be incorrect."/>
                    <pic:cNvPicPr/>
                  </pic:nvPicPr>
                  <pic:blipFill>
                    <a:blip r:embed="rId10"/>
                    <a:stretch>
                      <a:fillRect/>
                    </a:stretch>
                  </pic:blipFill>
                  <pic:spPr>
                    <a:xfrm>
                      <a:off x="0" y="0"/>
                      <a:ext cx="5683049" cy="8666342"/>
                    </a:xfrm>
                    <a:prstGeom prst="rect">
                      <a:avLst/>
                    </a:prstGeom>
                  </pic:spPr>
                </pic:pic>
              </a:graphicData>
            </a:graphic>
          </wp:inline>
        </w:drawing>
      </w:r>
    </w:p>
    <w:p w14:paraId="0F35EFB3" w14:textId="77777777" w:rsidR="00B51188" w:rsidRPr="00D71A26" w:rsidRDefault="00B51188" w:rsidP="006445B8">
      <w:pPr>
        <w:jc w:val="both"/>
        <w:rPr>
          <w:sz w:val="24"/>
          <w:szCs w:val="24"/>
        </w:rPr>
      </w:pPr>
      <w:r w:rsidRPr="00D71A26">
        <w:rPr>
          <w:noProof/>
          <w:sz w:val="24"/>
          <w:szCs w:val="24"/>
        </w:rPr>
        <w:lastRenderedPageBreak/>
        <w:drawing>
          <wp:inline distT="0" distB="0" distL="0" distR="0" wp14:anchorId="16113D90" wp14:editId="7AF98C24">
            <wp:extent cx="5862918" cy="8794379"/>
            <wp:effectExtent l="0" t="0" r="5080" b="6985"/>
            <wp:docPr id="653347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347852" name="Picture 1"/>
                    <pic:cNvPicPr/>
                  </pic:nvPicPr>
                  <pic:blipFill>
                    <a:blip r:embed="rId11"/>
                    <a:stretch>
                      <a:fillRect/>
                    </a:stretch>
                  </pic:blipFill>
                  <pic:spPr>
                    <a:xfrm>
                      <a:off x="0" y="0"/>
                      <a:ext cx="5872405" cy="8808609"/>
                    </a:xfrm>
                    <a:prstGeom prst="rect">
                      <a:avLst/>
                    </a:prstGeom>
                  </pic:spPr>
                </pic:pic>
              </a:graphicData>
            </a:graphic>
          </wp:inline>
        </w:drawing>
      </w:r>
      <w:r w:rsidR="006445B8" w:rsidRPr="00D71A26">
        <w:rPr>
          <w:sz w:val="24"/>
          <w:szCs w:val="24"/>
        </w:rPr>
        <w:tab/>
      </w:r>
    </w:p>
    <w:p w14:paraId="5439AF73" w14:textId="77777777" w:rsidR="00B51188" w:rsidRPr="00D71A26" w:rsidRDefault="00B51188" w:rsidP="006445B8">
      <w:pPr>
        <w:jc w:val="both"/>
        <w:rPr>
          <w:sz w:val="24"/>
          <w:szCs w:val="24"/>
        </w:rPr>
      </w:pPr>
      <w:r w:rsidRPr="00D71A26">
        <w:rPr>
          <w:noProof/>
          <w:sz w:val="24"/>
          <w:szCs w:val="24"/>
        </w:rPr>
        <w:lastRenderedPageBreak/>
        <w:drawing>
          <wp:inline distT="0" distB="0" distL="0" distR="0" wp14:anchorId="738401D2" wp14:editId="742A25D9">
            <wp:extent cx="5916706" cy="8868668"/>
            <wp:effectExtent l="0" t="0" r="8255" b="8890"/>
            <wp:docPr id="1379089901" name="Picture 1"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089901" name="Picture 1" descr="A white paper with black text&#10;&#10;AI-generated content may be incorrect."/>
                    <pic:cNvPicPr/>
                  </pic:nvPicPr>
                  <pic:blipFill>
                    <a:blip r:embed="rId12"/>
                    <a:stretch>
                      <a:fillRect/>
                    </a:stretch>
                  </pic:blipFill>
                  <pic:spPr>
                    <a:xfrm>
                      <a:off x="0" y="0"/>
                      <a:ext cx="5929844" cy="8888361"/>
                    </a:xfrm>
                    <a:prstGeom prst="rect">
                      <a:avLst/>
                    </a:prstGeom>
                  </pic:spPr>
                </pic:pic>
              </a:graphicData>
            </a:graphic>
          </wp:inline>
        </w:drawing>
      </w:r>
    </w:p>
    <w:p w14:paraId="014B7A30" w14:textId="77777777" w:rsidR="00B51188" w:rsidRPr="00D71A26" w:rsidRDefault="00B51188" w:rsidP="006445B8">
      <w:pPr>
        <w:jc w:val="both"/>
        <w:rPr>
          <w:sz w:val="24"/>
          <w:szCs w:val="24"/>
        </w:rPr>
      </w:pPr>
      <w:r w:rsidRPr="00D71A26">
        <w:rPr>
          <w:noProof/>
          <w:sz w:val="24"/>
          <w:szCs w:val="24"/>
        </w:rPr>
        <w:lastRenderedPageBreak/>
        <w:drawing>
          <wp:inline distT="0" distB="0" distL="0" distR="0" wp14:anchorId="6477604B" wp14:editId="03437CCB">
            <wp:extent cx="5943600" cy="8580913"/>
            <wp:effectExtent l="0" t="0" r="0" b="0"/>
            <wp:docPr id="1105240557"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240557" name="Picture 1" descr="A close-up of a document&#10;&#10;AI-generated content may be incorrect."/>
                    <pic:cNvPicPr/>
                  </pic:nvPicPr>
                  <pic:blipFill>
                    <a:blip r:embed="rId13"/>
                    <a:stretch>
                      <a:fillRect/>
                    </a:stretch>
                  </pic:blipFill>
                  <pic:spPr>
                    <a:xfrm>
                      <a:off x="0" y="0"/>
                      <a:ext cx="5954898" cy="8597224"/>
                    </a:xfrm>
                    <a:prstGeom prst="rect">
                      <a:avLst/>
                    </a:prstGeom>
                  </pic:spPr>
                </pic:pic>
              </a:graphicData>
            </a:graphic>
          </wp:inline>
        </w:drawing>
      </w:r>
    </w:p>
    <w:p w14:paraId="3A5A8D7D" w14:textId="77777777" w:rsidR="00B51188" w:rsidRPr="00D71A26" w:rsidRDefault="00B51188" w:rsidP="006445B8">
      <w:pPr>
        <w:jc w:val="both"/>
        <w:rPr>
          <w:sz w:val="24"/>
          <w:szCs w:val="24"/>
        </w:rPr>
      </w:pPr>
      <w:r w:rsidRPr="00D71A26">
        <w:rPr>
          <w:noProof/>
          <w:sz w:val="24"/>
          <w:szCs w:val="24"/>
        </w:rPr>
        <w:lastRenderedPageBreak/>
        <w:drawing>
          <wp:inline distT="0" distB="0" distL="0" distR="0" wp14:anchorId="4DF76A8E" wp14:editId="336967DC">
            <wp:extent cx="5578113" cy="5217459"/>
            <wp:effectExtent l="0" t="0" r="3810" b="2540"/>
            <wp:docPr id="139839276" name="Picture 1" descr="A table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39276" name="Picture 1" descr="A table with text and images&#10;&#10;AI-generated content may be incorrect."/>
                    <pic:cNvPicPr/>
                  </pic:nvPicPr>
                  <pic:blipFill>
                    <a:blip r:embed="rId14"/>
                    <a:stretch>
                      <a:fillRect/>
                    </a:stretch>
                  </pic:blipFill>
                  <pic:spPr>
                    <a:xfrm>
                      <a:off x="0" y="0"/>
                      <a:ext cx="5585012" cy="5223912"/>
                    </a:xfrm>
                    <a:prstGeom prst="rect">
                      <a:avLst/>
                    </a:prstGeom>
                  </pic:spPr>
                </pic:pic>
              </a:graphicData>
            </a:graphic>
          </wp:inline>
        </w:drawing>
      </w:r>
    </w:p>
    <w:p w14:paraId="5BB48385" w14:textId="77777777" w:rsidR="00B51188" w:rsidRPr="00D71A26" w:rsidRDefault="00B51188" w:rsidP="006445B8">
      <w:pPr>
        <w:jc w:val="both"/>
        <w:rPr>
          <w:sz w:val="24"/>
          <w:szCs w:val="24"/>
        </w:rPr>
      </w:pPr>
      <w:r w:rsidRPr="00D71A26">
        <w:rPr>
          <w:noProof/>
          <w:sz w:val="24"/>
          <w:szCs w:val="24"/>
        </w:rPr>
        <w:lastRenderedPageBreak/>
        <w:drawing>
          <wp:inline distT="0" distB="0" distL="0" distR="0" wp14:anchorId="32C56E06" wp14:editId="4EB4D442">
            <wp:extent cx="5997389" cy="8691679"/>
            <wp:effectExtent l="0" t="0" r="3810" b="0"/>
            <wp:docPr id="1503130752"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130752" name="Picture 1" descr="A document with text on it&#10;&#10;AI-generated content may be incorrect."/>
                    <pic:cNvPicPr/>
                  </pic:nvPicPr>
                  <pic:blipFill>
                    <a:blip r:embed="rId15"/>
                    <a:stretch>
                      <a:fillRect/>
                    </a:stretch>
                  </pic:blipFill>
                  <pic:spPr>
                    <a:xfrm>
                      <a:off x="0" y="0"/>
                      <a:ext cx="6008385" cy="8707615"/>
                    </a:xfrm>
                    <a:prstGeom prst="rect">
                      <a:avLst/>
                    </a:prstGeom>
                  </pic:spPr>
                </pic:pic>
              </a:graphicData>
            </a:graphic>
          </wp:inline>
        </w:drawing>
      </w:r>
    </w:p>
    <w:p w14:paraId="203141DE" w14:textId="77777777" w:rsidR="00B51188" w:rsidRPr="00D71A26" w:rsidRDefault="00B51188" w:rsidP="006445B8">
      <w:pPr>
        <w:jc w:val="both"/>
        <w:rPr>
          <w:sz w:val="24"/>
          <w:szCs w:val="24"/>
        </w:rPr>
      </w:pPr>
      <w:r w:rsidRPr="00D71A26">
        <w:rPr>
          <w:noProof/>
          <w:sz w:val="24"/>
          <w:szCs w:val="24"/>
        </w:rPr>
        <w:lastRenderedPageBreak/>
        <w:drawing>
          <wp:inline distT="0" distB="0" distL="0" distR="0" wp14:anchorId="39F4E34C" wp14:editId="26C80A3D">
            <wp:extent cx="5889812" cy="8434006"/>
            <wp:effectExtent l="0" t="0" r="0" b="5715"/>
            <wp:docPr id="955003474" name="Picture 1" descr="A list of task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003474" name="Picture 1" descr="A list of tasks with text&#10;&#10;AI-generated content may be incorrect."/>
                    <pic:cNvPicPr/>
                  </pic:nvPicPr>
                  <pic:blipFill>
                    <a:blip r:embed="rId16"/>
                    <a:stretch>
                      <a:fillRect/>
                    </a:stretch>
                  </pic:blipFill>
                  <pic:spPr>
                    <a:xfrm>
                      <a:off x="0" y="0"/>
                      <a:ext cx="5902058" cy="8451541"/>
                    </a:xfrm>
                    <a:prstGeom prst="rect">
                      <a:avLst/>
                    </a:prstGeom>
                  </pic:spPr>
                </pic:pic>
              </a:graphicData>
            </a:graphic>
          </wp:inline>
        </w:drawing>
      </w:r>
    </w:p>
    <w:p w14:paraId="3CD27C9F" w14:textId="77777777" w:rsidR="00B51188" w:rsidRPr="00D71A26" w:rsidRDefault="00B51188" w:rsidP="006445B8">
      <w:pPr>
        <w:jc w:val="both"/>
        <w:rPr>
          <w:sz w:val="24"/>
          <w:szCs w:val="24"/>
        </w:rPr>
      </w:pPr>
      <w:r w:rsidRPr="00D71A26">
        <w:rPr>
          <w:noProof/>
          <w:sz w:val="24"/>
          <w:szCs w:val="24"/>
        </w:rPr>
        <w:lastRenderedPageBreak/>
        <w:drawing>
          <wp:inline distT="0" distB="0" distL="0" distR="0" wp14:anchorId="7FC482DB" wp14:editId="1D7841D7">
            <wp:extent cx="5728447" cy="8334520"/>
            <wp:effectExtent l="0" t="0" r="5715" b="0"/>
            <wp:docPr id="962721792" name="Picture 1" descr="A list of food ite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721792" name="Picture 1" descr="A list of food items&#10;&#10;AI-generated content may be incorrect."/>
                    <pic:cNvPicPr/>
                  </pic:nvPicPr>
                  <pic:blipFill>
                    <a:blip r:embed="rId17"/>
                    <a:stretch>
                      <a:fillRect/>
                    </a:stretch>
                  </pic:blipFill>
                  <pic:spPr>
                    <a:xfrm>
                      <a:off x="0" y="0"/>
                      <a:ext cx="5733689" cy="8342147"/>
                    </a:xfrm>
                    <a:prstGeom prst="rect">
                      <a:avLst/>
                    </a:prstGeom>
                  </pic:spPr>
                </pic:pic>
              </a:graphicData>
            </a:graphic>
          </wp:inline>
        </w:drawing>
      </w:r>
    </w:p>
    <w:p w14:paraId="40D1D331" w14:textId="77777777" w:rsidR="00B51188" w:rsidRPr="00D71A26" w:rsidRDefault="00B51188" w:rsidP="006445B8">
      <w:pPr>
        <w:jc w:val="both"/>
        <w:rPr>
          <w:sz w:val="24"/>
          <w:szCs w:val="24"/>
        </w:rPr>
      </w:pPr>
      <w:r w:rsidRPr="00D71A26">
        <w:rPr>
          <w:noProof/>
          <w:sz w:val="24"/>
          <w:szCs w:val="24"/>
        </w:rPr>
        <w:lastRenderedPageBreak/>
        <w:drawing>
          <wp:inline distT="0" distB="0" distL="0" distR="0" wp14:anchorId="5B82A6B6" wp14:editId="0BB2418E">
            <wp:extent cx="5916706" cy="8696538"/>
            <wp:effectExtent l="0" t="0" r="8255" b="0"/>
            <wp:docPr id="1753192078" name="Picture 1" descr="A list of information on a sheet of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192078" name="Picture 1" descr="A list of information on a sheet of paper&#10;&#10;AI-generated content may be incorrect."/>
                    <pic:cNvPicPr/>
                  </pic:nvPicPr>
                  <pic:blipFill>
                    <a:blip r:embed="rId18"/>
                    <a:stretch>
                      <a:fillRect/>
                    </a:stretch>
                  </pic:blipFill>
                  <pic:spPr>
                    <a:xfrm>
                      <a:off x="0" y="0"/>
                      <a:ext cx="5926399" cy="8710785"/>
                    </a:xfrm>
                    <a:prstGeom prst="rect">
                      <a:avLst/>
                    </a:prstGeom>
                  </pic:spPr>
                </pic:pic>
              </a:graphicData>
            </a:graphic>
          </wp:inline>
        </w:drawing>
      </w:r>
    </w:p>
    <w:p w14:paraId="386B2116" w14:textId="77777777" w:rsidR="00B51188" w:rsidRPr="00D71A26" w:rsidRDefault="00B51188" w:rsidP="006445B8">
      <w:pPr>
        <w:jc w:val="both"/>
        <w:rPr>
          <w:sz w:val="24"/>
          <w:szCs w:val="24"/>
        </w:rPr>
      </w:pPr>
      <w:r w:rsidRPr="00D71A26">
        <w:rPr>
          <w:noProof/>
          <w:sz w:val="24"/>
          <w:szCs w:val="24"/>
        </w:rPr>
        <w:lastRenderedPageBreak/>
        <w:drawing>
          <wp:inline distT="0" distB="0" distL="0" distR="0" wp14:anchorId="5304ECEC" wp14:editId="749BF922">
            <wp:extent cx="5889812" cy="8537061"/>
            <wp:effectExtent l="0" t="0" r="0" b="0"/>
            <wp:docPr id="949380086" name="Picture 1" descr="A list of food ite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380086" name="Picture 1" descr="A list of food items&#10;&#10;AI-generated content may be incorrect."/>
                    <pic:cNvPicPr/>
                  </pic:nvPicPr>
                  <pic:blipFill>
                    <a:blip r:embed="rId19"/>
                    <a:stretch>
                      <a:fillRect/>
                    </a:stretch>
                  </pic:blipFill>
                  <pic:spPr>
                    <a:xfrm>
                      <a:off x="0" y="0"/>
                      <a:ext cx="5898633" cy="8549847"/>
                    </a:xfrm>
                    <a:prstGeom prst="rect">
                      <a:avLst/>
                    </a:prstGeom>
                  </pic:spPr>
                </pic:pic>
              </a:graphicData>
            </a:graphic>
          </wp:inline>
        </w:drawing>
      </w:r>
    </w:p>
    <w:p w14:paraId="59431CB6" w14:textId="77777777" w:rsidR="00B51188" w:rsidRPr="00D71A26" w:rsidRDefault="00B51188" w:rsidP="006445B8">
      <w:pPr>
        <w:jc w:val="both"/>
        <w:rPr>
          <w:sz w:val="24"/>
          <w:szCs w:val="24"/>
        </w:rPr>
      </w:pPr>
      <w:r w:rsidRPr="00D71A26">
        <w:rPr>
          <w:noProof/>
          <w:sz w:val="24"/>
          <w:szCs w:val="24"/>
        </w:rPr>
        <w:lastRenderedPageBreak/>
        <w:drawing>
          <wp:inline distT="0" distB="0" distL="0" distR="0" wp14:anchorId="65DE536F" wp14:editId="2FAC32CD">
            <wp:extent cx="5619038" cy="5486400"/>
            <wp:effectExtent l="0" t="0" r="1270" b="0"/>
            <wp:docPr id="1344932519" name="Picture 1" descr="A list of instructions for a construction 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932519" name="Picture 1" descr="A list of instructions for a construction site&#10;&#10;AI-generated content may be incorrect."/>
                    <pic:cNvPicPr/>
                  </pic:nvPicPr>
                  <pic:blipFill>
                    <a:blip r:embed="rId20"/>
                    <a:stretch>
                      <a:fillRect/>
                    </a:stretch>
                  </pic:blipFill>
                  <pic:spPr>
                    <a:xfrm>
                      <a:off x="0" y="0"/>
                      <a:ext cx="5627291" cy="5494458"/>
                    </a:xfrm>
                    <a:prstGeom prst="rect">
                      <a:avLst/>
                    </a:prstGeom>
                  </pic:spPr>
                </pic:pic>
              </a:graphicData>
            </a:graphic>
          </wp:inline>
        </w:drawing>
      </w:r>
    </w:p>
    <w:p w14:paraId="3299249E" w14:textId="77777777" w:rsidR="00B51188" w:rsidRPr="00D71A26" w:rsidRDefault="00B51188" w:rsidP="006445B8">
      <w:pPr>
        <w:jc w:val="both"/>
        <w:rPr>
          <w:sz w:val="24"/>
          <w:szCs w:val="24"/>
        </w:rPr>
      </w:pPr>
      <w:r w:rsidRPr="00D71A26">
        <w:rPr>
          <w:noProof/>
          <w:sz w:val="24"/>
          <w:szCs w:val="24"/>
        </w:rPr>
        <w:lastRenderedPageBreak/>
        <w:drawing>
          <wp:inline distT="0" distB="0" distL="0" distR="0" wp14:anchorId="576085F3" wp14:editId="5CC66029">
            <wp:extent cx="5889812" cy="8291236"/>
            <wp:effectExtent l="0" t="0" r="0" b="0"/>
            <wp:docPr id="1023491116" name="Picture 1" descr="A list of items in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491116" name="Picture 1" descr="A list of items in a document&#10;&#10;AI-generated content may be incorrect."/>
                    <pic:cNvPicPr/>
                  </pic:nvPicPr>
                  <pic:blipFill>
                    <a:blip r:embed="rId21"/>
                    <a:stretch>
                      <a:fillRect/>
                    </a:stretch>
                  </pic:blipFill>
                  <pic:spPr>
                    <a:xfrm>
                      <a:off x="0" y="0"/>
                      <a:ext cx="5898324" cy="8303219"/>
                    </a:xfrm>
                    <a:prstGeom prst="rect">
                      <a:avLst/>
                    </a:prstGeom>
                  </pic:spPr>
                </pic:pic>
              </a:graphicData>
            </a:graphic>
          </wp:inline>
        </w:drawing>
      </w:r>
    </w:p>
    <w:p w14:paraId="6F0C2975" w14:textId="77777777" w:rsidR="00B51188" w:rsidRPr="00D71A26" w:rsidRDefault="00B51188" w:rsidP="006445B8">
      <w:pPr>
        <w:jc w:val="both"/>
        <w:rPr>
          <w:sz w:val="24"/>
          <w:szCs w:val="24"/>
        </w:rPr>
      </w:pPr>
      <w:r w:rsidRPr="00D71A26">
        <w:rPr>
          <w:noProof/>
          <w:sz w:val="24"/>
          <w:szCs w:val="24"/>
        </w:rPr>
        <w:lastRenderedPageBreak/>
        <w:drawing>
          <wp:inline distT="0" distB="0" distL="0" distR="0" wp14:anchorId="273D63CA" wp14:editId="14487F8C">
            <wp:extent cx="5809130" cy="8801713"/>
            <wp:effectExtent l="0" t="0" r="1270" b="0"/>
            <wp:docPr id="369548680" name="Picture 1" descr="A list of information on a sh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548680" name="Picture 1" descr="A list of information on a sheet&#10;&#10;AI-generated content may be incorrect."/>
                    <pic:cNvPicPr/>
                  </pic:nvPicPr>
                  <pic:blipFill>
                    <a:blip r:embed="rId22"/>
                    <a:stretch>
                      <a:fillRect/>
                    </a:stretch>
                  </pic:blipFill>
                  <pic:spPr>
                    <a:xfrm>
                      <a:off x="0" y="0"/>
                      <a:ext cx="5821205" cy="8820008"/>
                    </a:xfrm>
                    <a:prstGeom prst="rect">
                      <a:avLst/>
                    </a:prstGeom>
                  </pic:spPr>
                </pic:pic>
              </a:graphicData>
            </a:graphic>
          </wp:inline>
        </w:drawing>
      </w:r>
    </w:p>
    <w:p w14:paraId="1B4660E1" w14:textId="77777777" w:rsidR="00B51188" w:rsidRPr="00D71A26" w:rsidRDefault="00B51188" w:rsidP="006445B8">
      <w:pPr>
        <w:jc w:val="both"/>
        <w:rPr>
          <w:sz w:val="24"/>
          <w:szCs w:val="24"/>
        </w:rPr>
      </w:pPr>
      <w:r w:rsidRPr="00D71A26">
        <w:rPr>
          <w:noProof/>
          <w:sz w:val="24"/>
          <w:szCs w:val="24"/>
        </w:rPr>
        <w:lastRenderedPageBreak/>
        <w:drawing>
          <wp:inline distT="0" distB="0" distL="0" distR="0" wp14:anchorId="323C6721" wp14:editId="329E7501">
            <wp:extent cx="5889812" cy="8910228"/>
            <wp:effectExtent l="0" t="0" r="0" b="5715"/>
            <wp:docPr id="2003694299" name="Picture 1" descr="A list of food ite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694299" name="Picture 1" descr="A list of food items&#10;&#10;AI-generated content may be incorrect."/>
                    <pic:cNvPicPr/>
                  </pic:nvPicPr>
                  <pic:blipFill>
                    <a:blip r:embed="rId23"/>
                    <a:stretch>
                      <a:fillRect/>
                    </a:stretch>
                  </pic:blipFill>
                  <pic:spPr>
                    <a:xfrm>
                      <a:off x="0" y="0"/>
                      <a:ext cx="5898591" cy="8923509"/>
                    </a:xfrm>
                    <a:prstGeom prst="rect">
                      <a:avLst/>
                    </a:prstGeom>
                  </pic:spPr>
                </pic:pic>
              </a:graphicData>
            </a:graphic>
          </wp:inline>
        </w:drawing>
      </w:r>
    </w:p>
    <w:p w14:paraId="129EC0F5" w14:textId="77777777" w:rsidR="00B51188" w:rsidRPr="00D71A26" w:rsidRDefault="00B51188" w:rsidP="006445B8">
      <w:pPr>
        <w:jc w:val="both"/>
        <w:rPr>
          <w:sz w:val="24"/>
          <w:szCs w:val="24"/>
        </w:rPr>
      </w:pPr>
      <w:r w:rsidRPr="00D71A26">
        <w:rPr>
          <w:noProof/>
          <w:sz w:val="24"/>
          <w:szCs w:val="24"/>
        </w:rPr>
        <w:lastRenderedPageBreak/>
        <w:drawing>
          <wp:inline distT="0" distB="0" distL="0" distR="0" wp14:anchorId="6BCA15EF" wp14:editId="69941182">
            <wp:extent cx="5889812" cy="8119074"/>
            <wp:effectExtent l="0" t="0" r="0" b="0"/>
            <wp:docPr id="1091005004" name="Picture 1" descr="A document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005004" name="Picture 1" descr="A document with text and numbers&#10;&#10;AI-generated content may be incorrect."/>
                    <pic:cNvPicPr/>
                  </pic:nvPicPr>
                  <pic:blipFill>
                    <a:blip r:embed="rId24"/>
                    <a:stretch>
                      <a:fillRect/>
                    </a:stretch>
                  </pic:blipFill>
                  <pic:spPr>
                    <a:xfrm>
                      <a:off x="0" y="0"/>
                      <a:ext cx="5898434" cy="8130959"/>
                    </a:xfrm>
                    <a:prstGeom prst="rect">
                      <a:avLst/>
                    </a:prstGeom>
                  </pic:spPr>
                </pic:pic>
              </a:graphicData>
            </a:graphic>
          </wp:inline>
        </w:drawing>
      </w:r>
    </w:p>
    <w:p w14:paraId="1C283DF8" w14:textId="77777777" w:rsidR="00B51188" w:rsidRPr="00D71A26" w:rsidRDefault="00B51188" w:rsidP="006445B8">
      <w:pPr>
        <w:jc w:val="both"/>
        <w:rPr>
          <w:sz w:val="24"/>
          <w:szCs w:val="24"/>
        </w:rPr>
      </w:pPr>
      <w:r w:rsidRPr="00D71A26">
        <w:rPr>
          <w:noProof/>
          <w:sz w:val="24"/>
          <w:szCs w:val="24"/>
        </w:rPr>
        <w:lastRenderedPageBreak/>
        <w:drawing>
          <wp:inline distT="0" distB="0" distL="0" distR="0" wp14:anchorId="41C8A86B" wp14:editId="2EEDEA52">
            <wp:extent cx="5755341" cy="8614524"/>
            <wp:effectExtent l="0" t="0" r="0" b="0"/>
            <wp:docPr id="767762336"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762336" name="Picture 1" descr="A close-up of a document&#10;&#10;AI-generated content may be incorrect."/>
                    <pic:cNvPicPr/>
                  </pic:nvPicPr>
                  <pic:blipFill>
                    <a:blip r:embed="rId25"/>
                    <a:stretch>
                      <a:fillRect/>
                    </a:stretch>
                  </pic:blipFill>
                  <pic:spPr>
                    <a:xfrm>
                      <a:off x="0" y="0"/>
                      <a:ext cx="5763199" cy="8626286"/>
                    </a:xfrm>
                    <a:prstGeom prst="rect">
                      <a:avLst/>
                    </a:prstGeom>
                  </pic:spPr>
                </pic:pic>
              </a:graphicData>
            </a:graphic>
          </wp:inline>
        </w:drawing>
      </w:r>
    </w:p>
    <w:p w14:paraId="725AF59B" w14:textId="77777777" w:rsidR="00B51188" w:rsidRPr="00D71A26" w:rsidRDefault="00B51188" w:rsidP="006445B8">
      <w:pPr>
        <w:jc w:val="both"/>
        <w:rPr>
          <w:sz w:val="24"/>
          <w:szCs w:val="24"/>
        </w:rPr>
      </w:pPr>
      <w:r w:rsidRPr="00D71A26">
        <w:rPr>
          <w:noProof/>
          <w:sz w:val="24"/>
          <w:szCs w:val="24"/>
        </w:rPr>
        <w:lastRenderedPageBreak/>
        <w:drawing>
          <wp:inline distT="0" distB="0" distL="0" distR="0" wp14:anchorId="670454C5" wp14:editId="6E4E3A10">
            <wp:extent cx="5809130" cy="8514239"/>
            <wp:effectExtent l="0" t="0" r="1270" b="1270"/>
            <wp:docPr id="339078332" name="Picture 1" descr="A list of food ite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078332" name="Picture 1" descr="A list of food items&#10;&#10;AI-generated content may be incorrect."/>
                    <pic:cNvPicPr/>
                  </pic:nvPicPr>
                  <pic:blipFill>
                    <a:blip r:embed="rId26"/>
                    <a:stretch>
                      <a:fillRect/>
                    </a:stretch>
                  </pic:blipFill>
                  <pic:spPr>
                    <a:xfrm>
                      <a:off x="0" y="0"/>
                      <a:ext cx="5819591" cy="8529572"/>
                    </a:xfrm>
                    <a:prstGeom prst="rect">
                      <a:avLst/>
                    </a:prstGeom>
                  </pic:spPr>
                </pic:pic>
              </a:graphicData>
            </a:graphic>
          </wp:inline>
        </w:drawing>
      </w:r>
    </w:p>
    <w:p w14:paraId="21C2CDF4" w14:textId="77777777" w:rsidR="00B51188" w:rsidRPr="00D71A26" w:rsidRDefault="00B51188" w:rsidP="006445B8">
      <w:pPr>
        <w:jc w:val="both"/>
        <w:rPr>
          <w:sz w:val="24"/>
          <w:szCs w:val="24"/>
        </w:rPr>
      </w:pPr>
      <w:r w:rsidRPr="00D71A26">
        <w:rPr>
          <w:noProof/>
          <w:sz w:val="24"/>
          <w:szCs w:val="24"/>
        </w:rPr>
        <w:lastRenderedPageBreak/>
        <w:drawing>
          <wp:inline distT="0" distB="0" distL="0" distR="0" wp14:anchorId="7E804F97" wp14:editId="57E2BF0C">
            <wp:extent cx="5892364" cy="6884894"/>
            <wp:effectExtent l="0" t="0" r="0" b="0"/>
            <wp:docPr id="2074901426" name="Picture 1" descr="A list of items in a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901426" name="Picture 1" descr="A list of items in a form&#10;&#10;AI-generated content may be incorrect."/>
                    <pic:cNvPicPr/>
                  </pic:nvPicPr>
                  <pic:blipFill>
                    <a:blip r:embed="rId27"/>
                    <a:stretch>
                      <a:fillRect/>
                    </a:stretch>
                  </pic:blipFill>
                  <pic:spPr>
                    <a:xfrm>
                      <a:off x="0" y="0"/>
                      <a:ext cx="5900587" cy="6894502"/>
                    </a:xfrm>
                    <a:prstGeom prst="rect">
                      <a:avLst/>
                    </a:prstGeom>
                  </pic:spPr>
                </pic:pic>
              </a:graphicData>
            </a:graphic>
          </wp:inline>
        </w:drawing>
      </w:r>
    </w:p>
    <w:p w14:paraId="1F22A246" w14:textId="77777777" w:rsidR="00B51188" w:rsidRPr="00D71A26" w:rsidRDefault="00B51188" w:rsidP="006445B8">
      <w:pPr>
        <w:jc w:val="both"/>
        <w:rPr>
          <w:sz w:val="24"/>
          <w:szCs w:val="24"/>
        </w:rPr>
      </w:pPr>
      <w:r w:rsidRPr="00D71A26">
        <w:rPr>
          <w:noProof/>
          <w:sz w:val="24"/>
          <w:szCs w:val="24"/>
        </w:rPr>
        <w:lastRenderedPageBreak/>
        <w:drawing>
          <wp:inline distT="0" distB="0" distL="0" distR="0" wp14:anchorId="1750852B" wp14:editId="10835BE3">
            <wp:extent cx="5809130" cy="8095304"/>
            <wp:effectExtent l="0" t="0" r="1270" b="1270"/>
            <wp:docPr id="138922050" name="Picture 1" descr="A list of food ite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22050" name="Picture 1" descr="A list of food items&#10;&#10;AI-generated content may be incorrect."/>
                    <pic:cNvPicPr/>
                  </pic:nvPicPr>
                  <pic:blipFill>
                    <a:blip r:embed="rId28"/>
                    <a:stretch>
                      <a:fillRect/>
                    </a:stretch>
                  </pic:blipFill>
                  <pic:spPr>
                    <a:xfrm>
                      <a:off x="0" y="0"/>
                      <a:ext cx="5812500" cy="8100000"/>
                    </a:xfrm>
                    <a:prstGeom prst="rect">
                      <a:avLst/>
                    </a:prstGeom>
                  </pic:spPr>
                </pic:pic>
              </a:graphicData>
            </a:graphic>
          </wp:inline>
        </w:drawing>
      </w:r>
    </w:p>
    <w:p w14:paraId="6D9A8500" w14:textId="77777777" w:rsidR="00E833D2" w:rsidRPr="00D71A26" w:rsidRDefault="00E833D2" w:rsidP="006445B8">
      <w:pPr>
        <w:jc w:val="both"/>
        <w:rPr>
          <w:sz w:val="24"/>
          <w:szCs w:val="24"/>
        </w:rPr>
      </w:pPr>
      <w:r w:rsidRPr="00D71A26">
        <w:rPr>
          <w:noProof/>
          <w:sz w:val="24"/>
          <w:szCs w:val="24"/>
        </w:rPr>
        <w:lastRenderedPageBreak/>
        <w:drawing>
          <wp:inline distT="0" distB="0" distL="0" distR="0" wp14:anchorId="265C80FA" wp14:editId="742CC340">
            <wp:extent cx="5728447" cy="8672746"/>
            <wp:effectExtent l="0" t="0" r="5715" b="0"/>
            <wp:docPr id="1648605137"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605137" name="Picture 1" descr="A close-up of a document&#10;&#10;AI-generated content may be incorrect."/>
                    <pic:cNvPicPr/>
                  </pic:nvPicPr>
                  <pic:blipFill>
                    <a:blip r:embed="rId29"/>
                    <a:stretch>
                      <a:fillRect/>
                    </a:stretch>
                  </pic:blipFill>
                  <pic:spPr>
                    <a:xfrm>
                      <a:off x="0" y="0"/>
                      <a:ext cx="5734388" cy="8681741"/>
                    </a:xfrm>
                    <a:prstGeom prst="rect">
                      <a:avLst/>
                    </a:prstGeom>
                  </pic:spPr>
                </pic:pic>
              </a:graphicData>
            </a:graphic>
          </wp:inline>
        </w:drawing>
      </w:r>
    </w:p>
    <w:p w14:paraId="6ED068C8" w14:textId="77777777" w:rsidR="00E833D2" w:rsidRPr="00D71A26" w:rsidRDefault="00E833D2" w:rsidP="006445B8">
      <w:pPr>
        <w:jc w:val="both"/>
        <w:rPr>
          <w:sz w:val="24"/>
          <w:szCs w:val="24"/>
        </w:rPr>
      </w:pPr>
      <w:r w:rsidRPr="00D71A26">
        <w:rPr>
          <w:noProof/>
          <w:sz w:val="24"/>
          <w:szCs w:val="24"/>
        </w:rPr>
        <w:lastRenderedPageBreak/>
        <w:drawing>
          <wp:inline distT="0" distB="0" distL="0" distR="0" wp14:anchorId="1CF6C0E9" wp14:editId="495D340B">
            <wp:extent cx="5786732" cy="8148918"/>
            <wp:effectExtent l="0" t="0" r="5080" b="5080"/>
            <wp:docPr id="800323047" name="Picture 1" descr="A document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323047" name="Picture 1" descr="A document with text and images&#10;&#10;AI-generated content may be incorrect."/>
                    <pic:cNvPicPr/>
                  </pic:nvPicPr>
                  <pic:blipFill>
                    <a:blip r:embed="rId30"/>
                    <a:stretch>
                      <a:fillRect/>
                    </a:stretch>
                  </pic:blipFill>
                  <pic:spPr>
                    <a:xfrm>
                      <a:off x="0" y="0"/>
                      <a:ext cx="5793820" cy="8158899"/>
                    </a:xfrm>
                    <a:prstGeom prst="rect">
                      <a:avLst/>
                    </a:prstGeom>
                  </pic:spPr>
                </pic:pic>
              </a:graphicData>
            </a:graphic>
          </wp:inline>
        </w:drawing>
      </w:r>
    </w:p>
    <w:p w14:paraId="20B387E9" w14:textId="77777777" w:rsidR="00E833D2" w:rsidRPr="00D71A26" w:rsidRDefault="00E833D2" w:rsidP="006445B8">
      <w:pPr>
        <w:jc w:val="both"/>
        <w:rPr>
          <w:sz w:val="24"/>
          <w:szCs w:val="24"/>
        </w:rPr>
      </w:pPr>
      <w:r w:rsidRPr="00D71A26">
        <w:rPr>
          <w:noProof/>
          <w:sz w:val="24"/>
          <w:szCs w:val="24"/>
        </w:rPr>
        <w:lastRenderedPageBreak/>
        <w:drawing>
          <wp:inline distT="0" distB="0" distL="0" distR="0" wp14:anchorId="6039E795" wp14:editId="1EE68FD7">
            <wp:extent cx="5782236" cy="8604962"/>
            <wp:effectExtent l="0" t="0" r="9525" b="5715"/>
            <wp:docPr id="1414453134" name="Picture 1" descr="A white sheet of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453134" name="Picture 1" descr="A white sheet of paper with black text&#10;&#10;AI-generated content may be incorrect."/>
                    <pic:cNvPicPr/>
                  </pic:nvPicPr>
                  <pic:blipFill>
                    <a:blip r:embed="rId31"/>
                    <a:stretch>
                      <a:fillRect/>
                    </a:stretch>
                  </pic:blipFill>
                  <pic:spPr>
                    <a:xfrm>
                      <a:off x="0" y="0"/>
                      <a:ext cx="5790197" cy="8616809"/>
                    </a:xfrm>
                    <a:prstGeom prst="rect">
                      <a:avLst/>
                    </a:prstGeom>
                  </pic:spPr>
                </pic:pic>
              </a:graphicData>
            </a:graphic>
          </wp:inline>
        </w:drawing>
      </w:r>
    </w:p>
    <w:p w14:paraId="05DD87DC" w14:textId="77777777" w:rsidR="00E833D2" w:rsidRPr="00D71A26" w:rsidRDefault="00E833D2" w:rsidP="006445B8">
      <w:pPr>
        <w:jc w:val="both"/>
        <w:rPr>
          <w:sz w:val="24"/>
          <w:szCs w:val="24"/>
        </w:rPr>
      </w:pPr>
      <w:r w:rsidRPr="00D71A26">
        <w:rPr>
          <w:noProof/>
          <w:sz w:val="24"/>
          <w:szCs w:val="24"/>
        </w:rPr>
        <w:lastRenderedPageBreak/>
        <w:drawing>
          <wp:inline distT="0" distB="0" distL="0" distR="0" wp14:anchorId="66B231D2" wp14:editId="574ADD0A">
            <wp:extent cx="5957497" cy="8041341"/>
            <wp:effectExtent l="0" t="0" r="5715" b="0"/>
            <wp:docPr id="1705032686" name="Picture 1" descr="A list of writing and inform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032686" name="Picture 1" descr="A list of writing and information&#10;&#10;AI-generated content may be incorrect."/>
                    <pic:cNvPicPr/>
                  </pic:nvPicPr>
                  <pic:blipFill>
                    <a:blip r:embed="rId32"/>
                    <a:stretch>
                      <a:fillRect/>
                    </a:stretch>
                  </pic:blipFill>
                  <pic:spPr>
                    <a:xfrm>
                      <a:off x="0" y="0"/>
                      <a:ext cx="5967365" cy="8054661"/>
                    </a:xfrm>
                    <a:prstGeom prst="rect">
                      <a:avLst/>
                    </a:prstGeom>
                  </pic:spPr>
                </pic:pic>
              </a:graphicData>
            </a:graphic>
          </wp:inline>
        </w:drawing>
      </w:r>
    </w:p>
    <w:p w14:paraId="62740922" w14:textId="77777777" w:rsidR="00E833D2" w:rsidRPr="00D71A26" w:rsidRDefault="00E833D2" w:rsidP="006445B8">
      <w:pPr>
        <w:jc w:val="both"/>
        <w:rPr>
          <w:sz w:val="24"/>
          <w:szCs w:val="24"/>
        </w:rPr>
      </w:pPr>
      <w:r w:rsidRPr="00D71A26">
        <w:rPr>
          <w:noProof/>
          <w:sz w:val="24"/>
          <w:szCs w:val="24"/>
        </w:rPr>
        <w:lastRenderedPageBreak/>
        <w:drawing>
          <wp:inline distT="0" distB="0" distL="0" distR="0" wp14:anchorId="6F88D282" wp14:editId="1FBAC398">
            <wp:extent cx="5762149" cy="4894729"/>
            <wp:effectExtent l="0" t="0" r="0" b="1270"/>
            <wp:docPr id="307594063" name="Picture 1" descr="A list of measurem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94063" name="Picture 1" descr="A list of measurements&#10;&#10;AI-generated content may be incorrect."/>
                    <pic:cNvPicPr/>
                  </pic:nvPicPr>
                  <pic:blipFill>
                    <a:blip r:embed="rId33"/>
                    <a:stretch>
                      <a:fillRect/>
                    </a:stretch>
                  </pic:blipFill>
                  <pic:spPr>
                    <a:xfrm>
                      <a:off x="0" y="0"/>
                      <a:ext cx="5766965" cy="4898820"/>
                    </a:xfrm>
                    <a:prstGeom prst="rect">
                      <a:avLst/>
                    </a:prstGeom>
                  </pic:spPr>
                </pic:pic>
              </a:graphicData>
            </a:graphic>
          </wp:inline>
        </w:drawing>
      </w:r>
    </w:p>
    <w:p w14:paraId="4E24AC58" w14:textId="77777777" w:rsidR="00E833D2" w:rsidRPr="00D71A26" w:rsidRDefault="00E833D2" w:rsidP="006445B8">
      <w:pPr>
        <w:jc w:val="both"/>
        <w:rPr>
          <w:sz w:val="24"/>
          <w:szCs w:val="24"/>
        </w:rPr>
      </w:pPr>
    </w:p>
    <w:p w14:paraId="14DA8F90" w14:textId="77777777" w:rsidR="00E833D2" w:rsidRPr="00D71A26" w:rsidRDefault="00E833D2" w:rsidP="006445B8">
      <w:pPr>
        <w:jc w:val="both"/>
        <w:rPr>
          <w:sz w:val="24"/>
          <w:szCs w:val="24"/>
        </w:rPr>
      </w:pPr>
    </w:p>
    <w:p w14:paraId="782B3680" w14:textId="77777777" w:rsidR="00E833D2" w:rsidRPr="00D71A26" w:rsidRDefault="00E833D2" w:rsidP="006445B8">
      <w:pPr>
        <w:jc w:val="both"/>
        <w:rPr>
          <w:sz w:val="24"/>
          <w:szCs w:val="24"/>
        </w:rPr>
      </w:pPr>
    </w:p>
    <w:p w14:paraId="48639C88" w14:textId="77777777" w:rsidR="00E833D2" w:rsidRPr="00D71A26" w:rsidRDefault="00E833D2" w:rsidP="006445B8">
      <w:pPr>
        <w:jc w:val="both"/>
        <w:rPr>
          <w:sz w:val="24"/>
          <w:szCs w:val="24"/>
        </w:rPr>
      </w:pPr>
    </w:p>
    <w:p w14:paraId="2B5FF5A3" w14:textId="77777777" w:rsidR="00E833D2" w:rsidRPr="00D71A26" w:rsidRDefault="00E833D2" w:rsidP="006445B8">
      <w:pPr>
        <w:jc w:val="both"/>
        <w:rPr>
          <w:sz w:val="24"/>
          <w:szCs w:val="24"/>
        </w:rPr>
      </w:pPr>
    </w:p>
    <w:p w14:paraId="2C45ED58" w14:textId="77777777" w:rsidR="00E833D2" w:rsidRPr="00D71A26" w:rsidRDefault="00E833D2" w:rsidP="006445B8">
      <w:pPr>
        <w:jc w:val="both"/>
        <w:rPr>
          <w:sz w:val="24"/>
          <w:szCs w:val="24"/>
        </w:rPr>
      </w:pPr>
    </w:p>
    <w:p w14:paraId="04D4A806" w14:textId="77777777" w:rsidR="00E833D2" w:rsidRPr="00D71A26" w:rsidRDefault="00E833D2" w:rsidP="006445B8">
      <w:pPr>
        <w:jc w:val="both"/>
        <w:rPr>
          <w:sz w:val="24"/>
          <w:szCs w:val="24"/>
        </w:rPr>
      </w:pPr>
    </w:p>
    <w:p w14:paraId="180B8D5A" w14:textId="77777777" w:rsidR="00E833D2" w:rsidRPr="00D71A26" w:rsidRDefault="00E833D2" w:rsidP="006445B8">
      <w:pPr>
        <w:jc w:val="both"/>
        <w:rPr>
          <w:sz w:val="24"/>
          <w:szCs w:val="24"/>
        </w:rPr>
      </w:pPr>
    </w:p>
    <w:p w14:paraId="72434A42" w14:textId="77777777" w:rsidR="00E833D2" w:rsidRPr="00D71A26" w:rsidRDefault="00E833D2" w:rsidP="006445B8">
      <w:pPr>
        <w:jc w:val="both"/>
        <w:rPr>
          <w:sz w:val="24"/>
          <w:szCs w:val="24"/>
        </w:rPr>
      </w:pPr>
    </w:p>
    <w:p w14:paraId="6EE2506D" w14:textId="77777777" w:rsidR="00E833D2" w:rsidRPr="00D71A26" w:rsidRDefault="00E833D2" w:rsidP="006445B8">
      <w:pPr>
        <w:jc w:val="both"/>
        <w:rPr>
          <w:sz w:val="24"/>
          <w:szCs w:val="24"/>
        </w:rPr>
      </w:pPr>
    </w:p>
    <w:p w14:paraId="226EEF9A" w14:textId="77777777" w:rsidR="00E833D2" w:rsidRPr="00D71A26" w:rsidRDefault="00E833D2" w:rsidP="006445B8">
      <w:pPr>
        <w:jc w:val="both"/>
        <w:rPr>
          <w:sz w:val="24"/>
          <w:szCs w:val="24"/>
        </w:rPr>
      </w:pPr>
    </w:p>
    <w:p w14:paraId="0874E46D" w14:textId="77777777" w:rsidR="00E833D2" w:rsidRPr="00D71A26" w:rsidRDefault="00E833D2" w:rsidP="006445B8">
      <w:pPr>
        <w:jc w:val="both"/>
        <w:rPr>
          <w:sz w:val="24"/>
          <w:szCs w:val="24"/>
        </w:rPr>
      </w:pPr>
    </w:p>
    <w:p w14:paraId="4FCDB66B" w14:textId="77777777" w:rsidR="00E833D2" w:rsidRPr="00D71A26" w:rsidRDefault="00E833D2" w:rsidP="006445B8">
      <w:pPr>
        <w:jc w:val="both"/>
        <w:rPr>
          <w:sz w:val="24"/>
          <w:szCs w:val="24"/>
        </w:rPr>
      </w:pPr>
    </w:p>
    <w:p w14:paraId="12198083" w14:textId="77777777" w:rsidR="00E833D2" w:rsidRPr="00D71A26" w:rsidRDefault="00E833D2" w:rsidP="006445B8">
      <w:pPr>
        <w:jc w:val="both"/>
        <w:rPr>
          <w:sz w:val="24"/>
          <w:szCs w:val="24"/>
        </w:rPr>
      </w:pPr>
    </w:p>
    <w:p w14:paraId="10691803" w14:textId="77777777" w:rsidR="000023B1" w:rsidRPr="00D71A26" w:rsidRDefault="000023B1" w:rsidP="006445B8">
      <w:pPr>
        <w:jc w:val="both"/>
        <w:rPr>
          <w:sz w:val="24"/>
          <w:szCs w:val="24"/>
        </w:rPr>
      </w:pPr>
    </w:p>
    <w:p w14:paraId="47192C32" w14:textId="77777777" w:rsidR="000023B1" w:rsidRPr="00D71A26" w:rsidRDefault="000023B1" w:rsidP="006445B8">
      <w:pPr>
        <w:jc w:val="both"/>
        <w:rPr>
          <w:sz w:val="24"/>
          <w:szCs w:val="24"/>
        </w:rPr>
      </w:pPr>
    </w:p>
    <w:p w14:paraId="34784840" w14:textId="77777777" w:rsidR="000023B1" w:rsidRPr="00D71A26" w:rsidRDefault="000023B1" w:rsidP="006445B8">
      <w:pPr>
        <w:jc w:val="both"/>
        <w:rPr>
          <w:sz w:val="24"/>
          <w:szCs w:val="24"/>
        </w:rPr>
      </w:pPr>
    </w:p>
    <w:p w14:paraId="7C0396A4" w14:textId="77777777" w:rsidR="000023B1" w:rsidRPr="00D71A26" w:rsidRDefault="000023B1" w:rsidP="006445B8">
      <w:pPr>
        <w:jc w:val="both"/>
        <w:rPr>
          <w:sz w:val="24"/>
          <w:szCs w:val="24"/>
        </w:rPr>
      </w:pPr>
    </w:p>
    <w:p w14:paraId="77D3729D" w14:textId="77777777" w:rsidR="000023B1" w:rsidRPr="00D71A26" w:rsidRDefault="000023B1" w:rsidP="006445B8">
      <w:pPr>
        <w:jc w:val="both"/>
        <w:rPr>
          <w:sz w:val="24"/>
          <w:szCs w:val="24"/>
        </w:rPr>
      </w:pPr>
    </w:p>
    <w:p w14:paraId="1F96B9E0" w14:textId="77777777" w:rsidR="000023B1" w:rsidRPr="00D71A26" w:rsidRDefault="000023B1" w:rsidP="006445B8">
      <w:pPr>
        <w:jc w:val="both"/>
        <w:rPr>
          <w:sz w:val="24"/>
          <w:szCs w:val="24"/>
        </w:rPr>
      </w:pPr>
    </w:p>
    <w:p w14:paraId="7619F9AE" w14:textId="77777777" w:rsidR="000023B1" w:rsidRPr="00D71A26" w:rsidRDefault="000023B1" w:rsidP="006445B8">
      <w:pPr>
        <w:jc w:val="both"/>
        <w:rPr>
          <w:sz w:val="24"/>
          <w:szCs w:val="24"/>
        </w:rPr>
      </w:pPr>
    </w:p>
    <w:p w14:paraId="172D51DC" w14:textId="77777777" w:rsidR="00E833D2" w:rsidRPr="00D71A26" w:rsidRDefault="00E833D2" w:rsidP="006445B8">
      <w:pPr>
        <w:jc w:val="both"/>
        <w:rPr>
          <w:sz w:val="24"/>
          <w:szCs w:val="24"/>
        </w:rPr>
      </w:pPr>
    </w:p>
    <w:p w14:paraId="4E308797" w14:textId="42998919" w:rsidR="006445B8" w:rsidRPr="00D71A26" w:rsidRDefault="006445B8" w:rsidP="006445B8">
      <w:pPr>
        <w:jc w:val="both"/>
        <w:rPr>
          <w:sz w:val="24"/>
          <w:szCs w:val="24"/>
        </w:rPr>
      </w:pPr>
      <w:r w:rsidRPr="00D71A26">
        <w:rPr>
          <w:sz w:val="24"/>
          <w:szCs w:val="24"/>
        </w:rPr>
        <w:tab/>
      </w:r>
      <w:r w:rsidRPr="00D71A26">
        <w:rPr>
          <w:sz w:val="24"/>
          <w:szCs w:val="24"/>
        </w:rPr>
        <w:tab/>
      </w:r>
      <w:r w:rsidRPr="00D71A26">
        <w:rPr>
          <w:sz w:val="24"/>
          <w:szCs w:val="24"/>
        </w:rPr>
        <w:tab/>
      </w:r>
      <w:r w:rsidRPr="00D71A26">
        <w:rPr>
          <w:sz w:val="24"/>
          <w:szCs w:val="24"/>
        </w:rPr>
        <w:tab/>
      </w:r>
    </w:p>
    <w:p w14:paraId="7877B666" w14:textId="1C101B43" w:rsidR="004C499F" w:rsidRPr="00D71A26" w:rsidRDefault="004C499F" w:rsidP="004C499F">
      <w:pPr>
        <w:ind w:left="6480" w:firstLine="720"/>
        <w:jc w:val="both"/>
        <w:rPr>
          <w:b/>
          <w:bCs/>
          <w:iCs/>
          <w:sz w:val="24"/>
          <w:szCs w:val="24"/>
          <w:lang w:bidi="en-US"/>
        </w:rPr>
      </w:pPr>
      <w:r w:rsidRPr="00D71A26">
        <w:rPr>
          <w:b/>
          <w:bCs/>
          <w:iCs/>
          <w:sz w:val="24"/>
          <w:szCs w:val="24"/>
          <w:lang w:bidi="en-US"/>
        </w:rPr>
        <w:lastRenderedPageBreak/>
        <w:t>ANNEX B</w:t>
      </w:r>
    </w:p>
    <w:p w14:paraId="68446415" w14:textId="77777777" w:rsidR="004C499F" w:rsidRPr="00D71A26" w:rsidRDefault="004C499F" w:rsidP="006445B8">
      <w:pPr>
        <w:jc w:val="center"/>
        <w:rPr>
          <w:b/>
          <w:bCs/>
          <w:iCs/>
          <w:sz w:val="40"/>
          <w:szCs w:val="40"/>
          <w:lang w:bidi="en-US"/>
        </w:rPr>
      </w:pPr>
    </w:p>
    <w:p w14:paraId="69079ADC" w14:textId="239D6550" w:rsidR="006445B8" w:rsidRPr="00D71A26" w:rsidRDefault="006445B8" w:rsidP="006445B8">
      <w:pPr>
        <w:jc w:val="center"/>
        <w:rPr>
          <w:iCs/>
          <w:sz w:val="40"/>
          <w:szCs w:val="40"/>
          <w:lang w:bidi="en-US"/>
        </w:rPr>
      </w:pPr>
      <w:r w:rsidRPr="00D71A26">
        <w:rPr>
          <w:b/>
          <w:bCs/>
          <w:iCs/>
          <w:sz w:val="40"/>
          <w:szCs w:val="40"/>
          <w:lang w:bidi="en-US"/>
        </w:rPr>
        <w:t>Schedule of Requirements</w:t>
      </w:r>
    </w:p>
    <w:p w14:paraId="41F1DC57" w14:textId="76DC4829" w:rsidR="006445B8" w:rsidRPr="00D71A26" w:rsidRDefault="006445B8" w:rsidP="006445B8">
      <w:pPr>
        <w:rPr>
          <w:b/>
          <w:bCs/>
          <w:sz w:val="24"/>
          <w:szCs w:val="24"/>
          <w:lang w:bidi="en-US"/>
        </w:rPr>
      </w:pPr>
    </w:p>
    <w:p w14:paraId="769EC39A" w14:textId="77777777" w:rsidR="006445B8" w:rsidRPr="00D71A26" w:rsidRDefault="006445B8" w:rsidP="006445B8">
      <w:pPr>
        <w:rPr>
          <w:b/>
          <w:bCs/>
          <w:sz w:val="24"/>
          <w:szCs w:val="24"/>
          <w:lang w:bidi="en-US"/>
        </w:rPr>
      </w:pPr>
    </w:p>
    <w:p w14:paraId="43C2EE85" w14:textId="77777777" w:rsidR="006445B8" w:rsidRPr="00D71A26" w:rsidRDefault="006445B8" w:rsidP="006445B8">
      <w:pPr>
        <w:rPr>
          <w:sz w:val="24"/>
          <w:szCs w:val="24"/>
          <w:lang w:bidi="en-US"/>
        </w:rPr>
      </w:pPr>
      <w:r w:rsidRPr="00D71A26">
        <w:rPr>
          <w:sz w:val="24"/>
          <w:szCs w:val="24"/>
          <w:lang w:bidi="en-US"/>
        </w:rPr>
        <w:t>The delivery schedule expressed below stipulates the date of delivery to the project site</w:t>
      </w:r>
    </w:p>
    <w:p w14:paraId="28453CA9" w14:textId="77777777" w:rsidR="006445B8" w:rsidRPr="00D71A26" w:rsidRDefault="006445B8" w:rsidP="006445B8">
      <w:pPr>
        <w:rPr>
          <w:sz w:val="24"/>
          <w:szCs w:val="24"/>
          <w:lang w:bidi="en-US"/>
        </w:rPr>
      </w:pPr>
    </w:p>
    <w:tbl>
      <w:tblPr>
        <w:tblStyle w:val="TableGrid"/>
        <w:tblW w:w="9918" w:type="dxa"/>
        <w:tblLook w:val="04A0" w:firstRow="1" w:lastRow="0" w:firstColumn="1" w:lastColumn="0" w:noHBand="0" w:noVBand="1"/>
      </w:tblPr>
      <w:tblGrid>
        <w:gridCol w:w="1129"/>
        <w:gridCol w:w="4393"/>
        <w:gridCol w:w="1137"/>
        <w:gridCol w:w="974"/>
        <w:gridCol w:w="2285"/>
      </w:tblGrid>
      <w:tr w:rsidR="00D71A26" w:rsidRPr="00D71A26" w14:paraId="28B09393" w14:textId="77777777" w:rsidTr="00A13754">
        <w:tc>
          <w:tcPr>
            <w:tcW w:w="1129" w:type="dxa"/>
          </w:tcPr>
          <w:p w14:paraId="0334D8CB" w14:textId="77777777" w:rsidR="006445B8" w:rsidRPr="00D71A26" w:rsidRDefault="006445B8" w:rsidP="006445B8">
            <w:pPr>
              <w:rPr>
                <w:b/>
                <w:bCs/>
                <w:sz w:val="24"/>
                <w:szCs w:val="24"/>
                <w:lang w:bidi="en-US"/>
              </w:rPr>
            </w:pPr>
            <w:r w:rsidRPr="00D71A26">
              <w:rPr>
                <w:b/>
                <w:bCs/>
                <w:iCs/>
                <w:sz w:val="24"/>
                <w:szCs w:val="24"/>
                <w:lang w:bidi="en-US"/>
              </w:rPr>
              <w:t>Item No.</w:t>
            </w:r>
          </w:p>
        </w:tc>
        <w:tc>
          <w:tcPr>
            <w:tcW w:w="4395" w:type="dxa"/>
          </w:tcPr>
          <w:p w14:paraId="1D6D9C78" w14:textId="77777777" w:rsidR="006445B8" w:rsidRPr="00D71A26" w:rsidRDefault="006445B8" w:rsidP="006445B8">
            <w:pPr>
              <w:rPr>
                <w:b/>
                <w:bCs/>
                <w:sz w:val="24"/>
                <w:szCs w:val="24"/>
                <w:lang w:bidi="en-US"/>
              </w:rPr>
            </w:pPr>
            <w:r w:rsidRPr="00D71A26">
              <w:rPr>
                <w:b/>
                <w:bCs/>
                <w:iCs/>
                <w:sz w:val="24"/>
                <w:szCs w:val="24"/>
                <w:lang w:bidi="en-US"/>
              </w:rPr>
              <w:t>Description</w:t>
            </w:r>
          </w:p>
        </w:tc>
        <w:tc>
          <w:tcPr>
            <w:tcW w:w="1134" w:type="dxa"/>
          </w:tcPr>
          <w:p w14:paraId="11186E55" w14:textId="77777777" w:rsidR="006445B8" w:rsidRPr="00D71A26" w:rsidRDefault="006445B8" w:rsidP="006445B8">
            <w:pPr>
              <w:rPr>
                <w:b/>
                <w:bCs/>
                <w:sz w:val="24"/>
                <w:szCs w:val="24"/>
                <w:lang w:bidi="en-US"/>
              </w:rPr>
            </w:pPr>
            <w:r w:rsidRPr="00D71A26">
              <w:rPr>
                <w:b/>
                <w:bCs/>
                <w:iCs/>
                <w:sz w:val="24"/>
                <w:szCs w:val="24"/>
                <w:lang w:bidi="en-US"/>
              </w:rPr>
              <w:t>Quantity</w:t>
            </w:r>
          </w:p>
        </w:tc>
        <w:tc>
          <w:tcPr>
            <w:tcW w:w="974" w:type="dxa"/>
          </w:tcPr>
          <w:p w14:paraId="714D68F9" w14:textId="77777777" w:rsidR="006445B8" w:rsidRPr="00D71A26" w:rsidRDefault="006445B8" w:rsidP="006445B8">
            <w:pPr>
              <w:rPr>
                <w:b/>
                <w:bCs/>
                <w:sz w:val="24"/>
                <w:szCs w:val="24"/>
                <w:lang w:bidi="en-US"/>
              </w:rPr>
            </w:pPr>
            <w:r w:rsidRPr="00D71A26">
              <w:rPr>
                <w:b/>
                <w:bCs/>
                <w:iCs/>
                <w:sz w:val="24"/>
                <w:szCs w:val="24"/>
                <w:lang w:bidi="en-US"/>
              </w:rPr>
              <w:t>Unit</w:t>
            </w:r>
          </w:p>
        </w:tc>
        <w:tc>
          <w:tcPr>
            <w:tcW w:w="2286" w:type="dxa"/>
          </w:tcPr>
          <w:p w14:paraId="41C11E34" w14:textId="77777777" w:rsidR="006445B8" w:rsidRPr="00D71A26" w:rsidRDefault="006445B8" w:rsidP="006445B8">
            <w:pPr>
              <w:rPr>
                <w:b/>
                <w:bCs/>
                <w:sz w:val="24"/>
                <w:szCs w:val="24"/>
                <w:lang w:bidi="en-US"/>
              </w:rPr>
            </w:pPr>
            <w:r w:rsidRPr="00D71A26">
              <w:rPr>
                <w:b/>
                <w:bCs/>
                <w:sz w:val="24"/>
                <w:szCs w:val="24"/>
                <w:lang w:bidi="en-US"/>
              </w:rPr>
              <w:t>Contract Duration</w:t>
            </w:r>
          </w:p>
        </w:tc>
      </w:tr>
      <w:tr w:rsidR="007D6A8D" w:rsidRPr="00D71A26" w14:paraId="688016BB" w14:textId="77777777" w:rsidTr="00A13754">
        <w:tc>
          <w:tcPr>
            <w:tcW w:w="1129" w:type="dxa"/>
          </w:tcPr>
          <w:p w14:paraId="191A2A59" w14:textId="77777777" w:rsidR="006445B8" w:rsidRPr="00D71A26" w:rsidRDefault="006445B8" w:rsidP="004C499F">
            <w:pPr>
              <w:jc w:val="center"/>
              <w:rPr>
                <w:sz w:val="24"/>
                <w:szCs w:val="24"/>
                <w:lang w:bidi="en-US"/>
              </w:rPr>
            </w:pPr>
            <w:r w:rsidRPr="00D71A26">
              <w:rPr>
                <w:sz w:val="24"/>
                <w:szCs w:val="24"/>
                <w:lang w:bidi="en-US"/>
              </w:rPr>
              <w:t>1</w:t>
            </w:r>
          </w:p>
        </w:tc>
        <w:tc>
          <w:tcPr>
            <w:tcW w:w="4395" w:type="dxa"/>
          </w:tcPr>
          <w:p w14:paraId="1BD757CD" w14:textId="77777777" w:rsidR="006445B8" w:rsidRPr="00D71A26" w:rsidRDefault="006445B8" w:rsidP="006445B8">
            <w:pPr>
              <w:rPr>
                <w:sz w:val="24"/>
                <w:szCs w:val="24"/>
                <w:lang w:bidi="en-US"/>
              </w:rPr>
            </w:pPr>
            <w:r w:rsidRPr="00D71A26">
              <w:rPr>
                <w:sz w:val="24"/>
                <w:szCs w:val="24"/>
                <w:lang w:bidi="en-US"/>
              </w:rPr>
              <w:t>Supply and Door-to-Door Delivery of Manipulative Materials for Learners with Disability to the Recipient Schools in Region IX</w:t>
            </w:r>
          </w:p>
        </w:tc>
        <w:tc>
          <w:tcPr>
            <w:tcW w:w="1134" w:type="dxa"/>
          </w:tcPr>
          <w:p w14:paraId="2F50012E" w14:textId="77777777" w:rsidR="006445B8" w:rsidRPr="00D71A26" w:rsidRDefault="006445B8" w:rsidP="004C499F">
            <w:pPr>
              <w:jc w:val="center"/>
              <w:rPr>
                <w:sz w:val="24"/>
                <w:szCs w:val="24"/>
                <w:lang w:bidi="en-US"/>
              </w:rPr>
            </w:pPr>
            <w:r w:rsidRPr="00D71A26">
              <w:rPr>
                <w:sz w:val="24"/>
                <w:szCs w:val="24"/>
                <w:lang w:bidi="en-US"/>
              </w:rPr>
              <w:t>1</w:t>
            </w:r>
          </w:p>
        </w:tc>
        <w:tc>
          <w:tcPr>
            <w:tcW w:w="974" w:type="dxa"/>
          </w:tcPr>
          <w:p w14:paraId="2B4A13E9" w14:textId="77777777" w:rsidR="006445B8" w:rsidRPr="00D71A26" w:rsidRDefault="006445B8" w:rsidP="004C499F">
            <w:pPr>
              <w:jc w:val="center"/>
              <w:rPr>
                <w:sz w:val="24"/>
                <w:szCs w:val="24"/>
                <w:lang w:bidi="en-US"/>
              </w:rPr>
            </w:pPr>
            <w:r w:rsidRPr="00D71A26">
              <w:rPr>
                <w:sz w:val="24"/>
                <w:szCs w:val="24"/>
                <w:lang w:bidi="en-US"/>
              </w:rPr>
              <w:t>Lot</w:t>
            </w:r>
          </w:p>
        </w:tc>
        <w:tc>
          <w:tcPr>
            <w:tcW w:w="2286" w:type="dxa"/>
          </w:tcPr>
          <w:p w14:paraId="53EA8F16" w14:textId="77777777" w:rsidR="006445B8" w:rsidRPr="00D71A26" w:rsidRDefault="006445B8" w:rsidP="006445B8">
            <w:pPr>
              <w:rPr>
                <w:sz w:val="24"/>
                <w:szCs w:val="24"/>
                <w:lang w:bidi="en-US"/>
              </w:rPr>
            </w:pPr>
            <w:r w:rsidRPr="00D71A26">
              <w:rPr>
                <w:bCs/>
                <w:sz w:val="24"/>
                <w:szCs w:val="24"/>
                <w:lang w:bidi="en-US"/>
              </w:rPr>
              <w:t>Within 6</w:t>
            </w:r>
            <w:r w:rsidRPr="00D71A26">
              <w:rPr>
                <w:b/>
                <w:sz w:val="24"/>
                <w:szCs w:val="24"/>
                <w:lang w:bidi="en-US"/>
              </w:rPr>
              <w:t>0 CD</w:t>
            </w:r>
            <w:r w:rsidRPr="00D71A26">
              <w:rPr>
                <w:bCs/>
                <w:sz w:val="24"/>
                <w:szCs w:val="24"/>
                <w:lang w:bidi="en-US"/>
              </w:rPr>
              <w:t xml:space="preserve"> upon receipt of Notice to Proceed (NTP)</w:t>
            </w:r>
          </w:p>
        </w:tc>
      </w:tr>
    </w:tbl>
    <w:p w14:paraId="2CE8C3F5" w14:textId="77777777" w:rsidR="006445B8" w:rsidRPr="00D71A26" w:rsidRDefault="006445B8" w:rsidP="00A520C3">
      <w:pPr>
        <w:rPr>
          <w:sz w:val="24"/>
          <w:szCs w:val="24"/>
        </w:rPr>
      </w:pPr>
    </w:p>
    <w:p w14:paraId="0E58D598" w14:textId="77777777" w:rsidR="006445B8" w:rsidRPr="00D71A26" w:rsidRDefault="006445B8" w:rsidP="00A520C3">
      <w:pPr>
        <w:rPr>
          <w:sz w:val="24"/>
          <w:szCs w:val="24"/>
        </w:rPr>
      </w:pPr>
    </w:p>
    <w:p w14:paraId="00496047" w14:textId="77777777" w:rsidR="006445B8" w:rsidRPr="00D71A26" w:rsidRDefault="006445B8" w:rsidP="00A520C3">
      <w:pPr>
        <w:rPr>
          <w:sz w:val="24"/>
          <w:szCs w:val="24"/>
        </w:rPr>
      </w:pPr>
    </w:p>
    <w:p w14:paraId="45DBB203" w14:textId="77777777" w:rsidR="00E833D2" w:rsidRPr="00D71A26" w:rsidRDefault="00E833D2" w:rsidP="00E833D2">
      <w:pPr>
        <w:tabs>
          <w:tab w:val="left" w:pos="497"/>
        </w:tabs>
        <w:jc w:val="center"/>
        <w:rPr>
          <w:b/>
          <w:bCs/>
          <w:sz w:val="24"/>
        </w:rPr>
      </w:pPr>
      <w:r w:rsidRPr="00D71A26">
        <w:rPr>
          <w:b/>
          <w:bCs/>
          <w:sz w:val="24"/>
        </w:rPr>
        <w:t>STATEMENT OF COMPLIANCE</w:t>
      </w:r>
    </w:p>
    <w:p w14:paraId="1849095D" w14:textId="77777777" w:rsidR="00E833D2" w:rsidRPr="00D71A26" w:rsidRDefault="00E833D2" w:rsidP="00E833D2">
      <w:pPr>
        <w:tabs>
          <w:tab w:val="left" w:pos="497"/>
        </w:tabs>
        <w:jc w:val="center"/>
        <w:rPr>
          <w:b/>
          <w:bCs/>
          <w:sz w:val="24"/>
        </w:rPr>
      </w:pPr>
    </w:p>
    <w:p w14:paraId="44F8FA52" w14:textId="77777777" w:rsidR="00E833D2" w:rsidRPr="00D71A26" w:rsidRDefault="00E833D2" w:rsidP="00E833D2">
      <w:pPr>
        <w:tabs>
          <w:tab w:val="left" w:pos="497"/>
        </w:tabs>
        <w:jc w:val="center"/>
        <w:rPr>
          <w:b/>
          <w:bCs/>
          <w:sz w:val="24"/>
        </w:rPr>
      </w:pPr>
    </w:p>
    <w:p w14:paraId="1EA7E4D9" w14:textId="66CB8D13" w:rsidR="00E833D2" w:rsidRPr="00D71A26" w:rsidRDefault="00E833D2" w:rsidP="00E833D2">
      <w:pPr>
        <w:tabs>
          <w:tab w:val="left" w:pos="497"/>
        </w:tabs>
        <w:jc w:val="both"/>
        <w:rPr>
          <w:sz w:val="24"/>
        </w:rPr>
      </w:pPr>
      <w:r w:rsidRPr="00D71A26">
        <w:rPr>
          <w:sz w:val="24"/>
        </w:rPr>
        <w:t xml:space="preserve">I hereby commit to provide the above specified requirements in compliance with the Technical Specifications for the Project: </w:t>
      </w:r>
      <w:r w:rsidRPr="00D71A26">
        <w:rPr>
          <w:b/>
          <w:bCs/>
          <w:sz w:val="24"/>
        </w:rPr>
        <w:t>Supply and Door-to-Door Delivery of Manipulative Materials for Learners with Disability to the Recipient Schools in Region IX</w:t>
      </w:r>
      <w:r w:rsidRPr="00D71A26">
        <w:rPr>
          <w:sz w:val="24"/>
        </w:rPr>
        <w:t>.</w:t>
      </w:r>
    </w:p>
    <w:p w14:paraId="2A031021" w14:textId="77777777" w:rsidR="00E833D2" w:rsidRPr="00D71A26" w:rsidRDefault="00E833D2" w:rsidP="00E833D2">
      <w:pPr>
        <w:tabs>
          <w:tab w:val="left" w:pos="497"/>
        </w:tabs>
        <w:jc w:val="both"/>
        <w:rPr>
          <w:sz w:val="24"/>
        </w:rPr>
      </w:pPr>
    </w:p>
    <w:p w14:paraId="528E9DC6" w14:textId="77777777" w:rsidR="00E833D2" w:rsidRPr="00D71A26" w:rsidRDefault="00E833D2" w:rsidP="00E833D2">
      <w:pPr>
        <w:tabs>
          <w:tab w:val="left" w:pos="497"/>
        </w:tabs>
        <w:rPr>
          <w:sz w:val="24"/>
        </w:rPr>
      </w:pPr>
      <w:r w:rsidRPr="00D71A26">
        <w:rPr>
          <w:sz w:val="24"/>
        </w:rPr>
        <w:tab/>
      </w:r>
      <w:r w:rsidRPr="00D71A26">
        <w:rPr>
          <w:sz w:val="24"/>
        </w:rPr>
        <w:tab/>
      </w:r>
      <w:r w:rsidRPr="00D71A26">
        <w:rPr>
          <w:sz w:val="24"/>
        </w:rPr>
        <w:tab/>
      </w:r>
      <w:r w:rsidRPr="00D71A26">
        <w:rPr>
          <w:sz w:val="24"/>
        </w:rPr>
        <w:tab/>
        <w:t>____________________________________________</w:t>
      </w:r>
    </w:p>
    <w:p w14:paraId="4447A253" w14:textId="77777777" w:rsidR="00E833D2" w:rsidRPr="00D71A26" w:rsidRDefault="00E833D2" w:rsidP="00E833D2">
      <w:pPr>
        <w:tabs>
          <w:tab w:val="left" w:pos="497"/>
        </w:tabs>
        <w:jc w:val="center"/>
        <w:rPr>
          <w:sz w:val="24"/>
        </w:rPr>
      </w:pPr>
      <w:r w:rsidRPr="00D71A26">
        <w:rPr>
          <w:sz w:val="24"/>
        </w:rPr>
        <w:t>Name and Signature of Bidder’s Authorized Representative</w:t>
      </w:r>
    </w:p>
    <w:p w14:paraId="6FC4460E" w14:textId="6B3E0892" w:rsidR="006445B8" w:rsidRPr="00D71A26" w:rsidRDefault="006445B8" w:rsidP="00E833D2">
      <w:pPr>
        <w:rPr>
          <w:sz w:val="24"/>
          <w:szCs w:val="24"/>
        </w:rPr>
      </w:pPr>
    </w:p>
    <w:p w14:paraId="7778240F" w14:textId="77777777" w:rsidR="00E833D2" w:rsidRPr="00D71A26" w:rsidRDefault="00E833D2" w:rsidP="00E833D2">
      <w:pPr>
        <w:rPr>
          <w:sz w:val="24"/>
          <w:szCs w:val="24"/>
        </w:rPr>
      </w:pPr>
    </w:p>
    <w:p w14:paraId="0D627152" w14:textId="77777777" w:rsidR="00E833D2" w:rsidRPr="00D71A26" w:rsidRDefault="00E833D2" w:rsidP="00E833D2">
      <w:pPr>
        <w:rPr>
          <w:sz w:val="24"/>
          <w:szCs w:val="24"/>
        </w:rPr>
      </w:pPr>
    </w:p>
    <w:p w14:paraId="26FAC9AE" w14:textId="77777777" w:rsidR="00E833D2" w:rsidRPr="00D71A26" w:rsidRDefault="00E833D2" w:rsidP="00E833D2">
      <w:pPr>
        <w:rPr>
          <w:sz w:val="24"/>
          <w:szCs w:val="24"/>
        </w:rPr>
      </w:pPr>
    </w:p>
    <w:p w14:paraId="18F86FD0" w14:textId="77777777" w:rsidR="002D590E" w:rsidRPr="00D71A26" w:rsidRDefault="002D590E" w:rsidP="00E833D2">
      <w:pPr>
        <w:rPr>
          <w:sz w:val="24"/>
          <w:szCs w:val="24"/>
        </w:rPr>
      </w:pPr>
    </w:p>
    <w:p w14:paraId="53DDF282" w14:textId="77777777" w:rsidR="002D590E" w:rsidRPr="00D71A26" w:rsidRDefault="002D590E" w:rsidP="00E833D2">
      <w:pPr>
        <w:rPr>
          <w:sz w:val="24"/>
          <w:szCs w:val="24"/>
        </w:rPr>
      </w:pPr>
    </w:p>
    <w:p w14:paraId="09475396" w14:textId="77777777" w:rsidR="002D590E" w:rsidRPr="00D71A26" w:rsidRDefault="002D590E" w:rsidP="00E833D2">
      <w:pPr>
        <w:rPr>
          <w:sz w:val="24"/>
          <w:szCs w:val="24"/>
        </w:rPr>
      </w:pPr>
    </w:p>
    <w:p w14:paraId="102D65E7" w14:textId="77777777" w:rsidR="002D590E" w:rsidRPr="00D71A26" w:rsidRDefault="002D590E" w:rsidP="00E833D2">
      <w:pPr>
        <w:rPr>
          <w:sz w:val="24"/>
          <w:szCs w:val="24"/>
        </w:rPr>
      </w:pPr>
    </w:p>
    <w:p w14:paraId="166D4D00" w14:textId="77777777" w:rsidR="002D590E" w:rsidRPr="00D71A26" w:rsidRDefault="002D590E" w:rsidP="00E833D2">
      <w:pPr>
        <w:rPr>
          <w:sz w:val="24"/>
          <w:szCs w:val="24"/>
        </w:rPr>
      </w:pPr>
    </w:p>
    <w:p w14:paraId="138B03E4" w14:textId="77777777" w:rsidR="002D590E" w:rsidRPr="00D71A26" w:rsidRDefault="002D590E" w:rsidP="00E833D2">
      <w:pPr>
        <w:rPr>
          <w:sz w:val="24"/>
          <w:szCs w:val="24"/>
        </w:rPr>
      </w:pPr>
    </w:p>
    <w:p w14:paraId="262A861D" w14:textId="77777777" w:rsidR="002D590E" w:rsidRPr="00D71A26" w:rsidRDefault="002D590E" w:rsidP="00E833D2">
      <w:pPr>
        <w:rPr>
          <w:sz w:val="24"/>
          <w:szCs w:val="24"/>
        </w:rPr>
      </w:pPr>
    </w:p>
    <w:p w14:paraId="51997142" w14:textId="77777777" w:rsidR="002D590E" w:rsidRPr="00D71A26" w:rsidRDefault="002D590E" w:rsidP="00E833D2">
      <w:pPr>
        <w:rPr>
          <w:sz w:val="24"/>
          <w:szCs w:val="24"/>
        </w:rPr>
      </w:pPr>
    </w:p>
    <w:p w14:paraId="7A721075" w14:textId="77777777" w:rsidR="002D590E" w:rsidRPr="00D71A26" w:rsidRDefault="002D590E" w:rsidP="00E833D2">
      <w:pPr>
        <w:rPr>
          <w:sz w:val="24"/>
          <w:szCs w:val="24"/>
        </w:rPr>
      </w:pPr>
    </w:p>
    <w:p w14:paraId="46DF28BA" w14:textId="77777777" w:rsidR="002D590E" w:rsidRPr="00D71A26" w:rsidRDefault="002D590E" w:rsidP="00E833D2">
      <w:pPr>
        <w:rPr>
          <w:sz w:val="24"/>
          <w:szCs w:val="24"/>
        </w:rPr>
      </w:pPr>
    </w:p>
    <w:p w14:paraId="3F61AA3E" w14:textId="77777777" w:rsidR="002D590E" w:rsidRPr="00D71A26" w:rsidRDefault="002D590E" w:rsidP="00E833D2">
      <w:pPr>
        <w:rPr>
          <w:sz w:val="24"/>
          <w:szCs w:val="24"/>
        </w:rPr>
      </w:pPr>
    </w:p>
    <w:p w14:paraId="7038493F" w14:textId="77777777" w:rsidR="002D590E" w:rsidRPr="00D71A26" w:rsidRDefault="002D590E" w:rsidP="00E833D2">
      <w:pPr>
        <w:rPr>
          <w:sz w:val="24"/>
          <w:szCs w:val="24"/>
        </w:rPr>
      </w:pPr>
    </w:p>
    <w:p w14:paraId="671C6D39" w14:textId="77777777" w:rsidR="002D590E" w:rsidRPr="00D71A26" w:rsidRDefault="002D590E" w:rsidP="00E833D2">
      <w:pPr>
        <w:rPr>
          <w:sz w:val="24"/>
          <w:szCs w:val="24"/>
        </w:rPr>
      </w:pPr>
    </w:p>
    <w:p w14:paraId="65E27A80" w14:textId="77777777" w:rsidR="002D590E" w:rsidRPr="00D71A26" w:rsidRDefault="002D590E" w:rsidP="00E833D2">
      <w:pPr>
        <w:rPr>
          <w:sz w:val="24"/>
          <w:szCs w:val="24"/>
        </w:rPr>
      </w:pPr>
    </w:p>
    <w:p w14:paraId="72E709B6" w14:textId="77777777" w:rsidR="002D590E" w:rsidRPr="00D71A26" w:rsidRDefault="002D590E" w:rsidP="00E833D2">
      <w:pPr>
        <w:rPr>
          <w:sz w:val="24"/>
          <w:szCs w:val="24"/>
        </w:rPr>
      </w:pPr>
    </w:p>
    <w:p w14:paraId="6FFC1F0F" w14:textId="77777777" w:rsidR="002D590E" w:rsidRPr="00D71A26" w:rsidRDefault="002D590E" w:rsidP="00E833D2">
      <w:pPr>
        <w:rPr>
          <w:sz w:val="24"/>
          <w:szCs w:val="24"/>
        </w:rPr>
      </w:pPr>
    </w:p>
    <w:p w14:paraId="605D5AF8" w14:textId="77777777" w:rsidR="002D590E" w:rsidRPr="00D71A26" w:rsidRDefault="002D590E" w:rsidP="00E833D2">
      <w:pPr>
        <w:rPr>
          <w:sz w:val="24"/>
          <w:szCs w:val="24"/>
        </w:rPr>
      </w:pPr>
    </w:p>
    <w:p w14:paraId="2366052E" w14:textId="77777777" w:rsidR="002D590E" w:rsidRPr="00D71A26" w:rsidRDefault="002D590E" w:rsidP="00E833D2">
      <w:pPr>
        <w:rPr>
          <w:sz w:val="24"/>
          <w:szCs w:val="24"/>
        </w:rPr>
      </w:pPr>
    </w:p>
    <w:p w14:paraId="33C64E81" w14:textId="77777777" w:rsidR="002D590E" w:rsidRPr="00D71A26" w:rsidRDefault="002D590E" w:rsidP="00E833D2">
      <w:pPr>
        <w:rPr>
          <w:sz w:val="24"/>
          <w:szCs w:val="24"/>
        </w:rPr>
      </w:pPr>
    </w:p>
    <w:p w14:paraId="7B57D1AF" w14:textId="77777777" w:rsidR="002D590E" w:rsidRPr="00D71A26" w:rsidRDefault="002D590E" w:rsidP="00E833D2">
      <w:pPr>
        <w:rPr>
          <w:sz w:val="24"/>
          <w:szCs w:val="24"/>
        </w:rPr>
      </w:pPr>
    </w:p>
    <w:p w14:paraId="640155FE" w14:textId="77777777" w:rsidR="002D590E" w:rsidRPr="00D71A26" w:rsidRDefault="002D590E" w:rsidP="00E833D2">
      <w:pPr>
        <w:rPr>
          <w:sz w:val="24"/>
          <w:szCs w:val="24"/>
        </w:rPr>
      </w:pPr>
    </w:p>
    <w:p w14:paraId="774CA6E0" w14:textId="77777777" w:rsidR="002D590E" w:rsidRPr="00D71A26" w:rsidRDefault="002D590E" w:rsidP="00E833D2">
      <w:pPr>
        <w:rPr>
          <w:sz w:val="24"/>
          <w:szCs w:val="24"/>
        </w:rPr>
      </w:pPr>
    </w:p>
    <w:p w14:paraId="6D1E8FB2" w14:textId="48AE2509" w:rsidR="002D590E" w:rsidRPr="00D71A26" w:rsidRDefault="002D590E" w:rsidP="002D590E">
      <w:pPr>
        <w:ind w:left="6480" w:firstLine="720"/>
        <w:jc w:val="both"/>
        <w:rPr>
          <w:b/>
          <w:bCs/>
          <w:iCs/>
          <w:sz w:val="24"/>
          <w:szCs w:val="24"/>
          <w:lang w:bidi="en-US"/>
        </w:rPr>
      </w:pPr>
      <w:r w:rsidRPr="00D71A26">
        <w:rPr>
          <w:b/>
          <w:bCs/>
          <w:iCs/>
          <w:sz w:val="24"/>
          <w:szCs w:val="24"/>
          <w:lang w:bidi="en-US"/>
        </w:rPr>
        <w:lastRenderedPageBreak/>
        <w:t>ANNEX C</w:t>
      </w:r>
    </w:p>
    <w:p w14:paraId="00A07EE5" w14:textId="77777777" w:rsidR="002D590E" w:rsidRPr="00D71A26" w:rsidRDefault="002D590E" w:rsidP="00E833D2">
      <w:pPr>
        <w:rPr>
          <w:sz w:val="24"/>
          <w:szCs w:val="24"/>
        </w:rPr>
      </w:pPr>
    </w:p>
    <w:p w14:paraId="1A351BA5" w14:textId="77777777" w:rsidR="002D590E" w:rsidRPr="00D71A26" w:rsidRDefault="002D590E" w:rsidP="002D590E">
      <w:pPr>
        <w:jc w:val="center"/>
        <w:rPr>
          <w:b/>
          <w:sz w:val="40"/>
          <w:szCs w:val="40"/>
          <w:lang w:bidi="en-US"/>
        </w:rPr>
      </w:pPr>
      <w:r w:rsidRPr="00D71A26">
        <w:rPr>
          <w:b/>
          <w:sz w:val="40"/>
          <w:szCs w:val="40"/>
          <w:lang w:bidi="en-US"/>
        </w:rPr>
        <w:t>Special Conditions of Contract</w:t>
      </w:r>
    </w:p>
    <w:p w14:paraId="3C4AC4C0" w14:textId="77777777" w:rsidR="002D590E" w:rsidRPr="00D71A26" w:rsidRDefault="002D590E" w:rsidP="002D590E">
      <w:pPr>
        <w:jc w:val="center"/>
        <w:rPr>
          <w:b/>
          <w:sz w:val="24"/>
          <w:szCs w:val="24"/>
          <w:lang w:bidi="en-US"/>
        </w:r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13"/>
      </w:tblGrid>
      <w:tr w:rsidR="00D71A26" w:rsidRPr="00D71A26" w14:paraId="5D0C8E51" w14:textId="77777777" w:rsidTr="00A13754">
        <w:trPr>
          <w:trHeight w:val="657"/>
        </w:trPr>
        <w:tc>
          <w:tcPr>
            <w:tcW w:w="7813" w:type="dxa"/>
          </w:tcPr>
          <w:p w14:paraId="034DDC64" w14:textId="77777777" w:rsidR="002D590E" w:rsidRPr="00D71A26" w:rsidRDefault="002D590E" w:rsidP="002D590E">
            <w:pPr>
              <w:rPr>
                <w:sz w:val="24"/>
                <w:szCs w:val="24"/>
                <w:lang w:bidi="en-US"/>
              </w:rPr>
            </w:pPr>
          </w:p>
        </w:tc>
      </w:tr>
      <w:tr w:rsidR="00D71A26" w:rsidRPr="00D71A26" w14:paraId="56CAFACC" w14:textId="77777777" w:rsidTr="00A13754">
        <w:trPr>
          <w:trHeight w:val="1930"/>
        </w:trPr>
        <w:tc>
          <w:tcPr>
            <w:tcW w:w="7813" w:type="dxa"/>
          </w:tcPr>
          <w:p w14:paraId="6EF19A4C" w14:textId="77777777" w:rsidR="002D590E" w:rsidRPr="00D71A26" w:rsidRDefault="002D590E" w:rsidP="002D590E">
            <w:pPr>
              <w:rPr>
                <w:b/>
                <w:sz w:val="24"/>
                <w:szCs w:val="24"/>
                <w:lang w:bidi="en-US"/>
              </w:rPr>
            </w:pPr>
            <w:r w:rsidRPr="00D71A26">
              <w:rPr>
                <w:b/>
                <w:sz w:val="24"/>
                <w:szCs w:val="24"/>
                <w:lang w:bidi="en-US"/>
              </w:rPr>
              <w:t>Delivery and Documents –</w:t>
            </w:r>
          </w:p>
          <w:p w14:paraId="45B94A6C" w14:textId="77777777" w:rsidR="002D590E" w:rsidRPr="00D71A26" w:rsidRDefault="002D590E" w:rsidP="002D590E">
            <w:pPr>
              <w:rPr>
                <w:b/>
                <w:sz w:val="24"/>
                <w:szCs w:val="24"/>
                <w:lang w:bidi="en-US"/>
              </w:rPr>
            </w:pPr>
          </w:p>
          <w:p w14:paraId="7068F1F7" w14:textId="77777777" w:rsidR="002D590E" w:rsidRPr="00D71A26" w:rsidRDefault="002D590E" w:rsidP="002D590E">
            <w:pPr>
              <w:rPr>
                <w:sz w:val="24"/>
                <w:szCs w:val="24"/>
                <w:lang w:bidi="en-US"/>
              </w:rPr>
            </w:pPr>
            <w:r w:rsidRPr="00D71A26">
              <w:rPr>
                <w:sz w:val="24"/>
                <w:szCs w:val="24"/>
                <w:lang w:bidi="en-US"/>
              </w:rPr>
              <w:t>For purposes of the Contract, “EXW,” “FOB,” “FCA,” “CIF,” “CIP,” “DDP” and other trade terms used to describe the obligations of the parties shall have the meanings assigned to them by the current edition of INCOTERMS published by the International Chamber of Commerce, Paris. The Delivery terms of this Contract shall be as follows:</w:t>
            </w:r>
          </w:p>
          <w:p w14:paraId="05177DAE" w14:textId="77777777" w:rsidR="002D590E" w:rsidRPr="00D71A26" w:rsidRDefault="002D590E" w:rsidP="002D590E">
            <w:pPr>
              <w:rPr>
                <w:sz w:val="24"/>
                <w:szCs w:val="24"/>
                <w:lang w:bidi="en-US"/>
              </w:rPr>
            </w:pPr>
          </w:p>
          <w:p w14:paraId="713D33E1" w14:textId="77777777" w:rsidR="002D590E" w:rsidRPr="00D71A26" w:rsidRDefault="002D590E" w:rsidP="002D590E">
            <w:pPr>
              <w:rPr>
                <w:bCs/>
                <w:sz w:val="24"/>
                <w:szCs w:val="24"/>
                <w:lang w:bidi="en-US"/>
              </w:rPr>
            </w:pPr>
            <w:r w:rsidRPr="00D71A26">
              <w:rPr>
                <w:bCs/>
                <w:sz w:val="24"/>
                <w:szCs w:val="24"/>
                <w:lang w:bidi="en-US"/>
              </w:rPr>
              <w:t xml:space="preserve">The delivery terms applicable under this Contract shall be </w:t>
            </w:r>
            <w:r w:rsidRPr="00D71A26">
              <w:rPr>
                <w:b/>
                <w:sz w:val="24"/>
                <w:szCs w:val="24"/>
                <w:lang w:bidi="en-US"/>
              </w:rPr>
              <w:t>DDP (Duties Delivered Paid)</w:t>
            </w:r>
            <w:r w:rsidRPr="00D71A26">
              <w:rPr>
                <w:bCs/>
                <w:sz w:val="24"/>
                <w:szCs w:val="24"/>
                <w:lang w:bidi="en-US"/>
              </w:rPr>
              <w:t xml:space="preserve"> in accordance with INCOTERMS. Risk and title to the goods shall pass from the Supplier to DepEd RO IX upon receipt and final acceptance of the goods at the designated delivery site: </w:t>
            </w:r>
            <w:r w:rsidRPr="00D71A26">
              <w:rPr>
                <w:b/>
                <w:sz w:val="24"/>
                <w:szCs w:val="24"/>
                <w:lang w:bidi="en-US"/>
              </w:rPr>
              <w:t>Recipient Schools in Region IX</w:t>
            </w:r>
            <w:r w:rsidRPr="00D71A26">
              <w:rPr>
                <w:bCs/>
                <w:sz w:val="24"/>
                <w:szCs w:val="24"/>
                <w:lang w:bidi="en-US"/>
              </w:rPr>
              <w:t>.</w:t>
            </w:r>
          </w:p>
          <w:p w14:paraId="53FC3D5E" w14:textId="77777777" w:rsidR="002D590E" w:rsidRPr="00D71A26" w:rsidRDefault="002D590E" w:rsidP="002D590E">
            <w:pPr>
              <w:rPr>
                <w:bCs/>
                <w:sz w:val="24"/>
                <w:szCs w:val="24"/>
                <w:lang w:bidi="en-US"/>
              </w:rPr>
            </w:pPr>
          </w:p>
          <w:p w14:paraId="0ECB1817" w14:textId="77777777" w:rsidR="002D590E" w:rsidRPr="00D71A26" w:rsidRDefault="002D590E" w:rsidP="002D590E">
            <w:pPr>
              <w:rPr>
                <w:bCs/>
                <w:sz w:val="24"/>
                <w:szCs w:val="24"/>
                <w:lang w:bidi="en-US"/>
              </w:rPr>
            </w:pPr>
            <w:r w:rsidRPr="00D71A26">
              <w:rPr>
                <w:bCs/>
                <w:sz w:val="24"/>
                <w:szCs w:val="24"/>
                <w:lang w:bidi="en-US"/>
              </w:rPr>
              <w:t>Delivery of the Goods shall be made by the Supplier in accordance with the terms specified in Section VI (Schedule of Requirements).</w:t>
            </w:r>
          </w:p>
          <w:p w14:paraId="2067F523" w14:textId="77777777" w:rsidR="002D590E" w:rsidRPr="00D71A26" w:rsidRDefault="002D590E" w:rsidP="002D590E">
            <w:pPr>
              <w:rPr>
                <w:bCs/>
                <w:sz w:val="24"/>
                <w:szCs w:val="24"/>
                <w:lang w:bidi="en-US"/>
              </w:rPr>
            </w:pPr>
          </w:p>
          <w:p w14:paraId="4F33FDD4" w14:textId="77777777" w:rsidR="002D590E" w:rsidRPr="00D71A26" w:rsidRDefault="002D590E" w:rsidP="002D590E">
            <w:pPr>
              <w:rPr>
                <w:b/>
                <w:sz w:val="24"/>
                <w:szCs w:val="24"/>
                <w:lang w:bidi="en-US"/>
              </w:rPr>
            </w:pPr>
            <w:r w:rsidRPr="00D71A26">
              <w:rPr>
                <w:sz w:val="24"/>
                <w:szCs w:val="24"/>
                <w:lang w:bidi="en-US"/>
              </w:rPr>
              <w:t xml:space="preserve">For purposes of this Clause, Supply and Door-to-Door Delivery of Learning Tools and Equipment for Technical-Science and Mathematics Equipment (LTE-SME) at the delivery site shall be inspected by the </w:t>
            </w:r>
            <w:r w:rsidRPr="00D71A26">
              <w:rPr>
                <w:b/>
                <w:bCs/>
                <w:sz w:val="24"/>
                <w:szCs w:val="24"/>
                <w:lang w:bidi="en-US"/>
              </w:rPr>
              <w:t>Authorized Receiving Personnel</w:t>
            </w:r>
            <w:r w:rsidRPr="00D71A26">
              <w:rPr>
                <w:sz w:val="24"/>
                <w:szCs w:val="24"/>
                <w:lang w:bidi="en-US"/>
              </w:rPr>
              <w:t>.</w:t>
            </w:r>
          </w:p>
          <w:p w14:paraId="189D9E1C" w14:textId="77777777" w:rsidR="002D590E" w:rsidRPr="00D71A26" w:rsidRDefault="002D590E" w:rsidP="002D590E">
            <w:pPr>
              <w:rPr>
                <w:bCs/>
                <w:sz w:val="24"/>
                <w:szCs w:val="24"/>
                <w:lang w:bidi="en-US"/>
              </w:rPr>
            </w:pPr>
          </w:p>
          <w:p w14:paraId="71C767D1" w14:textId="77777777" w:rsidR="002D590E" w:rsidRPr="00D71A26" w:rsidRDefault="002D590E" w:rsidP="002D590E">
            <w:pPr>
              <w:rPr>
                <w:bCs/>
                <w:sz w:val="24"/>
                <w:szCs w:val="24"/>
                <w:lang w:bidi="en-US"/>
              </w:rPr>
            </w:pPr>
            <w:r w:rsidRPr="00D71A26">
              <w:rPr>
                <w:bCs/>
                <w:sz w:val="24"/>
                <w:szCs w:val="24"/>
                <w:lang w:bidi="en-US"/>
              </w:rPr>
              <w:t xml:space="preserve">Upon delivery of the goods to the delivery site, the Supplier shall notify DepEd RO IX and present the following document: </w:t>
            </w:r>
          </w:p>
          <w:p w14:paraId="09E6C05B" w14:textId="77777777" w:rsidR="002D590E" w:rsidRPr="00D71A26" w:rsidRDefault="002D590E" w:rsidP="002D590E">
            <w:pPr>
              <w:rPr>
                <w:bCs/>
                <w:sz w:val="24"/>
                <w:szCs w:val="24"/>
                <w:lang w:bidi="en-US"/>
              </w:rPr>
            </w:pPr>
          </w:p>
          <w:p w14:paraId="746E073F" w14:textId="77777777" w:rsidR="002D590E" w:rsidRPr="00D71A26" w:rsidRDefault="002D590E" w:rsidP="002D590E">
            <w:pPr>
              <w:numPr>
                <w:ilvl w:val="0"/>
                <w:numId w:val="21"/>
              </w:numPr>
              <w:rPr>
                <w:bCs/>
                <w:sz w:val="24"/>
                <w:szCs w:val="24"/>
                <w:lang w:bidi="en-US"/>
              </w:rPr>
            </w:pPr>
            <w:r w:rsidRPr="00D71A26">
              <w:rPr>
                <w:bCs/>
                <w:sz w:val="24"/>
                <w:szCs w:val="24"/>
                <w:lang w:bidi="en-US"/>
              </w:rPr>
              <w:t>Original and four copies of the Supplier’s invoice showing goods’ description, quantity, unit price, and total amount.</w:t>
            </w:r>
          </w:p>
          <w:p w14:paraId="3C18F1D3" w14:textId="77777777" w:rsidR="002D590E" w:rsidRPr="00D71A26" w:rsidRDefault="002D590E" w:rsidP="002D590E">
            <w:pPr>
              <w:rPr>
                <w:bCs/>
                <w:sz w:val="24"/>
                <w:szCs w:val="24"/>
                <w:lang w:bidi="en-US"/>
              </w:rPr>
            </w:pPr>
          </w:p>
          <w:p w14:paraId="240201E6" w14:textId="77777777" w:rsidR="002D590E" w:rsidRPr="00D71A26" w:rsidRDefault="002D590E" w:rsidP="002D590E">
            <w:pPr>
              <w:rPr>
                <w:b/>
                <w:sz w:val="24"/>
                <w:szCs w:val="24"/>
                <w:lang w:bidi="en-US"/>
              </w:rPr>
            </w:pPr>
            <w:r w:rsidRPr="00D71A26">
              <w:rPr>
                <w:b/>
                <w:sz w:val="24"/>
                <w:szCs w:val="24"/>
                <w:lang w:bidi="en-US"/>
              </w:rPr>
              <w:t xml:space="preserve">Intellectual Property Rights </w:t>
            </w:r>
          </w:p>
          <w:p w14:paraId="7C0F8AA6" w14:textId="77777777" w:rsidR="002D590E" w:rsidRPr="00D71A26" w:rsidRDefault="002D590E" w:rsidP="002D590E">
            <w:pPr>
              <w:rPr>
                <w:bCs/>
                <w:sz w:val="24"/>
                <w:szCs w:val="24"/>
                <w:lang w:bidi="en-US"/>
              </w:rPr>
            </w:pPr>
          </w:p>
          <w:p w14:paraId="7B47080C" w14:textId="77777777" w:rsidR="002D590E" w:rsidRPr="00D71A26" w:rsidRDefault="002D590E" w:rsidP="002D590E">
            <w:pPr>
              <w:rPr>
                <w:bCs/>
                <w:sz w:val="24"/>
                <w:szCs w:val="24"/>
                <w:lang w:bidi="en-US"/>
              </w:rPr>
            </w:pPr>
            <w:r w:rsidRPr="00D71A26">
              <w:rPr>
                <w:bCs/>
                <w:sz w:val="24"/>
                <w:szCs w:val="24"/>
                <w:lang w:bidi="en-US"/>
              </w:rPr>
              <w:t>The Supplier shall indemnify DepEd RO IX against all third-party claims of infringement of patent, trademark, or industrial design rights arising from use of the goods or any part thereof.</w:t>
            </w:r>
          </w:p>
          <w:p w14:paraId="6F0CBD67" w14:textId="77777777" w:rsidR="002D590E" w:rsidRPr="00D71A26" w:rsidRDefault="002D590E" w:rsidP="002D590E">
            <w:pPr>
              <w:rPr>
                <w:bCs/>
                <w:sz w:val="24"/>
                <w:szCs w:val="24"/>
                <w:lang w:bidi="en-US"/>
              </w:rPr>
            </w:pPr>
          </w:p>
        </w:tc>
      </w:tr>
      <w:tr w:rsidR="00D71A26" w:rsidRPr="00D71A26" w14:paraId="703036AD" w14:textId="77777777" w:rsidTr="00A13754">
        <w:trPr>
          <w:trHeight w:val="1382"/>
        </w:trPr>
        <w:tc>
          <w:tcPr>
            <w:tcW w:w="7813" w:type="dxa"/>
          </w:tcPr>
          <w:p w14:paraId="74A38419" w14:textId="77777777" w:rsidR="002D590E" w:rsidRPr="00D71A26" w:rsidRDefault="002D590E" w:rsidP="002D590E">
            <w:pPr>
              <w:rPr>
                <w:b/>
                <w:sz w:val="24"/>
                <w:szCs w:val="24"/>
                <w:lang w:bidi="en-US"/>
              </w:rPr>
            </w:pPr>
            <w:r w:rsidRPr="00D71A26">
              <w:rPr>
                <w:b/>
                <w:sz w:val="24"/>
                <w:szCs w:val="24"/>
                <w:lang w:bidi="en-US"/>
              </w:rPr>
              <w:t>Incidental Services –</w:t>
            </w:r>
          </w:p>
          <w:p w14:paraId="400FA7E5" w14:textId="77777777" w:rsidR="002D590E" w:rsidRPr="00D71A26" w:rsidRDefault="002D590E" w:rsidP="002D590E">
            <w:pPr>
              <w:rPr>
                <w:b/>
                <w:sz w:val="24"/>
                <w:szCs w:val="24"/>
                <w:lang w:bidi="en-US"/>
              </w:rPr>
            </w:pPr>
          </w:p>
          <w:p w14:paraId="33A8DCED" w14:textId="77777777" w:rsidR="002D590E" w:rsidRPr="00D71A26" w:rsidRDefault="002D590E" w:rsidP="002D590E">
            <w:pPr>
              <w:rPr>
                <w:sz w:val="24"/>
                <w:szCs w:val="24"/>
                <w:lang w:bidi="en-US"/>
              </w:rPr>
            </w:pPr>
            <w:r w:rsidRPr="00D71A26">
              <w:rPr>
                <w:sz w:val="24"/>
                <w:szCs w:val="24"/>
                <w:lang w:bidi="en-US"/>
              </w:rPr>
              <w:t>The Contract price for the Goods/Services shall include the prices charged by the Supplier for incidental services and shall not exceed the prevailing rates charged to other parties by the Supplier for similar services.</w:t>
            </w:r>
          </w:p>
        </w:tc>
      </w:tr>
      <w:tr w:rsidR="00D71A26" w:rsidRPr="00D71A26" w14:paraId="224E6FB2" w14:textId="77777777" w:rsidTr="002D590E">
        <w:trPr>
          <w:trHeight w:val="4241"/>
        </w:trPr>
        <w:tc>
          <w:tcPr>
            <w:tcW w:w="7813" w:type="dxa"/>
          </w:tcPr>
          <w:p w14:paraId="37B47C7D" w14:textId="77777777" w:rsidR="002D590E" w:rsidRPr="00D71A26" w:rsidRDefault="002D590E" w:rsidP="002D590E">
            <w:pPr>
              <w:rPr>
                <w:b/>
                <w:sz w:val="24"/>
                <w:szCs w:val="24"/>
                <w:lang w:bidi="en-US"/>
              </w:rPr>
            </w:pPr>
            <w:r w:rsidRPr="00D71A26">
              <w:rPr>
                <w:b/>
                <w:sz w:val="24"/>
                <w:szCs w:val="24"/>
                <w:lang w:bidi="en-US"/>
              </w:rPr>
              <w:lastRenderedPageBreak/>
              <w:t>Liquidated Damages –</w:t>
            </w:r>
          </w:p>
          <w:p w14:paraId="2218890D" w14:textId="77777777" w:rsidR="002D590E" w:rsidRPr="00D71A26" w:rsidRDefault="002D590E" w:rsidP="002D590E">
            <w:pPr>
              <w:rPr>
                <w:sz w:val="24"/>
                <w:szCs w:val="24"/>
                <w:lang w:bidi="en-US"/>
              </w:rPr>
            </w:pPr>
            <w:r w:rsidRPr="00D71A26">
              <w:rPr>
                <w:sz w:val="24"/>
                <w:szCs w:val="24"/>
                <w:lang w:bidi="en-US"/>
              </w:rPr>
              <w:t xml:space="preserve">When the supplier fails to satisfactorily deliver goods under the contract within the specified delivery schedule, inclusive of duly granted time extensions, if any, the supplier shall be liable for damages for the delay and shall pay the procuring entity liquidated damages, not by way of penalty, an amount equal to one-tenth (1/10) of one percent (1%) of the cost of the delayed goods scheduled for delivery for every day of delay until such goods are finally delivered and accepted by the procuring entity concerned. The procuring entity need not prove that it has incurred actual damages to be entitled to liquidated damages. Such amount shall be deducted from any money due or which may become due to the </w:t>
            </w:r>
            <w:proofErr w:type="gramStart"/>
            <w:r w:rsidRPr="00D71A26">
              <w:rPr>
                <w:sz w:val="24"/>
                <w:szCs w:val="24"/>
                <w:lang w:bidi="en-US"/>
              </w:rPr>
              <w:t>supplier, or</w:t>
            </w:r>
            <w:proofErr w:type="gramEnd"/>
            <w:r w:rsidRPr="00D71A26">
              <w:rPr>
                <w:sz w:val="24"/>
                <w:szCs w:val="24"/>
                <w:lang w:bidi="en-US"/>
              </w:rPr>
              <w:t xml:space="preserve"> collected from any securities or warranties posted by the supplier, whichever is convenient to the procuring entity concerned. In case the total sum of liquidated damages reaches ten percent (10%) of the total contract price, the procuring entity concerned may rescind the contract and impose appropriate sanctions over and above the liquidated damages to be paid.</w:t>
            </w:r>
          </w:p>
        </w:tc>
      </w:tr>
      <w:tr w:rsidR="00D71A26" w:rsidRPr="00D71A26" w14:paraId="39A03D0D" w14:textId="77777777" w:rsidTr="00A13754">
        <w:trPr>
          <w:trHeight w:val="4585"/>
        </w:trPr>
        <w:tc>
          <w:tcPr>
            <w:tcW w:w="7813" w:type="dxa"/>
          </w:tcPr>
          <w:p w14:paraId="7D19305A" w14:textId="77777777" w:rsidR="002D590E" w:rsidRPr="00D71A26" w:rsidRDefault="002D590E" w:rsidP="002D590E">
            <w:pPr>
              <w:rPr>
                <w:b/>
                <w:sz w:val="24"/>
                <w:szCs w:val="24"/>
                <w:lang w:bidi="en-US"/>
              </w:rPr>
            </w:pPr>
            <w:r w:rsidRPr="00D71A26">
              <w:rPr>
                <w:b/>
                <w:sz w:val="24"/>
                <w:szCs w:val="24"/>
                <w:lang w:bidi="en-US"/>
              </w:rPr>
              <w:t>Force Majeure –</w:t>
            </w:r>
          </w:p>
          <w:p w14:paraId="4A60F7C3" w14:textId="77777777" w:rsidR="002D590E" w:rsidRPr="00D71A26" w:rsidRDefault="002D590E" w:rsidP="002D590E">
            <w:pPr>
              <w:rPr>
                <w:b/>
                <w:sz w:val="24"/>
                <w:szCs w:val="24"/>
                <w:lang w:bidi="en-US"/>
              </w:rPr>
            </w:pPr>
          </w:p>
          <w:p w14:paraId="050DD27A" w14:textId="77777777" w:rsidR="002D590E" w:rsidRPr="00D71A26" w:rsidRDefault="002D590E" w:rsidP="002D590E">
            <w:pPr>
              <w:rPr>
                <w:sz w:val="24"/>
                <w:szCs w:val="24"/>
                <w:lang w:bidi="en-US"/>
              </w:rPr>
            </w:pPr>
            <w:r w:rsidRPr="00D71A26">
              <w:rPr>
                <w:sz w:val="24"/>
                <w:szCs w:val="24"/>
                <w:lang w:bidi="en-US"/>
              </w:rPr>
              <w:t>The Contractor shall not be liable for the forfeiture of its Performance Security, liquidated damages, or termination for default if and to the extent that its delay in performance or other failure to perform its obligations under the Contract is the result of a force majeure.</w:t>
            </w:r>
          </w:p>
          <w:p w14:paraId="7E50559A" w14:textId="77777777" w:rsidR="002D590E" w:rsidRPr="00D71A26" w:rsidRDefault="002D590E" w:rsidP="002D590E">
            <w:pPr>
              <w:rPr>
                <w:b/>
                <w:sz w:val="24"/>
                <w:szCs w:val="24"/>
                <w:lang w:bidi="en-US"/>
              </w:rPr>
            </w:pPr>
          </w:p>
          <w:p w14:paraId="6AF0F97E" w14:textId="77777777" w:rsidR="002D590E" w:rsidRPr="00D71A26" w:rsidRDefault="002D590E" w:rsidP="002D590E">
            <w:pPr>
              <w:rPr>
                <w:sz w:val="24"/>
                <w:szCs w:val="24"/>
                <w:lang w:bidi="en-US"/>
              </w:rPr>
            </w:pPr>
            <w:r w:rsidRPr="00D71A26">
              <w:rPr>
                <w:sz w:val="24"/>
                <w:szCs w:val="24"/>
                <w:lang w:bidi="en-US"/>
              </w:rPr>
              <w:t>For purpose of this Contract the terms "force majeure" and "fortuitous event" may be used interchangeably. In this regard, a fortuitous event or force majeure shall be interpreted to mean an event which the Contractor could not have foreseen, or which though foreseen, was inevitable. It shall not include ordinary unfavorable weather conditions, and any other cause the effects of which could have been avoided with the exercise of reasonable diligence by the Contractor. Such events may include, but not limited to, acts of the Procuring Entity in its sovereign capacity, wars or revolutions, fires, floods, epidemics, quarantine restrictions, and freight embargoes.</w:t>
            </w:r>
          </w:p>
        </w:tc>
      </w:tr>
      <w:tr w:rsidR="00D71A26" w:rsidRPr="00D71A26" w14:paraId="76FC4425" w14:textId="77777777" w:rsidTr="002D590E">
        <w:trPr>
          <w:trHeight w:val="981"/>
        </w:trPr>
        <w:tc>
          <w:tcPr>
            <w:tcW w:w="7813" w:type="dxa"/>
          </w:tcPr>
          <w:p w14:paraId="68D018C8" w14:textId="77777777" w:rsidR="002D590E" w:rsidRPr="00D71A26" w:rsidRDefault="002D590E" w:rsidP="002D590E">
            <w:pPr>
              <w:rPr>
                <w:iCs/>
                <w:sz w:val="24"/>
                <w:szCs w:val="24"/>
                <w:lang w:bidi="en-US"/>
              </w:rPr>
            </w:pPr>
            <w:r w:rsidRPr="00D71A26">
              <w:rPr>
                <w:iCs/>
                <w:sz w:val="24"/>
                <w:szCs w:val="24"/>
                <w:lang w:bidi="en-US"/>
              </w:rPr>
              <w:t>Inspections</w:t>
            </w:r>
          </w:p>
          <w:p w14:paraId="12538D0C" w14:textId="77777777" w:rsidR="002D590E" w:rsidRPr="00D71A26" w:rsidRDefault="002D590E" w:rsidP="002D590E">
            <w:pPr>
              <w:rPr>
                <w:iCs/>
                <w:sz w:val="24"/>
                <w:szCs w:val="24"/>
                <w:lang w:bidi="en-US"/>
              </w:rPr>
            </w:pPr>
          </w:p>
          <w:p w14:paraId="2A56B76A" w14:textId="77777777" w:rsidR="002D590E" w:rsidRPr="00D71A26" w:rsidRDefault="002D590E" w:rsidP="002D590E">
            <w:pPr>
              <w:rPr>
                <w:iCs/>
                <w:sz w:val="24"/>
                <w:szCs w:val="24"/>
                <w:lang w:bidi="en-US"/>
              </w:rPr>
            </w:pPr>
            <w:r w:rsidRPr="00D71A26">
              <w:rPr>
                <w:iCs/>
                <w:sz w:val="24"/>
                <w:szCs w:val="24"/>
                <w:lang w:bidi="en-US"/>
              </w:rPr>
              <w:t xml:space="preserve">Pursuant to DO 041, s. 2021, inspection or pre-delivery inspection (PDI), where applicable for goods to be delivered, shall be conducted by DepEd through the duly designated Inspectorate Team. The inspection or PDI shall be made upon notice to the DepEd RO IX of the readiness of the goods for inspection. </w:t>
            </w:r>
          </w:p>
          <w:p w14:paraId="5BC71DDF" w14:textId="77777777" w:rsidR="002D590E" w:rsidRPr="00D71A26" w:rsidRDefault="002D590E" w:rsidP="002D590E">
            <w:pPr>
              <w:rPr>
                <w:iCs/>
                <w:sz w:val="24"/>
                <w:szCs w:val="24"/>
                <w:lang w:bidi="en-US"/>
              </w:rPr>
            </w:pPr>
          </w:p>
          <w:p w14:paraId="00D1CEFB" w14:textId="77777777" w:rsidR="002D590E" w:rsidRPr="00D71A26" w:rsidRDefault="002D590E" w:rsidP="002D590E">
            <w:pPr>
              <w:rPr>
                <w:iCs/>
                <w:sz w:val="24"/>
                <w:szCs w:val="24"/>
                <w:lang w:bidi="en-US"/>
              </w:rPr>
            </w:pPr>
            <w:r w:rsidRPr="00D71A26">
              <w:rPr>
                <w:iCs/>
                <w:sz w:val="24"/>
                <w:szCs w:val="24"/>
                <w:lang w:bidi="en-US"/>
              </w:rPr>
              <w:t>The Supplier shall coordinate with DepEd RO IX, through the Asset Management Section (AMS), on the conduct of inspection or pre-delivery inspection (PDI). Any request for inspection or PDI shall be done in writing, and contain the following information:</w:t>
            </w:r>
          </w:p>
          <w:p w14:paraId="0BFE13EE" w14:textId="77777777" w:rsidR="002D590E" w:rsidRPr="00D71A26" w:rsidRDefault="002D590E" w:rsidP="002D590E">
            <w:pPr>
              <w:rPr>
                <w:iCs/>
                <w:sz w:val="24"/>
                <w:szCs w:val="24"/>
                <w:lang w:bidi="en-US"/>
              </w:rPr>
            </w:pPr>
          </w:p>
          <w:p w14:paraId="2D4F5367" w14:textId="77777777" w:rsidR="002D590E" w:rsidRPr="00D71A26" w:rsidRDefault="002D590E" w:rsidP="002D590E">
            <w:pPr>
              <w:rPr>
                <w:iCs/>
                <w:sz w:val="24"/>
                <w:szCs w:val="24"/>
                <w:lang w:bidi="en-US"/>
              </w:rPr>
            </w:pPr>
            <w:r w:rsidRPr="00D71A26">
              <w:rPr>
                <w:iCs/>
                <w:sz w:val="24"/>
                <w:szCs w:val="24"/>
                <w:lang w:bidi="en-US"/>
              </w:rPr>
              <w:t>a.</w:t>
            </w:r>
            <w:r w:rsidRPr="00D71A26">
              <w:rPr>
                <w:iCs/>
                <w:sz w:val="24"/>
                <w:szCs w:val="24"/>
                <w:lang w:bidi="en-US"/>
              </w:rPr>
              <w:tab/>
              <w:t>Project Title and Contract Number;</w:t>
            </w:r>
          </w:p>
          <w:p w14:paraId="573F4F66" w14:textId="77777777" w:rsidR="002D590E" w:rsidRPr="00D71A26" w:rsidRDefault="002D590E" w:rsidP="002D590E">
            <w:pPr>
              <w:rPr>
                <w:iCs/>
                <w:sz w:val="24"/>
                <w:szCs w:val="24"/>
                <w:lang w:bidi="en-US"/>
              </w:rPr>
            </w:pPr>
            <w:r w:rsidRPr="00D71A26">
              <w:rPr>
                <w:iCs/>
                <w:sz w:val="24"/>
                <w:szCs w:val="24"/>
                <w:lang w:bidi="en-US"/>
              </w:rPr>
              <w:t>b.</w:t>
            </w:r>
            <w:r w:rsidRPr="00D71A26">
              <w:rPr>
                <w:iCs/>
                <w:sz w:val="24"/>
                <w:szCs w:val="24"/>
                <w:lang w:bidi="en-US"/>
              </w:rPr>
              <w:tab/>
              <w:t>Specific goods for inspection;</w:t>
            </w:r>
          </w:p>
          <w:p w14:paraId="32D5EE5C" w14:textId="77777777" w:rsidR="002D590E" w:rsidRPr="00D71A26" w:rsidRDefault="002D590E" w:rsidP="002D590E">
            <w:pPr>
              <w:rPr>
                <w:iCs/>
                <w:sz w:val="24"/>
                <w:szCs w:val="24"/>
                <w:lang w:bidi="en-US"/>
              </w:rPr>
            </w:pPr>
            <w:r w:rsidRPr="00D71A26">
              <w:rPr>
                <w:iCs/>
                <w:sz w:val="24"/>
                <w:szCs w:val="24"/>
                <w:lang w:bidi="en-US"/>
              </w:rPr>
              <w:t>c.</w:t>
            </w:r>
            <w:r w:rsidRPr="00D71A26">
              <w:rPr>
                <w:iCs/>
                <w:sz w:val="24"/>
                <w:szCs w:val="24"/>
                <w:lang w:bidi="en-US"/>
              </w:rPr>
              <w:tab/>
              <w:t>Quantity of goods for inspection;</w:t>
            </w:r>
          </w:p>
          <w:p w14:paraId="5426099A" w14:textId="77777777" w:rsidR="002D590E" w:rsidRPr="00D71A26" w:rsidRDefault="002D590E" w:rsidP="002D590E">
            <w:pPr>
              <w:rPr>
                <w:iCs/>
                <w:sz w:val="24"/>
                <w:szCs w:val="24"/>
                <w:lang w:bidi="en-US"/>
              </w:rPr>
            </w:pPr>
            <w:r w:rsidRPr="00D71A26">
              <w:rPr>
                <w:iCs/>
                <w:sz w:val="24"/>
                <w:szCs w:val="24"/>
                <w:lang w:bidi="en-US"/>
              </w:rPr>
              <w:t>d.</w:t>
            </w:r>
            <w:r w:rsidRPr="00D71A26">
              <w:rPr>
                <w:iCs/>
                <w:sz w:val="24"/>
                <w:szCs w:val="24"/>
                <w:lang w:bidi="en-US"/>
              </w:rPr>
              <w:tab/>
              <w:t>Venue/Address of inspection site; and</w:t>
            </w:r>
          </w:p>
          <w:p w14:paraId="524B2C0A" w14:textId="77777777" w:rsidR="002D590E" w:rsidRPr="00D71A26" w:rsidRDefault="002D590E" w:rsidP="002D590E">
            <w:pPr>
              <w:rPr>
                <w:iCs/>
                <w:sz w:val="24"/>
                <w:szCs w:val="24"/>
                <w:lang w:bidi="en-US"/>
              </w:rPr>
            </w:pPr>
            <w:r w:rsidRPr="00D71A26">
              <w:rPr>
                <w:iCs/>
                <w:sz w:val="24"/>
                <w:szCs w:val="24"/>
                <w:lang w:bidi="en-US"/>
              </w:rPr>
              <w:t>e.</w:t>
            </w:r>
            <w:r w:rsidRPr="00D71A26">
              <w:rPr>
                <w:iCs/>
                <w:sz w:val="24"/>
                <w:szCs w:val="24"/>
                <w:lang w:bidi="en-US"/>
              </w:rPr>
              <w:tab/>
              <w:t>Proposed schedule of inspection which must be at least ten (10) calendar days from the submission of the letter request.</w:t>
            </w:r>
          </w:p>
          <w:p w14:paraId="28E56655" w14:textId="77777777" w:rsidR="002D590E" w:rsidRPr="00D71A26" w:rsidRDefault="002D590E" w:rsidP="002D590E">
            <w:pPr>
              <w:rPr>
                <w:sz w:val="24"/>
                <w:szCs w:val="24"/>
                <w:lang w:bidi="en-US"/>
              </w:rPr>
            </w:pPr>
          </w:p>
          <w:p w14:paraId="03939789" w14:textId="77777777" w:rsidR="002D590E" w:rsidRPr="00D71A26" w:rsidRDefault="002D590E" w:rsidP="002D590E">
            <w:pPr>
              <w:rPr>
                <w:sz w:val="24"/>
                <w:szCs w:val="24"/>
                <w:lang w:bidi="en-US"/>
              </w:rPr>
            </w:pPr>
            <w:r w:rsidRPr="00D71A26">
              <w:rPr>
                <w:sz w:val="24"/>
                <w:szCs w:val="24"/>
                <w:lang w:bidi="en-US"/>
              </w:rPr>
              <w:lastRenderedPageBreak/>
              <w:t>The request for inspection or PDI shall be addressed to the Asset Management Section (AMS).</w:t>
            </w:r>
          </w:p>
          <w:p w14:paraId="0D6501A1" w14:textId="77777777" w:rsidR="002D590E" w:rsidRPr="00D71A26" w:rsidRDefault="002D590E" w:rsidP="002D590E">
            <w:pPr>
              <w:rPr>
                <w:sz w:val="24"/>
                <w:szCs w:val="24"/>
                <w:lang w:bidi="en-US"/>
              </w:rPr>
            </w:pPr>
          </w:p>
        </w:tc>
      </w:tr>
      <w:tr w:rsidR="007D6A8D" w:rsidRPr="00D71A26" w14:paraId="3F9F8CAB" w14:textId="77777777" w:rsidTr="002D590E">
        <w:trPr>
          <w:trHeight w:val="981"/>
        </w:trPr>
        <w:tc>
          <w:tcPr>
            <w:tcW w:w="7813" w:type="dxa"/>
          </w:tcPr>
          <w:p w14:paraId="30168ACF" w14:textId="77777777" w:rsidR="002D590E" w:rsidRPr="00D71A26" w:rsidRDefault="002D590E" w:rsidP="002D590E">
            <w:pPr>
              <w:rPr>
                <w:b/>
                <w:bCs/>
                <w:iCs/>
                <w:sz w:val="24"/>
                <w:szCs w:val="24"/>
                <w:lang w:bidi="en-US"/>
              </w:rPr>
            </w:pPr>
            <w:r w:rsidRPr="00D71A26">
              <w:rPr>
                <w:b/>
                <w:bCs/>
                <w:iCs/>
                <w:sz w:val="24"/>
                <w:szCs w:val="24"/>
                <w:lang w:bidi="en-US"/>
              </w:rPr>
              <w:lastRenderedPageBreak/>
              <w:t>Warranty</w:t>
            </w:r>
          </w:p>
          <w:p w14:paraId="6BD7E3F7" w14:textId="77777777" w:rsidR="002D590E" w:rsidRPr="00D71A26" w:rsidRDefault="002D590E" w:rsidP="002D590E">
            <w:pPr>
              <w:rPr>
                <w:b/>
                <w:bCs/>
                <w:iCs/>
                <w:sz w:val="24"/>
                <w:szCs w:val="24"/>
                <w:lang w:bidi="en-US"/>
              </w:rPr>
            </w:pPr>
          </w:p>
          <w:p w14:paraId="2229FB6F" w14:textId="5451607B" w:rsidR="002D590E" w:rsidRPr="00D71A26" w:rsidRDefault="002D590E" w:rsidP="002D590E">
            <w:pPr>
              <w:rPr>
                <w:iCs/>
                <w:sz w:val="24"/>
                <w:szCs w:val="24"/>
                <w:lang w:bidi="en-US"/>
              </w:rPr>
            </w:pPr>
            <w:r w:rsidRPr="00D71A26">
              <w:rPr>
                <w:iCs/>
                <w:sz w:val="24"/>
                <w:szCs w:val="24"/>
                <w:lang w:bidi="en-US"/>
              </w:rPr>
              <w:t xml:space="preserve">A </w:t>
            </w:r>
            <w:proofErr w:type="gramStart"/>
            <w:r w:rsidRPr="00D71A26">
              <w:rPr>
                <w:iCs/>
                <w:sz w:val="24"/>
                <w:szCs w:val="24"/>
                <w:lang w:bidi="en-US"/>
              </w:rPr>
              <w:t>THREE MONTH</w:t>
            </w:r>
            <w:proofErr w:type="gramEnd"/>
            <w:r w:rsidRPr="00D71A26">
              <w:rPr>
                <w:iCs/>
                <w:sz w:val="24"/>
                <w:szCs w:val="24"/>
                <w:lang w:bidi="en-US"/>
              </w:rPr>
              <w:t xml:space="preserve"> warranty for the expendable goods will be applied. The said warranty period shall reckon from the date of issuance of the Certificate of Final Acceptance by the DepEd RO IX that the delivered Goods have been duly inspected and accepted (i.e. final acceptance).</w:t>
            </w:r>
          </w:p>
        </w:tc>
      </w:tr>
    </w:tbl>
    <w:p w14:paraId="73CA690F" w14:textId="77777777" w:rsidR="002D590E" w:rsidRPr="00D71A26" w:rsidRDefault="002D590E" w:rsidP="00E833D2">
      <w:pPr>
        <w:rPr>
          <w:sz w:val="24"/>
          <w:szCs w:val="24"/>
        </w:rPr>
      </w:pPr>
    </w:p>
    <w:p w14:paraId="742FB69D" w14:textId="77777777" w:rsidR="00E833D2" w:rsidRPr="00D71A26" w:rsidRDefault="00E833D2" w:rsidP="00E833D2">
      <w:pPr>
        <w:rPr>
          <w:sz w:val="24"/>
          <w:szCs w:val="24"/>
        </w:rPr>
      </w:pPr>
    </w:p>
    <w:p w14:paraId="1CC38EBE" w14:textId="77777777" w:rsidR="00E833D2" w:rsidRPr="00D71A26" w:rsidRDefault="00E833D2" w:rsidP="00E833D2">
      <w:pPr>
        <w:rPr>
          <w:sz w:val="24"/>
          <w:szCs w:val="24"/>
        </w:rPr>
      </w:pPr>
    </w:p>
    <w:p w14:paraId="7E76093A" w14:textId="77777777" w:rsidR="00E833D2" w:rsidRPr="00D71A26" w:rsidRDefault="00E833D2" w:rsidP="00E833D2">
      <w:pPr>
        <w:rPr>
          <w:sz w:val="24"/>
          <w:szCs w:val="24"/>
        </w:rPr>
      </w:pPr>
    </w:p>
    <w:p w14:paraId="501512A9" w14:textId="77777777" w:rsidR="00E833D2" w:rsidRPr="00D71A26" w:rsidRDefault="00E833D2" w:rsidP="00E833D2">
      <w:pPr>
        <w:rPr>
          <w:sz w:val="24"/>
          <w:szCs w:val="24"/>
        </w:rPr>
      </w:pPr>
    </w:p>
    <w:p w14:paraId="02F54241" w14:textId="77777777" w:rsidR="00E833D2" w:rsidRPr="00D71A26" w:rsidRDefault="00E833D2" w:rsidP="00E833D2">
      <w:pPr>
        <w:rPr>
          <w:sz w:val="24"/>
          <w:szCs w:val="24"/>
        </w:rPr>
      </w:pPr>
    </w:p>
    <w:p w14:paraId="66DE1ED5" w14:textId="77777777" w:rsidR="00E833D2" w:rsidRPr="00D71A26" w:rsidRDefault="00E833D2" w:rsidP="00E833D2">
      <w:pPr>
        <w:rPr>
          <w:sz w:val="24"/>
          <w:szCs w:val="24"/>
        </w:rPr>
      </w:pPr>
    </w:p>
    <w:p w14:paraId="461067C0" w14:textId="77777777" w:rsidR="00E833D2" w:rsidRPr="00D71A26" w:rsidRDefault="00E833D2" w:rsidP="00E833D2">
      <w:pPr>
        <w:rPr>
          <w:sz w:val="24"/>
          <w:szCs w:val="24"/>
        </w:rPr>
      </w:pPr>
    </w:p>
    <w:p w14:paraId="2106FAAA" w14:textId="77777777" w:rsidR="00E833D2" w:rsidRPr="00D71A26" w:rsidRDefault="00E833D2" w:rsidP="00E833D2">
      <w:pPr>
        <w:rPr>
          <w:sz w:val="24"/>
          <w:szCs w:val="24"/>
        </w:rPr>
      </w:pPr>
    </w:p>
    <w:p w14:paraId="4099D0D8" w14:textId="77777777" w:rsidR="00E833D2" w:rsidRPr="00D71A26" w:rsidRDefault="00E833D2" w:rsidP="00E833D2">
      <w:pPr>
        <w:rPr>
          <w:sz w:val="24"/>
          <w:szCs w:val="24"/>
        </w:rPr>
      </w:pPr>
    </w:p>
    <w:p w14:paraId="28808C7E" w14:textId="77777777" w:rsidR="00E833D2" w:rsidRPr="00D71A26" w:rsidRDefault="00E833D2" w:rsidP="00E833D2">
      <w:pPr>
        <w:rPr>
          <w:sz w:val="24"/>
          <w:szCs w:val="24"/>
        </w:rPr>
      </w:pPr>
    </w:p>
    <w:p w14:paraId="525E433A" w14:textId="77777777" w:rsidR="00E833D2" w:rsidRPr="00D71A26" w:rsidRDefault="00E833D2" w:rsidP="00E833D2">
      <w:pPr>
        <w:rPr>
          <w:sz w:val="24"/>
          <w:szCs w:val="24"/>
        </w:rPr>
      </w:pPr>
    </w:p>
    <w:p w14:paraId="64464155" w14:textId="77777777" w:rsidR="00E833D2" w:rsidRPr="00D71A26" w:rsidRDefault="00E833D2" w:rsidP="00E833D2">
      <w:pPr>
        <w:rPr>
          <w:sz w:val="24"/>
          <w:szCs w:val="24"/>
        </w:rPr>
      </w:pPr>
    </w:p>
    <w:p w14:paraId="5B984094" w14:textId="77777777" w:rsidR="00E833D2" w:rsidRPr="00D71A26" w:rsidRDefault="00E833D2" w:rsidP="00E833D2">
      <w:pPr>
        <w:rPr>
          <w:sz w:val="24"/>
          <w:szCs w:val="24"/>
        </w:rPr>
      </w:pPr>
    </w:p>
    <w:p w14:paraId="36E33AF1" w14:textId="77777777" w:rsidR="002D590E" w:rsidRPr="00D71A26" w:rsidRDefault="002D590E" w:rsidP="00E833D2">
      <w:pPr>
        <w:rPr>
          <w:sz w:val="24"/>
          <w:szCs w:val="24"/>
        </w:rPr>
      </w:pPr>
    </w:p>
    <w:p w14:paraId="5D6E99AB" w14:textId="77777777" w:rsidR="002D590E" w:rsidRPr="00D71A26" w:rsidRDefault="002D590E" w:rsidP="00E833D2">
      <w:pPr>
        <w:rPr>
          <w:sz w:val="24"/>
          <w:szCs w:val="24"/>
        </w:rPr>
      </w:pPr>
    </w:p>
    <w:p w14:paraId="588ADDED" w14:textId="77777777" w:rsidR="002D590E" w:rsidRPr="00D71A26" w:rsidRDefault="002D590E" w:rsidP="00E833D2">
      <w:pPr>
        <w:rPr>
          <w:sz w:val="24"/>
          <w:szCs w:val="24"/>
        </w:rPr>
      </w:pPr>
    </w:p>
    <w:p w14:paraId="1739D16E" w14:textId="77777777" w:rsidR="002D590E" w:rsidRPr="00D71A26" w:rsidRDefault="002D590E" w:rsidP="00E833D2">
      <w:pPr>
        <w:rPr>
          <w:sz w:val="24"/>
          <w:szCs w:val="24"/>
        </w:rPr>
      </w:pPr>
    </w:p>
    <w:p w14:paraId="272126CE" w14:textId="77777777" w:rsidR="002D590E" w:rsidRPr="00D71A26" w:rsidRDefault="002D590E" w:rsidP="00E833D2">
      <w:pPr>
        <w:rPr>
          <w:sz w:val="24"/>
          <w:szCs w:val="24"/>
        </w:rPr>
      </w:pPr>
    </w:p>
    <w:p w14:paraId="0225BB44" w14:textId="77777777" w:rsidR="002D590E" w:rsidRPr="00D71A26" w:rsidRDefault="002D590E" w:rsidP="00E833D2">
      <w:pPr>
        <w:rPr>
          <w:sz w:val="24"/>
          <w:szCs w:val="24"/>
        </w:rPr>
      </w:pPr>
    </w:p>
    <w:p w14:paraId="69444DDD" w14:textId="77777777" w:rsidR="002D590E" w:rsidRPr="00D71A26" w:rsidRDefault="002D590E" w:rsidP="00E833D2">
      <w:pPr>
        <w:rPr>
          <w:sz w:val="24"/>
          <w:szCs w:val="24"/>
        </w:rPr>
      </w:pPr>
    </w:p>
    <w:p w14:paraId="58133BFF" w14:textId="77777777" w:rsidR="002D590E" w:rsidRPr="00D71A26" w:rsidRDefault="002D590E" w:rsidP="00E833D2">
      <w:pPr>
        <w:rPr>
          <w:sz w:val="24"/>
          <w:szCs w:val="24"/>
        </w:rPr>
      </w:pPr>
    </w:p>
    <w:p w14:paraId="72C219D0" w14:textId="77777777" w:rsidR="002D590E" w:rsidRPr="00D71A26" w:rsidRDefault="002D590E" w:rsidP="00E833D2">
      <w:pPr>
        <w:rPr>
          <w:sz w:val="24"/>
          <w:szCs w:val="24"/>
        </w:rPr>
      </w:pPr>
    </w:p>
    <w:p w14:paraId="1524FFF4" w14:textId="77777777" w:rsidR="002D590E" w:rsidRPr="00D71A26" w:rsidRDefault="002D590E" w:rsidP="00E833D2">
      <w:pPr>
        <w:rPr>
          <w:sz w:val="24"/>
          <w:szCs w:val="24"/>
        </w:rPr>
      </w:pPr>
    </w:p>
    <w:p w14:paraId="7AFEB1CB" w14:textId="77777777" w:rsidR="002D590E" w:rsidRPr="00D71A26" w:rsidRDefault="002D590E" w:rsidP="00E833D2">
      <w:pPr>
        <w:rPr>
          <w:sz w:val="24"/>
          <w:szCs w:val="24"/>
        </w:rPr>
      </w:pPr>
    </w:p>
    <w:p w14:paraId="172B60AF" w14:textId="77777777" w:rsidR="002D590E" w:rsidRPr="00D71A26" w:rsidRDefault="002D590E" w:rsidP="00E833D2">
      <w:pPr>
        <w:rPr>
          <w:sz w:val="24"/>
          <w:szCs w:val="24"/>
        </w:rPr>
      </w:pPr>
    </w:p>
    <w:p w14:paraId="16355E90" w14:textId="77777777" w:rsidR="002D590E" w:rsidRPr="00D71A26" w:rsidRDefault="002D590E" w:rsidP="00E833D2">
      <w:pPr>
        <w:rPr>
          <w:sz w:val="24"/>
          <w:szCs w:val="24"/>
        </w:rPr>
      </w:pPr>
    </w:p>
    <w:p w14:paraId="053672E7" w14:textId="77777777" w:rsidR="002D590E" w:rsidRPr="00D71A26" w:rsidRDefault="002D590E" w:rsidP="00E833D2">
      <w:pPr>
        <w:rPr>
          <w:sz w:val="24"/>
          <w:szCs w:val="24"/>
        </w:rPr>
      </w:pPr>
    </w:p>
    <w:p w14:paraId="5B414C15" w14:textId="77777777" w:rsidR="002D590E" w:rsidRPr="00D71A26" w:rsidRDefault="002D590E" w:rsidP="00E833D2">
      <w:pPr>
        <w:rPr>
          <w:sz w:val="24"/>
          <w:szCs w:val="24"/>
        </w:rPr>
      </w:pPr>
    </w:p>
    <w:p w14:paraId="62E93112" w14:textId="77777777" w:rsidR="002D590E" w:rsidRPr="00D71A26" w:rsidRDefault="002D590E" w:rsidP="00E833D2">
      <w:pPr>
        <w:rPr>
          <w:sz w:val="24"/>
          <w:szCs w:val="24"/>
        </w:rPr>
      </w:pPr>
    </w:p>
    <w:p w14:paraId="206EA8AC" w14:textId="77777777" w:rsidR="002D590E" w:rsidRPr="00D71A26" w:rsidRDefault="002D590E" w:rsidP="00E833D2">
      <w:pPr>
        <w:rPr>
          <w:sz w:val="24"/>
          <w:szCs w:val="24"/>
        </w:rPr>
      </w:pPr>
    </w:p>
    <w:p w14:paraId="2EE34DDA" w14:textId="77777777" w:rsidR="002D590E" w:rsidRPr="00D71A26" w:rsidRDefault="002D590E" w:rsidP="00E833D2">
      <w:pPr>
        <w:rPr>
          <w:sz w:val="24"/>
          <w:szCs w:val="24"/>
        </w:rPr>
      </w:pPr>
    </w:p>
    <w:p w14:paraId="4CBA9291" w14:textId="77777777" w:rsidR="002D590E" w:rsidRPr="00D71A26" w:rsidRDefault="002D590E" w:rsidP="00E833D2">
      <w:pPr>
        <w:rPr>
          <w:sz w:val="24"/>
          <w:szCs w:val="24"/>
        </w:rPr>
      </w:pPr>
    </w:p>
    <w:p w14:paraId="02764510" w14:textId="77777777" w:rsidR="002D590E" w:rsidRPr="00D71A26" w:rsidRDefault="002D590E" w:rsidP="00E833D2">
      <w:pPr>
        <w:rPr>
          <w:sz w:val="24"/>
          <w:szCs w:val="24"/>
        </w:rPr>
      </w:pPr>
    </w:p>
    <w:p w14:paraId="65374BAA" w14:textId="77777777" w:rsidR="002D590E" w:rsidRPr="00D71A26" w:rsidRDefault="002D590E" w:rsidP="00E833D2">
      <w:pPr>
        <w:rPr>
          <w:sz w:val="24"/>
          <w:szCs w:val="24"/>
        </w:rPr>
      </w:pPr>
    </w:p>
    <w:p w14:paraId="3D94C141" w14:textId="77777777" w:rsidR="00E833D2" w:rsidRPr="00D71A26" w:rsidRDefault="00E833D2" w:rsidP="00E833D2">
      <w:pPr>
        <w:rPr>
          <w:sz w:val="24"/>
          <w:szCs w:val="24"/>
        </w:rPr>
      </w:pPr>
    </w:p>
    <w:p w14:paraId="72CA62B8" w14:textId="77777777" w:rsidR="000023B1" w:rsidRPr="00D71A26" w:rsidRDefault="000023B1" w:rsidP="00E833D2">
      <w:pPr>
        <w:rPr>
          <w:sz w:val="24"/>
          <w:szCs w:val="24"/>
        </w:rPr>
      </w:pPr>
    </w:p>
    <w:p w14:paraId="253B756D" w14:textId="77777777" w:rsidR="000023B1" w:rsidRPr="00D71A26" w:rsidRDefault="000023B1" w:rsidP="00E833D2">
      <w:pPr>
        <w:rPr>
          <w:sz w:val="24"/>
          <w:szCs w:val="24"/>
        </w:rPr>
      </w:pPr>
    </w:p>
    <w:p w14:paraId="15C82CC7" w14:textId="77777777" w:rsidR="00E833D2" w:rsidRPr="00D71A26" w:rsidRDefault="00E833D2" w:rsidP="00E833D2">
      <w:pPr>
        <w:rPr>
          <w:sz w:val="24"/>
          <w:szCs w:val="24"/>
        </w:rPr>
      </w:pPr>
    </w:p>
    <w:p w14:paraId="042304A6" w14:textId="77777777" w:rsidR="00E833D2" w:rsidRPr="00D71A26" w:rsidRDefault="00E833D2" w:rsidP="00E833D2">
      <w:pPr>
        <w:rPr>
          <w:sz w:val="24"/>
          <w:szCs w:val="24"/>
        </w:rPr>
      </w:pPr>
    </w:p>
    <w:p w14:paraId="04BC5223" w14:textId="77777777" w:rsidR="005704A6" w:rsidRPr="00D71A26" w:rsidRDefault="005704A6" w:rsidP="005704A6">
      <w:pPr>
        <w:jc w:val="center"/>
        <w:rPr>
          <w:b/>
          <w:bCs/>
          <w:sz w:val="24"/>
          <w:szCs w:val="24"/>
          <w:lang w:bidi="en-US"/>
        </w:rPr>
      </w:pPr>
      <w:bookmarkStart w:id="4" w:name="_Hlk144889863"/>
      <w:bookmarkStart w:id="5" w:name="_Hlk144890583"/>
      <w:r w:rsidRPr="00D71A26">
        <w:rPr>
          <w:b/>
          <w:bCs/>
          <w:sz w:val="24"/>
          <w:szCs w:val="24"/>
          <w:lang w:bidi="en-US"/>
        </w:rPr>
        <w:lastRenderedPageBreak/>
        <w:t>LIST OF ALL ONGOING GOVERNMENT &amp; PRIVATE CONTRACTS INCLUDING CONTRACTS AWARDED BUT NOT YET STARTED</w:t>
      </w:r>
      <w:bookmarkEnd w:id="4"/>
      <w:bookmarkEnd w:id="5"/>
    </w:p>
    <w:p w14:paraId="47A7B898" w14:textId="77777777" w:rsidR="005704A6" w:rsidRPr="00D71A26" w:rsidRDefault="005704A6" w:rsidP="005704A6">
      <w:pPr>
        <w:rPr>
          <w:b/>
          <w:sz w:val="24"/>
          <w:szCs w:val="24"/>
          <w:lang w:bidi="en-US"/>
        </w:rPr>
      </w:pPr>
    </w:p>
    <w:p w14:paraId="08617BAF" w14:textId="77777777" w:rsidR="005704A6" w:rsidRPr="00D71A26" w:rsidRDefault="005704A6" w:rsidP="005704A6">
      <w:pPr>
        <w:rPr>
          <w:b/>
          <w:sz w:val="24"/>
          <w:szCs w:val="24"/>
          <w:lang w:bidi="en-US"/>
        </w:rPr>
      </w:pPr>
    </w:p>
    <w:p w14:paraId="118E26D4" w14:textId="07570FFC" w:rsidR="005704A6" w:rsidRPr="00D71A26" w:rsidRDefault="005704A6" w:rsidP="005704A6">
      <w:pPr>
        <w:rPr>
          <w:b/>
          <w:sz w:val="24"/>
          <w:szCs w:val="24"/>
          <w:lang w:bidi="en-US"/>
        </w:rPr>
      </w:pPr>
      <w:r w:rsidRPr="00D71A26">
        <w:rPr>
          <w:b/>
          <w:sz w:val="24"/>
          <w:szCs w:val="24"/>
          <w:lang w:bidi="en-US"/>
        </w:rPr>
        <w:t>Business Name: _______________________________________________________</w:t>
      </w:r>
    </w:p>
    <w:p w14:paraId="157447FE" w14:textId="77777777" w:rsidR="005704A6" w:rsidRPr="00D71A26" w:rsidRDefault="005704A6" w:rsidP="005704A6">
      <w:pPr>
        <w:rPr>
          <w:b/>
          <w:sz w:val="24"/>
          <w:szCs w:val="24"/>
          <w:lang w:bidi="en-US"/>
        </w:rPr>
      </w:pPr>
      <w:r w:rsidRPr="00D71A26">
        <w:rPr>
          <w:b/>
          <w:sz w:val="24"/>
          <w:szCs w:val="24"/>
          <w:lang w:bidi="en-US"/>
        </w:rPr>
        <w:t>Business Address : _____________________________________________________</w:t>
      </w:r>
    </w:p>
    <w:p w14:paraId="28FA9EDC" w14:textId="77777777" w:rsidR="005704A6" w:rsidRPr="00D71A26" w:rsidRDefault="005704A6" w:rsidP="005704A6">
      <w:pPr>
        <w:rPr>
          <w:b/>
          <w:sz w:val="24"/>
          <w:szCs w:val="24"/>
          <w:lang w:bidi="en-US"/>
        </w:rPr>
      </w:pPr>
    </w:p>
    <w:tbl>
      <w:tblPr>
        <w:tblStyle w:val="TableGrid"/>
        <w:tblW w:w="8939" w:type="dxa"/>
        <w:tblLook w:val="04A0" w:firstRow="1" w:lastRow="0" w:firstColumn="1" w:lastColumn="0" w:noHBand="0" w:noVBand="1"/>
      </w:tblPr>
      <w:tblGrid>
        <w:gridCol w:w="1371"/>
        <w:gridCol w:w="1168"/>
        <w:gridCol w:w="859"/>
        <w:gridCol w:w="1276"/>
        <w:gridCol w:w="430"/>
        <w:gridCol w:w="1287"/>
        <w:gridCol w:w="967"/>
        <w:gridCol w:w="823"/>
        <w:gridCol w:w="1359"/>
      </w:tblGrid>
      <w:tr w:rsidR="00D71A26" w:rsidRPr="00D71A26" w14:paraId="73709775" w14:textId="77777777" w:rsidTr="005704A6">
        <w:trPr>
          <w:trHeight w:val="431"/>
        </w:trPr>
        <w:tc>
          <w:tcPr>
            <w:tcW w:w="1291" w:type="dxa"/>
            <w:vMerge w:val="restart"/>
            <w:vAlign w:val="center"/>
          </w:tcPr>
          <w:p w14:paraId="31AD319E" w14:textId="77777777" w:rsidR="005704A6" w:rsidRPr="00D71A26" w:rsidRDefault="005704A6" w:rsidP="005704A6">
            <w:pPr>
              <w:rPr>
                <w:b/>
                <w:bCs/>
                <w:sz w:val="24"/>
                <w:szCs w:val="24"/>
                <w:lang w:bidi="en-US"/>
              </w:rPr>
            </w:pPr>
            <w:r w:rsidRPr="00D71A26">
              <w:rPr>
                <w:b/>
                <w:bCs/>
                <w:sz w:val="24"/>
                <w:szCs w:val="24"/>
                <w:lang w:bidi="en-US"/>
              </w:rPr>
              <w:t>Name of Contract/</w:t>
            </w:r>
          </w:p>
          <w:p w14:paraId="5C55501D" w14:textId="77777777" w:rsidR="005704A6" w:rsidRPr="00D71A26" w:rsidRDefault="005704A6" w:rsidP="005704A6">
            <w:pPr>
              <w:rPr>
                <w:b/>
                <w:bCs/>
                <w:sz w:val="24"/>
                <w:szCs w:val="24"/>
                <w:lang w:bidi="en-US"/>
              </w:rPr>
            </w:pPr>
            <w:r w:rsidRPr="00D71A26">
              <w:rPr>
                <w:b/>
                <w:bCs/>
                <w:sz w:val="24"/>
                <w:szCs w:val="24"/>
                <w:lang w:bidi="en-US"/>
              </w:rPr>
              <w:t>Project Cost</w:t>
            </w:r>
          </w:p>
        </w:tc>
        <w:tc>
          <w:tcPr>
            <w:tcW w:w="1097" w:type="dxa"/>
            <w:vMerge w:val="restart"/>
            <w:vAlign w:val="center"/>
          </w:tcPr>
          <w:p w14:paraId="4FEF60F2" w14:textId="77777777" w:rsidR="005704A6" w:rsidRPr="00D71A26" w:rsidRDefault="005704A6" w:rsidP="005704A6">
            <w:pPr>
              <w:rPr>
                <w:b/>
                <w:bCs/>
                <w:sz w:val="24"/>
                <w:szCs w:val="24"/>
                <w:lang w:bidi="en-US"/>
              </w:rPr>
            </w:pPr>
            <w:r w:rsidRPr="00D71A26">
              <w:rPr>
                <w:b/>
                <w:bCs/>
                <w:sz w:val="24"/>
                <w:szCs w:val="24"/>
                <w:lang w:bidi="en-US"/>
              </w:rPr>
              <w:t>Owner’s Name</w:t>
            </w:r>
          </w:p>
          <w:p w14:paraId="2D66F9C9" w14:textId="77777777" w:rsidR="005704A6" w:rsidRPr="00D71A26" w:rsidRDefault="005704A6" w:rsidP="005704A6">
            <w:pPr>
              <w:rPr>
                <w:b/>
                <w:bCs/>
                <w:sz w:val="24"/>
                <w:szCs w:val="24"/>
                <w:lang w:bidi="en-US"/>
              </w:rPr>
            </w:pPr>
            <w:r w:rsidRPr="00D71A26">
              <w:rPr>
                <w:b/>
                <w:bCs/>
                <w:sz w:val="24"/>
                <w:szCs w:val="24"/>
                <w:lang w:bidi="en-US"/>
              </w:rPr>
              <w:t>a. Address</w:t>
            </w:r>
          </w:p>
          <w:p w14:paraId="62894DA3" w14:textId="77777777" w:rsidR="005704A6" w:rsidRPr="00D71A26" w:rsidRDefault="005704A6" w:rsidP="005704A6">
            <w:pPr>
              <w:rPr>
                <w:b/>
                <w:bCs/>
                <w:sz w:val="24"/>
                <w:szCs w:val="24"/>
                <w:lang w:bidi="en-US"/>
              </w:rPr>
            </w:pPr>
            <w:r w:rsidRPr="00D71A26">
              <w:rPr>
                <w:b/>
                <w:bCs/>
                <w:sz w:val="24"/>
                <w:szCs w:val="24"/>
                <w:lang w:bidi="en-US"/>
              </w:rPr>
              <w:t>b. Telephone Nos.</w:t>
            </w:r>
          </w:p>
        </w:tc>
        <w:tc>
          <w:tcPr>
            <w:tcW w:w="800" w:type="dxa"/>
            <w:vMerge w:val="restart"/>
            <w:vAlign w:val="center"/>
          </w:tcPr>
          <w:p w14:paraId="48745A34" w14:textId="77777777" w:rsidR="005704A6" w:rsidRPr="00D71A26" w:rsidRDefault="005704A6" w:rsidP="005704A6">
            <w:pPr>
              <w:rPr>
                <w:b/>
                <w:bCs/>
                <w:sz w:val="24"/>
                <w:szCs w:val="24"/>
                <w:lang w:bidi="en-US"/>
              </w:rPr>
            </w:pPr>
            <w:r w:rsidRPr="00D71A26">
              <w:rPr>
                <w:b/>
                <w:bCs/>
                <w:sz w:val="24"/>
                <w:szCs w:val="24"/>
                <w:lang w:bidi="en-US"/>
              </w:rPr>
              <w:t>Nature of</w:t>
            </w:r>
          </w:p>
          <w:p w14:paraId="32B55DA0" w14:textId="77777777" w:rsidR="005704A6" w:rsidRPr="00D71A26" w:rsidRDefault="005704A6" w:rsidP="005704A6">
            <w:pPr>
              <w:rPr>
                <w:b/>
                <w:bCs/>
                <w:sz w:val="24"/>
                <w:szCs w:val="24"/>
                <w:lang w:bidi="en-US"/>
              </w:rPr>
            </w:pPr>
            <w:r w:rsidRPr="00D71A26">
              <w:rPr>
                <w:b/>
                <w:bCs/>
                <w:sz w:val="24"/>
                <w:szCs w:val="24"/>
                <w:lang w:bidi="en-US"/>
              </w:rPr>
              <w:t>Work</w:t>
            </w:r>
          </w:p>
        </w:tc>
        <w:tc>
          <w:tcPr>
            <w:tcW w:w="1590" w:type="dxa"/>
            <w:gridSpan w:val="2"/>
            <w:vAlign w:val="center"/>
          </w:tcPr>
          <w:p w14:paraId="72D589B4" w14:textId="77777777" w:rsidR="005704A6" w:rsidRPr="00D71A26" w:rsidRDefault="005704A6" w:rsidP="005704A6">
            <w:pPr>
              <w:rPr>
                <w:b/>
                <w:bCs/>
                <w:sz w:val="24"/>
                <w:szCs w:val="24"/>
                <w:lang w:bidi="en-US"/>
              </w:rPr>
            </w:pPr>
            <w:r w:rsidRPr="00D71A26">
              <w:rPr>
                <w:b/>
                <w:bCs/>
                <w:sz w:val="24"/>
                <w:szCs w:val="24"/>
                <w:lang w:bidi="en-US"/>
              </w:rPr>
              <w:t>Bidder’s Role</w:t>
            </w:r>
          </w:p>
        </w:tc>
        <w:tc>
          <w:tcPr>
            <w:tcW w:w="1211" w:type="dxa"/>
            <w:vMerge w:val="restart"/>
            <w:vAlign w:val="center"/>
          </w:tcPr>
          <w:p w14:paraId="0510C2A5" w14:textId="77777777" w:rsidR="005704A6" w:rsidRPr="00D71A26" w:rsidRDefault="005704A6" w:rsidP="005704A6">
            <w:pPr>
              <w:rPr>
                <w:b/>
                <w:bCs/>
                <w:sz w:val="24"/>
                <w:szCs w:val="24"/>
                <w:lang w:bidi="en-US"/>
              </w:rPr>
            </w:pPr>
            <w:r w:rsidRPr="00D71A26">
              <w:rPr>
                <w:b/>
                <w:bCs/>
                <w:sz w:val="24"/>
                <w:szCs w:val="24"/>
                <w:lang w:bidi="en-US"/>
              </w:rPr>
              <w:t>Date Awarded</w:t>
            </w:r>
          </w:p>
          <w:p w14:paraId="6F07D7FB" w14:textId="77777777" w:rsidR="005704A6" w:rsidRPr="00D71A26" w:rsidRDefault="005704A6" w:rsidP="005704A6">
            <w:pPr>
              <w:rPr>
                <w:b/>
                <w:bCs/>
                <w:sz w:val="24"/>
                <w:szCs w:val="24"/>
                <w:lang w:bidi="en-US"/>
              </w:rPr>
            </w:pPr>
            <w:r w:rsidRPr="00D71A26">
              <w:rPr>
                <w:b/>
                <w:bCs/>
                <w:sz w:val="24"/>
                <w:szCs w:val="24"/>
                <w:lang w:bidi="en-US"/>
              </w:rPr>
              <w:t>a. Date</w:t>
            </w:r>
          </w:p>
          <w:p w14:paraId="1AF5A030" w14:textId="77777777" w:rsidR="005704A6" w:rsidRPr="00D71A26" w:rsidRDefault="005704A6" w:rsidP="005704A6">
            <w:pPr>
              <w:rPr>
                <w:b/>
                <w:bCs/>
                <w:sz w:val="24"/>
                <w:szCs w:val="24"/>
                <w:lang w:bidi="en-US"/>
              </w:rPr>
            </w:pPr>
            <w:r w:rsidRPr="00D71A26">
              <w:rPr>
                <w:b/>
                <w:bCs/>
                <w:sz w:val="24"/>
                <w:szCs w:val="24"/>
                <w:lang w:bidi="en-US"/>
              </w:rPr>
              <w:t>Started</w:t>
            </w:r>
          </w:p>
          <w:p w14:paraId="5C0F0968" w14:textId="77777777" w:rsidR="005704A6" w:rsidRPr="00D71A26" w:rsidRDefault="005704A6" w:rsidP="005704A6">
            <w:pPr>
              <w:rPr>
                <w:b/>
                <w:bCs/>
                <w:sz w:val="24"/>
                <w:szCs w:val="24"/>
                <w:lang w:bidi="en-US"/>
              </w:rPr>
            </w:pPr>
            <w:r w:rsidRPr="00D71A26">
              <w:rPr>
                <w:b/>
                <w:bCs/>
                <w:sz w:val="24"/>
                <w:szCs w:val="24"/>
                <w:lang w:bidi="en-US"/>
              </w:rPr>
              <w:t>b. Date of</w:t>
            </w:r>
          </w:p>
          <w:p w14:paraId="47E8CEEC" w14:textId="77777777" w:rsidR="005704A6" w:rsidRPr="00D71A26" w:rsidRDefault="005704A6" w:rsidP="005704A6">
            <w:pPr>
              <w:rPr>
                <w:b/>
                <w:bCs/>
                <w:sz w:val="24"/>
                <w:szCs w:val="24"/>
                <w:lang w:bidi="en-US"/>
              </w:rPr>
            </w:pPr>
            <w:r w:rsidRPr="00D71A26">
              <w:rPr>
                <w:b/>
                <w:bCs/>
                <w:sz w:val="24"/>
                <w:szCs w:val="24"/>
                <w:lang w:bidi="en-US"/>
              </w:rPr>
              <w:t>Completion</w:t>
            </w:r>
          </w:p>
        </w:tc>
        <w:tc>
          <w:tcPr>
            <w:tcW w:w="1670" w:type="dxa"/>
            <w:gridSpan w:val="2"/>
            <w:vAlign w:val="center"/>
          </w:tcPr>
          <w:p w14:paraId="4956FC0A" w14:textId="77777777" w:rsidR="005704A6" w:rsidRPr="00D71A26" w:rsidRDefault="005704A6" w:rsidP="005704A6">
            <w:pPr>
              <w:rPr>
                <w:b/>
                <w:bCs/>
                <w:sz w:val="24"/>
                <w:szCs w:val="24"/>
                <w:lang w:bidi="en-US"/>
              </w:rPr>
            </w:pPr>
            <w:r w:rsidRPr="00D71A26">
              <w:rPr>
                <w:b/>
                <w:bCs/>
                <w:sz w:val="24"/>
                <w:szCs w:val="24"/>
                <w:lang w:bidi="en-US"/>
              </w:rPr>
              <w:t>% of</w:t>
            </w:r>
          </w:p>
          <w:p w14:paraId="290FF057" w14:textId="77777777" w:rsidR="005704A6" w:rsidRPr="00D71A26" w:rsidRDefault="005704A6" w:rsidP="005704A6">
            <w:pPr>
              <w:rPr>
                <w:b/>
                <w:bCs/>
                <w:sz w:val="24"/>
                <w:szCs w:val="24"/>
                <w:lang w:bidi="en-US"/>
              </w:rPr>
            </w:pPr>
            <w:r w:rsidRPr="00D71A26">
              <w:rPr>
                <w:b/>
                <w:bCs/>
                <w:sz w:val="24"/>
                <w:szCs w:val="24"/>
                <w:lang w:bidi="en-US"/>
              </w:rPr>
              <w:t>Accomplishment</w:t>
            </w:r>
          </w:p>
        </w:tc>
        <w:tc>
          <w:tcPr>
            <w:tcW w:w="1280" w:type="dxa"/>
            <w:vMerge w:val="restart"/>
            <w:vAlign w:val="center"/>
          </w:tcPr>
          <w:p w14:paraId="6383F1E0" w14:textId="77777777" w:rsidR="005704A6" w:rsidRPr="00D71A26" w:rsidRDefault="005704A6" w:rsidP="005704A6">
            <w:pPr>
              <w:rPr>
                <w:b/>
                <w:bCs/>
                <w:sz w:val="24"/>
                <w:szCs w:val="24"/>
                <w:lang w:bidi="en-US"/>
              </w:rPr>
            </w:pPr>
            <w:r w:rsidRPr="00D71A26">
              <w:rPr>
                <w:b/>
                <w:bCs/>
                <w:sz w:val="24"/>
                <w:szCs w:val="24"/>
                <w:lang w:bidi="en-US"/>
              </w:rPr>
              <w:t>Value of</w:t>
            </w:r>
          </w:p>
          <w:p w14:paraId="57E30806" w14:textId="77777777" w:rsidR="005704A6" w:rsidRPr="00D71A26" w:rsidRDefault="005704A6" w:rsidP="005704A6">
            <w:pPr>
              <w:rPr>
                <w:b/>
                <w:bCs/>
                <w:sz w:val="24"/>
                <w:szCs w:val="24"/>
                <w:lang w:bidi="en-US"/>
              </w:rPr>
            </w:pPr>
            <w:r w:rsidRPr="00D71A26">
              <w:rPr>
                <w:b/>
                <w:bCs/>
                <w:sz w:val="24"/>
                <w:szCs w:val="24"/>
                <w:lang w:bidi="en-US"/>
              </w:rPr>
              <w:t>Outstanding</w:t>
            </w:r>
          </w:p>
          <w:p w14:paraId="3BB7AC5D" w14:textId="77777777" w:rsidR="005704A6" w:rsidRPr="00D71A26" w:rsidRDefault="005704A6" w:rsidP="005704A6">
            <w:pPr>
              <w:rPr>
                <w:b/>
                <w:bCs/>
                <w:sz w:val="24"/>
                <w:szCs w:val="24"/>
                <w:lang w:bidi="en-US"/>
              </w:rPr>
            </w:pPr>
            <w:r w:rsidRPr="00D71A26">
              <w:rPr>
                <w:b/>
                <w:bCs/>
                <w:sz w:val="24"/>
                <w:szCs w:val="24"/>
                <w:lang w:bidi="en-US"/>
              </w:rPr>
              <w:t>Works /</w:t>
            </w:r>
          </w:p>
          <w:p w14:paraId="105C51FE" w14:textId="77777777" w:rsidR="005704A6" w:rsidRPr="00D71A26" w:rsidRDefault="005704A6" w:rsidP="005704A6">
            <w:pPr>
              <w:rPr>
                <w:b/>
                <w:bCs/>
                <w:sz w:val="24"/>
                <w:szCs w:val="24"/>
                <w:lang w:bidi="en-US"/>
              </w:rPr>
            </w:pPr>
            <w:r w:rsidRPr="00D71A26">
              <w:rPr>
                <w:b/>
                <w:bCs/>
                <w:sz w:val="24"/>
                <w:szCs w:val="24"/>
                <w:lang w:bidi="en-US"/>
              </w:rPr>
              <w:t>Undelivered</w:t>
            </w:r>
          </w:p>
          <w:p w14:paraId="40C22775" w14:textId="77777777" w:rsidR="005704A6" w:rsidRPr="00D71A26" w:rsidRDefault="005704A6" w:rsidP="005704A6">
            <w:pPr>
              <w:rPr>
                <w:b/>
                <w:bCs/>
                <w:sz w:val="24"/>
                <w:szCs w:val="24"/>
                <w:lang w:bidi="en-US"/>
              </w:rPr>
            </w:pPr>
            <w:r w:rsidRPr="00D71A26">
              <w:rPr>
                <w:b/>
                <w:bCs/>
                <w:sz w:val="24"/>
                <w:szCs w:val="24"/>
                <w:lang w:bidi="en-US"/>
              </w:rPr>
              <w:t>Portion</w:t>
            </w:r>
          </w:p>
        </w:tc>
      </w:tr>
      <w:tr w:rsidR="00D71A26" w:rsidRPr="00D71A26" w14:paraId="27F4F1C3" w14:textId="77777777" w:rsidTr="005704A6">
        <w:trPr>
          <w:trHeight w:val="110"/>
        </w:trPr>
        <w:tc>
          <w:tcPr>
            <w:tcW w:w="1291" w:type="dxa"/>
            <w:vMerge/>
          </w:tcPr>
          <w:p w14:paraId="416F492F" w14:textId="77777777" w:rsidR="005704A6" w:rsidRPr="00D71A26" w:rsidRDefault="005704A6" w:rsidP="005704A6">
            <w:pPr>
              <w:rPr>
                <w:b/>
                <w:sz w:val="24"/>
                <w:szCs w:val="24"/>
                <w:lang w:bidi="en-US"/>
              </w:rPr>
            </w:pPr>
          </w:p>
        </w:tc>
        <w:tc>
          <w:tcPr>
            <w:tcW w:w="1097" w:type="dxa"/>
            <w:vMerge/>
          </w:tcPr>
          <w:p w14:paraId="65575648" w14:textId="77777777" w:rsidR="005704A6" w:rsidRPr="00D71A26" w:rsidRDefault="005704A6" w:rsidP="005704A6">
            <w:pPr>
              <w:rPr>
                <w:b/>
                <w:sz w:val="24"/>
                <w:szCs w:val="24"/>
                <w:lang w:bidi="en-US"/>
              </w:rPr>
            </w:pPr>
          </w:p>
        </w:tc>
        <w:tc>
          <w:tcPr>
            <w:tcW w:w="800" w:type="dxa"/>
            <w:vMerge/>
          </w:tcPr>
          <w:p w14:paraId="6295E990" w14:textId="77777777" w:rsidR="005704A6" w:rsidRPr="00D71A26" w:rsidRDefault="005704A6" w:rsidP="005704A6">
            <w:pPr>
              <w:rPr>
                <w:b/>
                <w:sz w:val="24"/>
                <w:szCs w:val="24"/>
                <w:lang w:bidi="en-US"/>
              </w:rPr>
            </w:pPr>
          </w:p>
        </w:tc>
        <w:tc>
          <w:tcPr>
            <w:tcW w:w="1200" w:type="dxa"/>
          </w:tcPr>
          <w:p w14:paraId="2C2E1840" w14:textId="77777777" w:rsidR="005704A6" w:rsidRPr="00D71A26" w:rsidRDefault="005704A6" w:rsidP="005704A6">
            <w:pPr>
              <w:rPr>
                <w:b/>
                <w:bCs/>
                <w:sz w:val="24"/>
                <w:szCs w:val="24"/>
                <w:lang w:bidi="en-US"/>
              </w:rPr>
            </w:pPr>
            <w:r w:rsidRPr="00D71A26">
              <w:rPr>
                <w:b/>
                <w:bCs/>
                <w:sz w:val="24"/>
                <w:szCs w:val="24"/>
                <w:lang w:bidi="en-US"/>
              </w:rPr>
              <w:t>Description</w:t>
            </w:r>
          </w:p>
        </w:tc>
        <w:tc>
          <w:tcPr>
            <w:tcW w:w="390" w:type="dxa"/>
          </w:tcPr>
          <w:p w14:paraId="7F65080B" w14:textId="77777777" w:rsidR="005704A6" w:rsidRPr="00D71A26" w:rsidRDefault="005704A6" w:rsidP="005704A6">
            <w:pPr>
              <w:rPr>
                <w:b/>
                <w:bCs/>
                <w:sz w:val="24"/>
                <w:szCs w:val="24"/>
                <w:lang w:bidi="en-US"/>
              </w:rPr>
            </w:pPr>
            <w:r w:rsidRPr="00D71A26">
              <w:rPr>
                <w:b/>
                <w:bCs/>
                <w:sz w:val="24"/>
                <w:szCs w:val="24"/>
                <w:lang w:bidi="en-US"/>
              </w:rPr>
              <w:t>%</w:t>
            </w:r>
          </w:p>
        </w:tc>
        <w:tc>
          <w:tcPr>
            <w:tcW w:w="1211" w:type="dxa"/>
            <w:vMerge/>
          </w:tcPr>
          <w:p w14:paraId="61F2820F" w14:textId="77777777" w:rsidR="005704A6" w:rsidRPr="00D71A26" w:rsidRDefault="005704A6" w:rsidP="005704A6">
            <w:pPr>
              <w:rPr>
                <w:b/>
                <w:sz w:val="24"/>
                <w:szCs w:val="24"/>
                <w:lang w:bidi="en-US"/>
              </w:rPr>
            </w:pPr>
          </w:p>
        </w:tc>
        <w:tc>
          <w:tcPr>
            <w:tcW w:w="904" w:type="dxa"/>
          </w:tcPr>
          <w:p w14:paraId="2F74613A" w14:textId="77777777" w:rsidR="005704A6" w:rsidRPr="00D71A26" w:rsidRDefault="005704A6" w:rsidP="005704A6">
            <w:pPr>
              <w:rPr>
                <w:b/>
                <w:sz w:val="24"/>
                <w:szCs w:val="24"/>
                <w:lang w:bidi="en-US"/>
              </w:rPr>
            </w:pPr>
            <w:r w:rsidRPr="00D71A26">
              <w:rPr>
                <w:b/>
                <w:sz w:val="24"/>
                <w:szCs w:val="24"/>
                <w:lang w:bidi="en-US"/>
              </w:rPr>
              <w:t>Planned</w:t>
            </w:r>
          </w:p>
        </w:tc>
        <w:tc>
          <w:tcPr>
            <w:tcW w:w="766" w:type="dxa"/>
          </w:tcPr>
          <w:p w14:paraId="1EC2B781" w14:textId="77777777" w:rsidR="005704A6" w:rsidRPr="00D71A26" w:rsidRDefault="005704A6" w:rsidP="005704A6">
            <w:pPr>
              <w:rPr>
                <w:b/>
                <w:sz w:val="24"/>
                <w:szCs w:val="24"/>
                <w:lang w:bidi="en-US"/>
              </w:rPr>
            </w:pPr>
            <w:r w:rsidRPr="00D71A26">
              <w:rPr>
                <w:b/>
                <w:sz w:val="24"/>
                <w:szCs w:val="24"/>
                <w:lang w:bidi="en-US"/>
              </w:rPr>
              <w:t>Actual</w:t>
            </w:r>
          </w:p>
        </w:tc>
        <w:tc>
          <w:tcPr>
            <w:tcW w:w="1280" w:type="dxa"/>
            <w:vMerge/>
          </w:tcPr>
          <w:p w14:paraId="2F0683A4" w14:textId="77777777" w:rsidR="005704A6" w:rsidRPr="00D71A26" w:rsidRDefault="005704A6" w:rsidP="005704A6">
            <w:pPr>
              <w:rPr>
                <w:b/>
                <w:sz w:val="24"/>
                <w:szCs w:val="24"/>
                <w:lang w:bidi="en-US"/>
              </w:rPr>
            </w:pPr>
          </w:p>
        </w:tc>
      </w:tr>
      <w:tr w:rsidR="00D71A26" w:rsidRPr="00D71A26" w14:paraId="4DFFE8C5" w14:textId="77777777" w:rsidTr="005704A6">
        <w:trPr>
          <w:trHeight w:val="223"/>
        </w:trPr>
        <w:tc>
          <w:tcPr>
            <w:tcW w:w="1291" w:type="dxa"/>
          </w:tcPr>
          <w:p w14:paraId="7AEB8EBE" w14:textId="77777777" w:rsidR="005704A6" w:rsidRPr="00D71A26" w:rsidRDefault="005704A6" w:rsidP="005704A6">
            <w:pPr>
              <w:rPr>
                <w:b/>
                <w:bCs/>
                <w:sz w:val="24"/>
                <w:szCs w:val="24"/>
                <w:u w:val="single"/>
                <w:lang w:bidi="en-US"/>
              </w:rPr>
            </w:pPr>
            <w:r w:rsidRPr="00D71A26">
              <w:rPr>
                <w:b/>
                <w:bCs/>
                <w:sz w:val="24"/>
                <w:szCs w:val="24"/>
                <w:u w:val="single"/>
                <w:lang w:bidi="en-US"/>
              </w:rPr>
              <w:t>Government</w:t>
            </w:r>
          </w:p>
        </w:tc>
        <w:tc>
          <w:tcPr>
            <w:tcW w:w="1097" w:type="dxa"/>
          </w:tcPr>
          <w:p w14:paraId="39D0051C" w14:textId="77777777" w:rsidR="005704A6" w:rsidRPr="00D71A26" w:rsidRDefault="005704A6" w:rsidP="005704A6">
            <w:pPr>
              <w:rPr>
                <w:b/>
                <w:sz w:val="24"/>
                <w:szCs w:val="24"/>
                <w:lang w:bidi="en-US"/>
              </w:rPr>
            </w:pPr>
          </w:p>
        </w:tc>
        <w:tc>
          <w:tcPr>
            <w:tcW w:w="800" w:type="dxa"/>
          </w:tcPr>
          <w:p w14:paraId="7C60E733" w14:textId="77777777" w:rsidR="005704A6" w:rsidRPr="00D71A26" w:rsidRDefault="005704A6" w:rsidP="005704A6">
            <w:pPr>
              <w:rPr>
                <w:b/>
                <w:sz w:val="24"/>
                <w:szCs w:val="24"/>
                <w:lang w:bidi="en-US"/>
              </w:rPr>
            </w:pPr>
          </w:p>
        </w:tc>
        <w:tc>
          <w:tcPr>
            <w:tcW w:w="1200" w:type="dxa"/>
          </w:tcPr>
          <w:p w14:paraId="2C927C2D" w14:textId="77777777" w:rsidR="005704A6" w:rsidRPr="00D71A26" w:rsidRDefault="005704A6" w:rsidP="005704A6">
            <w:pPr>
              <w:rPr>
                <w:b/>
                <w:sz w:val="24"/>
                <w:szCs w:val="24"/>
                <w:lang w:bidi="en-US"/>
              </w:rPr>
            </w:pPr>
          </w:p>
        </w:tc>
        <w:tc>
          <w:tcPr>
            <w:tcW w:w="390" w:type="dxa"/>
          </w:tcPr>
          <w:p w14:paraId="0AB28C83" w14:textId="77777777" w:rsidR="005704A6" w:rsidRPr="00D71A26" w:rsidRDefault="005704A6" w:rsidP="005704A6">
            <w:pPr>
              <w:rPr>
                <w:b/>
                <w:sz w:val="24"/>
                <w:szCs w:val="24"/>
                <w:lang w:bidi="en-US"/>
              </w:rPr>
            </w:pPr>
          </w:p>
        </w:tc>
        <w:tc>
          <w:tcPr>
            <w:tcW w:w="1211" w:type="dxa"/>
          </w:tcPr>
          <w:p w14:paraId="7EC53FF9" w14:textId="77777777" w:rsidR="005704A6" w:rsidRPr="00D71A26" w:rsidRDefault="005704A6" w:rsidP="005704A6">
            <w:pPr>
              <w:rPr>
                <w:b/>
                <w:sz w:val="24"/>
                <w:szCs w:val="24"/>
                <w:lang w:bidi="en-US"/>
              </w:rPr>
            </w:pPr>
          </w:p>
        </w:tc>
        <w:tc>
          <w:tcPr>
            <w:tcW w:w="904" w:type="dxa"/>
          </w:tcPr>
          <w:p w14:paraId="7034311C" w14:textId="77777777" w:rsidR="005704A6" w:rsidRPr="00D71A26" w:rsidRDefault="005704A6" w:rsidP="005704A6">
            <w:pPr>
              <w:rPr>
                <w:b/>
                <w:sz w:val="24"/>
                <w:szCs w:val="24"/>
                <w:lang w:bidi="en-US"/>
              </w:rPr>
            </w:pPr>
          </w:p>
        </w:tc>
        <w:tc>
          <w:tcPr>
            <w:tcW w:w="766" w:type="dxa"/>
          </w:tcPr>
          <w:p w14:paraId="1D4CF08A" w14:textId="77777777" w:rsidR="005704A6" w:rsidRPr="00D71A26" w:rsidRDefault="005704A6" w:rsidP="005704A6">
            <w:pPr>
              <w:rPr>
                <w:b/>
                <w:sz w:val="24"/>
                <w:szCs w:val="24"/>
                <w:lang w:bidi="en-US"/>
              </w:rPr>
            </w:pPr>
          </w:p>
        </w:tc>
        <w:tc>
          <w:tcPr>
            <w:tcW w:w="1280" w:type="dxa"/>
          </w:tcPr>
          <w:p w14:paraId="2BB4B13B" w14:textId="77777777" w:rsidR="005704A6" w:rsidRPr="00D71A26" w:rsidRDefault="005704A6" w:rsidP="005704A6">
            <w:pPr>
              <w:rPr>
                <w:b/>
                <w:sz w:val="24"/>
                <w:szCs w:val="24"/>
                <w:lang w:bidi="en-US"/>
              </w:rPr>
            </w:pPr>
          </w:p>
        </w:tc>
      </w:tr>
      <w:tr w:rsidR="00D71A26" w:rsidRPr="00D71A26" w14:paraId="00235860" w14:textId="77777777" w:rsidTr="005704A6">
        <w:trPr>
          <w:trHeight w:val="223"/>
        </w:trPr>
        <w:tc>
          <w:tcPr>
            <w:tcW w:w="1291" w:type="dxa"/>
          </w:tcPr>
          <w:p w14:paraId="6D919A37" w14:textId="77777777" w:rsidR="005704A6" w:rsidRPr="00D71A26" w:rsidRDefault="005704A6" w:rsidP="005704A6">
            <w:pPr>
              <w:rPr>
                <w:b/>
                <w:sz w:val="24"/>
                <w:szCs w:val="24"/>
                <w:lang w:bidi="en-US"/>
              </w:rPr>
            </w:pPr>
          </w:p>
        </w:tc>
        <w:tc>
          <w:tcPr>
            <w:tcW w:w="1097" w:type="dxa"/>
          </w:tcPr>
          <w:p w14:paraId="05D62938" w14:textId="77777777" w:rsidR="005704A6" w:rsidRPr="00D71A26" w:rsidRDefault="005704A6" w:rsidP="005704A6">
            <w:pPr>
              <w:rPr>
                <w:b/>
                <w:sz w:val="24"/>
                <w:szCs w:val="24"/>
                <w:lang w:bidi="en-US"/>
              </w:rPr>
            </w:pPr>
          </w:p>
        </w:tc>
        <w:tc>
          <w:tcPr>
            <w:tcW w:w="800" w:type="dxa"/>
          </w:tcPr>
          <w:p w14:paraId="03F7F8ED" w14:textId="77777777" w:rsidR="005704A6" w:rsidRPr="00D71A26" w:rsidRDefault="005704A6" w:rsidP="005704A6">
            <w:pPr>
              <w:rPr>
                <w:b/>
                <w:sz w:val="24"/>
                <w:szCs w:val="24"/>
                <w:lang w:bidi="en-US"/>
              </w:rPr>
            </w:pPr>
          </w:p>
        </w:tc>
        <w:tc>
          <w:tcPr>
            <w:tcW w:w="1200" w:type="dxa"/>
          </w:tcPr>
          <w:p w14:paraId="5B155CAF" w14:textId="77777777" w:rsidR="005704A6" w:rsidRPr="00D71A26" w:rsidRDefault="005704A6" w:rsidP="005704A6">
            <w:pPr>
              <w:rPr>
                <w:b/>
                <w:sz w:val="24"/>
                <w:szCs w:val="24"/>
                <w:lang w:bidi="en-US"/>
              </w:rPr>
            </w:pPr>
          </w:p>
        </w:tc>
        <w:tc>
          <w:tcPr>
            <w:tcW w:w="390" w:type="dxa"/>
          </w:tcPr>
          <w:p w14:paraId="5D919571" w14:textId="77777777" w:rsidR="005704A6" w:rsidRPr="00D71A26" w:rsidRDefault="005704A6" w:rsidP="005704A6">
            <w:pPr>
              <w:rPr>
                <w:b/>
                <w:sz w:val="24"/>
                <w:szCs w:val="24"/>
                <w:lang w:bidi="en-US"/>
              </w:rPr>
            </w:pPr>
          </w:p>
        </w:tc>
        <w:tc>
          <w:tcPr>
            <w:tcW w:w="1211" w:type="dxa"/>
          </w:tcPr>
          <w:p w14:paraId="351EF129" w14:textId="77777777" w:rsidR="005704A6" w:rsidRPr="00D71A26" w:rsidRDefault="005704A6" w:rsidP="005704A6">
            <w:pPr>
              <w:rPr>
                <w:b/>
                <w:sz w:val="24"/>
                <w:szCs w:val="24"/>
                <w:lang w:bidi="en-US"/>
              </w:rPr>
            </w:pPr>
          </w:p>
        </w:tc>
        <w:tc>
          <w:tcPr>
            <w:tcW w:w="904" w:type="dxa"/>
          </w:tcPr>
          <w:p w14:paraId="7F1674F4" w14:textId="77777777" w:rsidR="005704A6" w:rsidRPr="00D71A26" w:rsidRDefault="005704A6" w:rsidP="005704A6">
            <w:pPr>
              <w:rPr>
                <w:b/>
                <w:sz w:val="24"/>
                <w:szCs w:val="24"/>
                <w:lang w:bidi="en-US"/>
              </w:rPr>
            </w:pPr>
          </w:p>
        </w:tc>
        <w:tc>
          <w:tcPr>
            <w:tcW w:w="766" w:type="dxa"/>
          </w:tcPr>
          <w:p w14:paraId="1B91A449" w14:textId="77777777" w:rsidR="005704A6" w:rsidRPr="00D71A26" w:rsidRDefault="005704A6" w:rsidP="005704A6">
            <w:pPr>
              <w:rPr>
                <w:b/>
                <w:sz w:val="24"/>
                <w:szCs w:val="24"/>
                <w:lang w:bidi="en-US"/>
              </w:rPr>
            </w:pPr>
          </w:p>
        </w:tc>
        <w:tc>
          <w:tcPr>
            <w:tcW w:w="1280" w:type="dxa"/>
          </w:tcPr>
          <w:p w14:paraId="3D5850DF" w14:textId="77777777" w:rsidR="005704A6" w:rsidRPr="00D71A26" w:rsidRDefault="005704A6" w:rsidP="005704A6">
            <w:pPr>
              <w:rPr>
                <w:b/>
                <w:sz w:val="24"/>
                <w:szCs w:val="24"/>
                <w:lang w:bidi="en-US"/>
              </w:rPr>
            </w:pPr>
          </w:p>
        </w:tc>
      </w:tr>
      <w:tr w:rsidR="00D71A26" w:rsidRPr="00D71A26" w14:paraId="2A4B0EDA" w14:textId="77777777" w:rsidTr="005704A6">
        <w:trPr>
          <w:trHeight w:val="223"/>
        </w:trPr>
        <w:tc>
          <w:tcPr>
            <w:tcW w:w="1291" w:type="dxa"/>
          </w:tcPr>
          <w:p w14:paraId="67021AC9" w14:textId="77777777" w:rsidR="005704A6" w:rsidRPr="00D71A26" w:rsidRDefault="005704A6" w:rsidP="005704A6">
            <w:pPr>
              <w:rPr>
                <w:b/>
                <w:sz w:val="24"/>
                <w:szCs w:val="24"/>
                <w:lang w:bidi="en-US"/>
              </w:rPr>
            </w:pPr>
          </w:p>
        </w:tc>
        <w:tc>
          <w:tcPr>
            <w:tcW w:w="1097" w:type="dxa"/>
          </w:tcPr>
          <w:p w14:paraId="56CA8EE6" w14:textId="77777777" w:rsidR="005704A6" w:rsidRPr="00D71A26" w:rsidRDefault="005704A6" w:rsidP="005704A6">
            <w:pPr>
              <w:rPr>
                <w:b/>
                <w:sz w:val="24"/>
                <w:szCs w:val="24"/>
                <w:lang w:bidi="en-US"/>
              </w:rPr>
            </w:pPr>
          </w:p>
        </w:tc>
        <w:tc>
          <w:tcPr>
            <w:tcW w:w="800" w:type="dxa"/>
          </w:tcPr>
          <w:p w14:paraId="33D8FBC6" w14:textId="77777777" w:rsidR="005704A6" w:rsidRPr="00D71A26" w:rsidRDefault="005704A6" w:rsidP="005704A6">
            <w:pPr>
              <w:rPr>
                <w:b/>
                <w:sz w:val="24"/>
                <w:szCs w:val="24"/>
                <w:lang w:bidi="en-US"/>
              </w:rPr>
            </w:pPr>
          </w:p>
        </w:tc>
        <w:tc>
          <w:tcPr>
            <w:tcW w:w="1200" w:type="dxa"/>
          </w:tcPr>
          <w:p w14:paraId="263FBC30" w14:textId="77777777" w:rsidR="005704A6" w:rsidRPr="00D71A26" w:rsidRDefault="005704A6" w:rsidP="005704A6">
            <w:pPr>
              <w:rPr>
                <w:b/>
                <w:sz w:val="24"/>
                <w:szCs w:val="24"/>
                <w:lang w:bidi="en-US"/>
              </w:rPr>
            </w:pPr>
          </w:p>
        </w:tc>
        <w:tc>
          <w:tcPr>
            <w:tcW w:w="390" w:type="dxa"/>
          </w:tcPr>
          <w:p w14:paraId="76234E6F" w14:textId="77777777" w:rsidR="005704A6" w:rsidRPr="00D71A26" w:rsidRDefault="005704A6" w:rsidP="005704A6">
            <w:pPr>
              <w:rPr>
                <w:b/>
                <w:sz w:val="24"/>
                <w:szCs w:val="24"/>
                <w:lang w:bidi="en-US"/>
              </w:rPr>
            </w:pPr>
          </w:p>
        </w:tc>
        <w:tc>
          <w:tcPr>
            <w:tcW w:w="1211" w:type="dxa"/>
          </w:tcPr>
          <w:p w14:paraId="4384DFBA" w14:textId="77777777" w:rsidR="005704A6" w:rsidRPr="00D71A26" w:rsidRDefault="005704A6" w:rsidP="005704A6">
            <w:pPr>
              <w:rPr>
                <w:b/>
                <w:sz w:val="24"/>
                <w:szCs w:val="24"/>
                <w:lang w:bidi="en-US"/>
              </w:rPr>
            </w:pPr>
          </w:p>
        </w:tc>
        <w:tc>
          <w:tcPr>
            <w:tcW w:w="904" w:type="dxa"/>
          </w:tcPr>
          <w:p w14:paraId="5B87AF85" w14:textId="77777777" w:rsidR="005704A6" w:rsidRPr="00D71A26" w:rsidRDefault="005704A6" w:rsidP="005704A6">
            <w:pPr>
              <w:rPr>
                <w:b/>
                <w:sz w:val="24"/>
                <w:szCs w:val="24"/>
                <w:lang w:bidi="en-US"/>
              </w:rPr>
            </w:pPr>
          </w:p>
        </w:tc>
        <w:tc>
          <w:tcPr>
            <w:tcW w:w="766" w:type="dxa"/>
          </w:tcPr>
          <w:p w14:paraId="7F65700F" w14:textId="77777777" w:rsidR="005704A6" w:rsidRPr="00D71A26" w:rsidRDefault="005704A6" w:rsidP="005704A6">
            <w:pPr>
              <w:rPr>
                <w:b/>
                <w:sz w:val="24"/>
                <w:szCs w:val="24"/>
                <w:lang w:bidi="en-US"/>
              </w:rPr>
            </w:pPr>
          </w:p>
        </w:tc>
        <w:tc>
          <w:tcPr>
            <w:tcW w:w="1280" w:type="dxa"/>
          </w:tcPr>
          <w:p w14:paraId="7188DB1E" w14:textId="77777777" w:rsidR="005704A6" w:rsidRPr="00D71A26" w:rsidRDefault="005704A6" w:rsidP="005704A6">
            <w:pPr>
              <w:rPr>
                <w:b/>
                <w:sz w:val="24"/>
                <w:szCs w:val="24"/>
                <w:lang w:bidi="en-US"/>
              </w:rPr>
            </w:pPr>
          </w:p>
        </w:tc>
      </w:tr>
      <w:tr w:rsidR="00D71A26" w:rsidRPr="00D71A26" w14:paraId="036271EF" w14:textId="77777777" w:rsidTr="005704A6">
        <w:trPr>
          <w:trHeight w:val="223"/>
        </w:trPr>
        <w:tc>
          <w:tcPr>
            <w:tcW w:w="1291" w:type="dxa"/>
          </w:tcPr>
          <w:p w14:paraId="1C858BE7" w14:textId="77777777" w:rsidR="005704A6" w:rsidRPr="00D71A26" w:rsidRDefault="005704A6" w:rsidP="005704A6">
            <w:pPr>
              <w:rPr>
                <w:b/>
                <w:bCs/>
                <w:sz w:val="24"/>
                <w:szCs w:val="24"/>
                <w:u w:val="single"/>
                <w:lang w:bidi="en-US"/>
              </w:rPr>
            </w:pPr>
            <w:r w:rsidRPr="00D71A26">
              <w:rPr>
                <w:b/>
                <w:bCs/>
                <w:sz w:val="24"/>
                <w:szCs w:val="24"/>
                <w:u w:val="single"/>
                <w:lang w:bidi="en-US"/>
              </w:rPr>
              <w:t>Private</w:t>
            </w:r>
          </w:p>
        </w:tc>
        <w:tc>
          <w:tcPr>
            <w:tcW w:w="1097" w:type="dxa"/>
          </w:tcPr>
          <w:p w14:paraId="4A54D411" w14:textId="77777777" w:rsidR="005704A6" w:rsidRPr="00D71A26" w:rsidRDefault="005704A6" w:rsidP="005704A6">
            <w:pPr>
              <w:rPr>
                <w:b/>
                <w:sz w:val="24"/>
                <w:szCs w:val="24"/>
                <w:lang w:bidi="en-US"/>
              </w:rPr>
            </w:pPr>
          </w:p>
        </w:tc>
        <w:tc>
          <w:tcPr>
            <w:tcW w:w="800" w:type="dxa"/>
          </w:tcPr>
          <w:p w14:paraId="33585E07" w14:textId="77777777" w:rsidR="005704A6" w:rsidRPr="00D71A26" w:rsidRDefault="005704A6" w:rsidP="005704A6">
            <w:pPr>
              <w:rPr>
                <w:b/>
                <w:sz w:val="24"/>
                <w:szCs w:val="24"/>
                <w:lang w:bidi="en-US"/>
              </w:rPr>
            </w:pPr>
          </w:p>
        </w:tc>
        <w:tc>
          <w:tcPr>
            <w:tcW w:w="1200" w:type="dxa"/>
          </w:tcPr>
          <w:p w14:paraId="601C01D1" w14:textId="77777777" w:rsidR="005704A6" w:rsidRPr="00D71A26" w:rsidRDefault="005704A6" w:rsidP="005704A6">
            <w:pPr>
              <w:rPr>
                <w:b/>
                <w:sz w:val="24"/>
                <w:szCs w:val="24"/>
                <w:lang w:bidi="en-US"/>
              </w:rPr>
            </w:pPr>
          </w:p>
        </w:tc>
        <w:tc>
          <w:tcPr>
            <w:tcW w:w="390" w:type="dxa"/>
          </w:tcPr>
          <w:p w14:paraId="2D7E8F83" w14:textId="77777777" w:rsidR="005704A6" w:rsidRPr="00D71A26" w:rsidRDefault="005704A6" w:rsidP="005704A6">
            <w:pPr>
              <w:rPr>
                <w:b/>
                <w:sz w:val="24"/>
                <w:szCs w:val="24"/>
                <w:lang w:bidi="en-US"/>
              </w:rPr>
            </w:pPr>
          </w:p>
        </w:tc>
        <w:tc>
          <w:tcPr>
            <w:tcW w:w="1211" w:type="dxa"/>
          </w:tcPr>
          <w:p w14:paraId="6B544D3C" w14:textId="77777777" w:rsidR="005704A6" w:rsidRPr="00D71A26" w:rsidRDefault="005704A6" w:rsidP="005704A6">
            <w:pPr>
              <w:rPr>
                <w:b/>
                <w:sz w:val="24"/>
                <w:szCs w:val="24"/>
                <w:lang w:bidi="en-US"/>
              </w:rPr>
            </w:pPr>
          </w:p>
        </w:tc>
        <w:tc>
          <w:tcPr>
            <w:tcW w:w="904" w:type="dxa"/>
          </w:tcPr>
          <w:p w14:paraId="1C23DCED" w14:textId="77777777" w:rsidR="005704A6" w:rsidRPr="00D71A26" w:rsidRDefault="005704A6" w:rsidP="005704A6">
            <w:pPr>
              <w:rPr>
                <w:b/>
                <w:sz w:val="24"/>
                <w:szCs w:val="24"/>
                <w:lang w:bidi="en-US"/>
              </w:rPr>
            </w:pPr>
          </w:p>
        </w:tc>
        <w:tc>
          <w:tcPr>
            <w:tcW w:w="766" w:type="dxa"/>
          </w:tcPr>
          <w:p w14:paraId="26DF39C1" w14:textId="77777777" w:rsidR="005704A6" w:rsidRPr="00D71A26" w:rsidRDefault="005704A6" w:rsidP="005704A6">
            <w:pPr>
              <w:rPr>
                <w:b/>
                <w:sz w:val="24"/>
                <w:szCs w:val="24"/>
                <w:lang w:bidi="en-US"/>
              </w:rPr>
            </w:pPr>
          </w:p>
        </w:tc>
        <w:tc>
          <w:tcPr>
            <w:tcW w:w="1280" w:type="dxa"/>
          </w:tcPr>
          <w:p w14:paraId="5CB769CB" w14:textId="77777777" w:rsidR="005704A6" w:rsidRPr="00D71A26" w:rsidRDefault="005704A6" w:rsidP="005704A6">
            <w:pPr>
              <w:rPr>
                <w:b/>
                <w:sz w:val="24"/>
                <w:szCs w:val="24"/>
                <w:lang w:bidi="en-US"/>
              </w:rPr>
            </w:pPr>
          </w:p>
        </w:tc>
      </w:tr>
      <w:tr w:rsidR="00D71A26" w:rsidRPr="00D71A26" w14:paraId="1482315A" w14:textId="77777777" w:rsidTr="005704A6">
        <w:trPr>
          <w:trHeight w:val="206"/>
        </w:trPr>
        <w:tc>
          <w:tcPr>
            <w:tcW w:w="1291" w:type="dxa"/>
          </w:tcPr>
          <w:p w14:paraId="72B9817D" w14:textId="77777777" w:rsidR="005704A6" w:rsidRPr="00D71A26" w:rsidRDefault="005704A6" w:rsidP="005704A6">
            <w:pPr>
              <w:rPr>
                <w:b/>
                <w:sz w:val="24"/>
                <w:szCs w:val="24"/>
                <w:lang w:bidi="en-US"/>
              </w:rPr>
            </w:pPr>
          </w:p>
        </w:tc>
        <w:tc>
          <w:tcPr>
            <w:tcW w:w="1097" w:type="dxa"/>
          </w:tcPr>
          <w:p w14:paraId="51A983EE" w14:textId="77777777" w:rsidR="005704A6" w:rsidRPr="00D71A26" w:rsidRDefault="005704A6" w:rsidP="005704A6">
            <w:pPr>
              <w:rPr>
                <w:b/>
                <w:sz w:val="24"/>
                <w:szCs w:val="24"/>
                <w:lang w:bidi="en-US"/>
              </w:rPr>
            </w:pPr>
          </w:p>
        </w:tc>
        <w:tc>
          <w:tcPr>
            <w:tcW w:w="800" w:type="dxa"/>
          </w:tcPr>
          <w:p w14:paraId="6F373479" w14:textId="77777777" w:rsidR="005704A6" w:rsidRPr="00D71A26" w:rsidRDefault="005704A6" w:rsidP="005704A6">
            <w:pPr>
              <w:rPr>
                <w:b/>
                <w:sz w:val="24"/>
                <w:szCs w:val="24"/>
                <w:lang w:bidi="en-US"/>
              </w:rPr>
            </w:pPr>
          </w:p>
        </w:tc>
        <w:tc>
          <w:tcPr>
            <w:tcW w:w="1200" w:type="dxa"/>
          </w:tcPr>
          <w:p w14:paraId="33E4FF31" w14:textId="77777777" w:rsidR="005704A6" w:rsidRPr="00D71A26" w:rsidRDefault="005704A6" w:rsidP="005704A6">
            <w:pPr>
              <w:rPr>
                <w:b/>
                <w:sz w:val="24"/>
                <w:szCs w:val="24"/>
                <w:lang w:bidi="en-US"/>
              </w:rPr>
            </w:pPr>
          </w:p>
        </w:tc>
        <w:tc>
          <w:tcPr>
            <w:tcW w:w="390" w:type="dxa"/>
          </w:tcPr>
          <w:p w14:paraId="731ED0BE" w14:textId="77777777" w:rsidR="005704A6" w:rsidRPr="00D71A26" w:rsidRDefault="005704A6" w:rsidP="005704A6">
            <w:pPr>
              <w:rPr>
                <w:b/>
                <w:sz w:val="24"/>
                <w:szCs w:val="24"/>
                <w:lang w:bidi="en-US"/>
              </w:rPr>
            </w:pPr>
          </w:p>
        </w:tc>
        <w:tc>
          <w:tcPr>
            <w:tcW w:w="1211" w:type="dxa"/>
          </w:tcPr>
          <w:p w14:paraId="003AEFFB" w14:textId="77777777" w:rsidR="005704A6" w:rsidRPr="00D71A26" w:rsidRDefault="005704A6" w:rsidP="005704A6">
            <w:pPr>
              <w:rPr>
                <w:b/>
                <w:sz w:val="24"/>
                <w:szCs w:val="24"/>
                <w:lang w:bidi="en-US"/>
              </w:rPr>
            </w:pPr>
          </w:p>
        </w:tc>
        <w:tc>
          <w:tcPr>
            <w:tcW w:w="904" w:type="dxa"/>
          </w:tcPr>
          <w:p w14:paraId="70151379" w14:textId="77777777" w:rsidR="005704A6" w:rsidRPr="00D71A26" w:rsidRDefault="005704A6" w:rsidP="005704A6">
            <w:pPr>
              <w:rPr>
                <w:b/>
                <w:sz w:val="24"/>
                <w:szCs w:val="24"/>
                <w:lang w:bidi="en-US"/>
              </w:rPr>
            </w:pPr>
          </w:p>
        </w:tc>
        <w:tc>
          <w:tcPr>
            <w:tcW w:w="766" w:type="dxa"/>
          </w:tcPr>
          <w:p w14:paraId="7398F800" w14:textId="77777777" w:rsidR="005704A6" w:rsidRPr="00D71A26" w:rsidRDefault="005704A6" w:rsidP="005704A6">
            <w:pPr>
              <w:rPr>
                <w:b/>
                <w:sz w:val="24"/>
                <w:szCs w:val="24"/>
                <w:lang w:bidi="en-US"/>
              </w:rPr>
            </w:pPr>
          </w:p>
        </w:tc>
        <w:tc>
          <w:tcPr>
            <w:tcW w:w="1280" w:type="dxa"/>
          </w:tcPr>
          <w:p w14:paraId="4E6F0791" w14:textId="77777777" w:rsidR="005704A6" w:rsidRPr="00D71A26" w:rsidRDefault="005704A6" w:rsidP="005704A6">
            <w:pPr>
              <w:rPr>
                <w:b/>
                <w:sz w:val="24"/>
                <w:szCs w:val="24"/>
                <w:lang w:bidi="en-US"/>
              </w:rPr>
            </w:pPr>
          </w:p>
        </w:tc>
      </w:tr>
      <w:tr w:rsidR="007D6A8D" w:rsidRPr="00D71A26" w14:paraId="4E094370" w14:textId="77777777" w:rsidTr="005704A6">
        <w:trPr>
          <w:trHeight w:val="242"/>
        </w:trPr>
        <w:tc>
          <w:tcPr>
            <w:tcW w:w="1291" w:type="dxa"/>
          </w:tcPr>
          <w:p w14:paraId="61ABFDD8" w14:textId="77777777" w:rsidR="005704A6" w:rsidRPr="00D71A26" w:rsidRDefault="005704A6" w:rsidP="005704A6">
            <w:pPr>
              <w:rPr>
                <w:b/>
                <w:sz w:val="24"/>
                <w:szCs w:val="24"/>
                <w:lang w:bidi="en-US"/>
              </w:rPr>
            </w:pPr>
          </w:p>
        </w:tc>
        <w:tc>
          <w:tcPr>
            <w:tcW w:w="1097" w:type="dxa"/>
          </w:tcPr>
          <w:p w14:paraId="1E36317F" w14:textId="77777777" w:rsidR="005704A6" w:rsidRPr="00D71A26" w:rsidRDefault="005704A6" w:rsidP="005704A6">
            <w:pPr>
              <w:rPr>
                <w:b/>
                <w:sz w:val="24"/>
                <w:szCs w:val="24"/>
                <w:lang w:bidi="en-US"/>
              </w:rPr>
            </w:pPr>
          </w:p>
        </w:tc>
        <w:tc>
          <w:tcPr>
            <w:tcW w:w="800" w:type="dxa"/>
          </w:tcPr>
          <w:p w14:paraId="20158970" w14:textId="77777777" w:rsidR="005704A6" w:rsidRPr="00D71A26" w:rsidRDefault="005704A6" w:rsidP="005704A6">
            <w:pPr>
              <w:rPr>
                <w:b/>
                <w:sz w:val="24"/>
                <w:szCs w:val="24"/>
                <w:lang w:bidi="en-US"/>
              </w:rPr>
            </w:pPr>
          </w:p>
        </w:tc>
        <w:tc>
          <w:tcPr>
            <w:tcW w:w="1200" w:type="dxa"/>
          </w:tcPr>
          <w:p w14:paraId="75465F48" w14:textId="77777777" w:rsidR="005704A6" w:rsidRPr="00D71A26" w:rsidRDefault="005704A6" w:rsidP="005704A6">
            <w:pPr>
              <w:rPr>
                <w:b/>
                <w:sz w:val="24"/>
                <w:szCs w:val="24"/>
                <w:lang w:bidi="en-US"/>
              </w:rPr>
            </w:pPr>
          </w:p>
        </w:tc>
        <w:tc>
          <w:tcPr>
            <w:tcW w:w="390" w:type="dxa"/>
          </w:tcPr>
          <w:p w14:paraId="27C245F1" w14:textId="77777777" w:rsidR="005704A6" w:rsidRPr="00D71A26" w:rsidRDefault="005704A6" w:rsidP="005704A6">
            <w:pPr>
              <w:rPr>
                <w:b/>
                <w:sz w:val="24"/>
                <w:szCs w:val="24"/>
                <w:lang w:bidi="en-US"/>
              </w:rPr>
            </w:pPr>
          </w:p>
        </w:tc>
        <w:tc>
          <w:tcPr>
            <w:tcW w:w="1211" w:type="dxa"/>
          </w:tcPr>
          <w:p w14:paraId="630200E5" w14:textId="77777777" w:rsidR="005704A6" w:rsidRPr="00D71A26" w:rsidRDefault="005704A6" w:rsidP="005704A6">
            <w:pPr>
              <w:rPr>
                <w:b/>
                <w:sz w:val="24"/>
                <w:szCs w:val="24"/>
                <w:lang w:bidi="en-US"/>
              </w:rPr>
            </w:pPr>
          </w:p>
        </w:tc>
        <w:tc>
          <w:tcPr>
            <w:tcW w:w="904" w:type="dxa"/>
          </w:tcPr>
          <w:p w14:paraId="5EE942EE" w14:textId="77777777" w:rsidR="005704A6" w:rsidRPr="00D71A26" w:rsidRDefault="005704A6" w:rsidP="005704A6">
            <w:pPr>
              <w:rPr>
                <w:b/>
                <w:sz w:val="24"/>
                <w:szCs w:val="24"/>
                <w:lang w:bidi="en-US"/>
              </w:rPr>
            </w:pPr>
          </w:p>
        </w:tc>
        <w:tc>
          <w:tcPr>
            <w:tcW w:w="766" w:type="dxa"/>
          </w:tcPr>
          <w:p w14:paraId="35B99A53" w14:textId="77777777" w:rsidR="005704A6" w:rsidRPr="00D71A26" w:rsidRDefault="005704A6" w:rsidP="005704A6">
            <w:pPr>
              <w:rPr>
                <w:b/>
                <w:sz w:val="24"/>
                <w:szCs w:val="24"/>
                <w:lang w:bidi="en-US"/>
              </w:rPr>
            </w:pPr>
          </w:p>
        </w:tc>
        <w:tc>
          <w:tcPr>
            <w:tcW w:w="1280" w:type="dxa"/>
          </w:tcPr>
          <w:p w14:paraId="2C623147" w14:textId="77777777" w:rsidR="005704A6" w:rsidRPr="00D71A26" w:rsidRDefault="005704A6" w:rsidP="005704A6">
            <w:pPr>
              <w:rPr>
                <w:b/>
                <w:sz w:val="24"/>
                <w:szCs w:val="24"/>
                <w:lang w:bidi="en-US"/>
              </w:rPr>
            </w:pPr>
          </w:p>
        </w:tc>
      </w:tr>
    </w:tbl>
    <w:p w14:paraId="546D06F0" w14:textId="77777777" w:rsidR="005704A6" w:rsidRPr="00D71A26" w:rsidRDefault="005704A6" w:rsidP="005704A6">
      <w:pPr>
        <w:rPr>
          <w:b/>
          <w:sz w:val="24"/>
          <w:szCs w:val="24"/>
          <w:lang w:bidi="en-US"/>
        </w:rPr>
      </w:pPr>
    </w:p>
    <w:p w14:paraId="75B00A90" w14:textId="77777777" w:rsidR="005704A6" w:rsidRPr="00D71A26" w:rsidRDefault="005704A6" w:rsidP="005704A6">
      <w:pPr>
        <w:rPr>
          <w:b/>
          <w:sz w:val="24"/>
          <w:szCs w:val="24"/>
          <w:lang w:bidi="en-US"/>
        </w:rPr>
      </w:pPr>
      <w:r w:rsidRPr="00D71A26">
        <w:rPr>
          <w:b/>
          <w:sz w:val="24"/>
          <w:szCs w:val="24"/>
          <w:lang w:bidi="en-US"/>
        </w:rPr>
        <w:t xml:space="preserve">Note: (In case of no ongoing contract, the bidder shall submit this duly signed form and indicate </w:t>
      </w:r>
      <w:r w:rsidRPr="00D71A26">
        <w:rPr>
          <w:b/>
          <w:bCs/>
          <w:sz w:val="24"/>
          <w:szCs w:val="24"/>
          <w:lang w:bidi="en-US"/>
        </w:rPr>
        <w:t>“No ongoing contracts” or “None” or “Not Applicable (N/A)”</w:t>
      </w:r>
      <w:r w:rsidRPr="00D71A26">
        <w:rPr>
          <w:b/>
          <w:sz w:val="24"/>
          <w:szCs w:val="24"/>
          <w:lang w:bidi="en-US"/>
        </w:rPr>
        <w:t xml:space="preserve"> under the Column for Name of Contract (first column from left)</w:t>
      </w:r>
    </w:p>
    <w:p w14:paraId="7D922D4C" w14:textId="77777777" w:rsidR="005704A6" w:rsidRPr="00D71A26" w:rsidRDefault="005704A6" w:rsidP="005704A6">
      <w:pPr>
        <w:rPr>
          <w:b/>
          <w:sz w:val="24"/>
          <w:szCs w:val="24"/>
          <w:lang w:bidi="en-US"/>
        </w:rPr>
      </w:pPr>
    </w:p>
    <w:p w14:paraId="6BE0A788" w14:textId="77777777" w:rsidR="005704A6" w:rsidRPr="00D71A26" w:rsidRDefault="005704A6" w:rsidP="005704A6">
      <w:pPr>
        <w:rPr>
          <w:b/>
          <w:sz w:val="24"/>
          <w:szCs w:val="24"/>
          <w:lang w:bidi="en-US"/>
        </w:rPr>
      </w:pPr>
    </w:p>
    <w:p w14:paraId="2487EE0A" w14:textId="77777777" w:rsidR="005704A6" w:rsidRPr="00D71A26" w:rsidRDefault="005704A6" w:rsidP="005704A6">
      <w:pPr>
        <w:rPr>
          <w:b/>
          <w:sz w:val="24"/>
          <w:szCs w:val="24"/>
          <w:lang w:bidi="en-US"/>
        </w:rPr>
      </w:pPr>
      <w:r w:rsidRPr="00D71A26">
        <w:rPr>
          <w:b/>
          <w:sz w:val="24"/>
          <w:szCs w:val="24"/>
          <w:lang w:bidi="en-US"/>
        </w:rPr>
        <w:t>Submitted by: __________________________________________________</w:t>
      </w:r>
    </w:p>
    <w:p w14:paraId="0DC3C330" w14:textId="77777777" w:rsidR="005704A6" w:rsidRPr="00D71A26" w:rsidRDefault="005704A6" w:rsidP="005704A6">
      <w:pPr>
        <w:rPr>
          <w:b/>
          <w:sz w:val="24"/>
          <w:szCs w:val="24"/>
          <w:lang w:bidi="en-US"/>
        </w:rPr>
      </w:pPr>
      <w:r w:rsidRPr="00D71A26">
        <w:rPr>
          <w:b/>
          <w:sz w:val="24"/>
          <w:szCs w:val="24"/>
          <w:lang w:bidi="en-US"/>
        </w:rPr>
        <w:t xml:space="preserve">Printed Name and Signature of Authorized Representative </w:t>
      </w:r>
    </w:p>
    <w:p w14:paraId="2A23BBD7" w14:textId="77777777" w:rsidR="005704A6" w:rsidRPr="00D71A26" w:rsidRDefault="005704A6" w:rsidP="005704A6">
      <w:pPr>
        <w:rPr>
          <w:b/>
          <w:sz w:val="24"/>
          <w:szCs w:val="24"/>
          <w:lang w:bidi="en-US"/>
        </w:rPr>
      </w:pPr>
      <w:r w:rsidRPr="00D71A26">
        <w:rPr>
          <w:b/>
          <w:sz w:val="24"/>
          <w:szCs w:val="24"/>
          <w:lang w:bidi="en-US"/>
        </w:rPr>
        <w:t>Designation: _________________________</w:t>
      </w:r>
    </w:p>
    <w:p w14:paraId="37E9F1CF" w14:textId="77777777" w:rsidR="005704A6" w:rsidRPr="00D71A26" w:rsidRDefault="005704A6" w:rsidP="005704A6">
      <w:pPr>
        <w:rPr>
          <w:b/>
          <w:sz w:val="24"/>
          <w:szCs w:val="24"/>
          <w:lang w:bidi="en-US"/>
        </w:rPr>
      </w:pPr>
    </w:p>
    <w:p w14:paraId="24EE6FB6" w14:textId="77777777" w:rsidR="005704A6" w:rsidRPr="00D71A26" w:rsidRDefault="005704A6" w:rsidP="005704A6">
      <w:pPr>
        <w:rPr>
          <w:b/>
          <w:sz w:val="24"/>
          <w:szCs w:val="24"/>
          <w:lang w:bidi="en-US"/>
        </w:rPr>
      </w:pPr>
      <w:r w:rsidRPr="00D71A26">
        <w:rPr>
          <w:b/>
          <w:sz w:val="24"/>
          <w:szCs w:val="24"/>
          <w:lang w:bidi="en-US"/>
        </w:rPr>
        <w:t>Date: _______________________________</w:t>
      </w:r>
    </w:p>
    <w:p w14:paraId="6A4066F7" w14:textId="77777777" w:rsidR="005704A6" w:rsidRPr="00D71A26" w:rsidRDefault="005704A6" w:rsidP="005704A6">
      <w:pPr>
        <w:rPr>
          <w:b/>
          <w:sz w:val="24"/>
          <w:szCs w:val="24"/>
          <w:lang w:bidi="en-US"/>
        </w:rPr>
      </w:pPr>
      <w:r w:rsidRPr="00D71A26">
        <w:rPr>
          <w:b/>
          <w:sz w:val="24"/>
          <w:szCs w:val="24"/>
          <w:lang w:bidi="en-US"/>
        </w:rPr>
        <w:t xml:space="preserve">Contact No.: _________________________ </w:t>
      </w:r>
    </w:p>
    <w:p w14:paraId="23B5F711" w14:textId="43BB075E" w:rsidR="00E833D2" w:rsidRPr="00D71A26" w:rsidRDefault="005704A6" w:rsidP="005704A6">
      <w:pPr>
        <w:rPr>
          <w:b/>
          <w:sz w:val="24"/>
          <w:szCs w:val="24"/>
          <w:lang w:bidi="en-US"/>
        </w:rPr>
      </w:pPr>
      <w:r w:rsidRPr="00D71A26">
        <w:rPr>
          <w:b/>
          <w:sz w:val="24"/>
          <w:szCs w:val="24"/>
          <w:lang w:bidi="en-US"/>
        </w:rPr>
        <w:t>Email address:</w:t>
      </w:r>
    </w:p>
    <w:p w14:paraId="1F11D42B" w14:textId="77777777" w:rsidR="005704A6" w:rsidRPr="00D71A26" w:rsidRDefault="005704A6" w:rsidP="005704A6">
      <w:pPr>
        <w:rPr>
          <w:b/>
          <w:sz w:val="24"/>
          <w:szCs w:val="24"/>
          <w:lang w:bidi="en-US"/>
        </w:rPr>
      </w:pPr>
    </w:p>
    <w:p w14:paraId="057079F4" w14:textId="77777777" w:rsidR="005704A6" w:rsidRPr="00D71A26" w:rsidRDefault="005704A6" w:rsidP="005704A6">
      <w:pPr>
        <w:rPr>
          <w:b/>
          <w:sz w:val="24"/>
          <w:szCs w:val="24"/>
          <w:lang w:bidi="en-US"/>
        </w:rPr>
      </w:pPr>
    </w:p>
    <w:p w14:paraId="6114ECAE" w14:textId="77777777" w:rsidR="005704A6" w:rsidRPr="00D71A26" w:rsidRDefault="005704A6" w:rsidP="005704A6">
      <w:pPr>
        <w:rPr>
          <w:b/>
          <w:sz w:val="24"/>
          <w:szCs w:val="24"/>
          <w:lang w:bidi="en-US"/>
        </w:rPr>
      </w:pPr>
    </w:p>
    <w:p w14:paraId="04318E0A" w14:textId="77777777" w:rsidR="005704A6" w:rsidRPr="00D71A26" w:rsidRDefault="005704A6" w:rsidP="005704A6">
      <w:pPr>
        <w:rPr>
          <w:b/>
          <w:sz w:val="24"/>
          <w:szCs w:val="24"/>
          <w:lang w:bidi="en-US"/>
        </w:rPr>
      </w:pPr>
    </w:p>
    <w:p w14:paraId="5BB85DCB" w14:textId="77777777" w:rsidR="005704A6" w:rsidRPr="00D71A26" w:rsidRDefault="005704A6" w:rsidP="005704A6">
      <w:pPr>
        <w:rPr>
          <w:b/>
          <w:sz w:val="24"/>
          <w:szCs w:val="24"/>
          <w:lang w:bidi="en-US"/>
        </w:rPr>
      </w:pPr>
    </w:p>
    <w:p w14:paraId="6BC2484C" w14:textId="77777777" w:rsidR="005704A6" w:rsidRPr="00D71A26" w:rsidRDefault="005704A6" w:rsidP="005704A6">
      <w:pPr>
        <w:rPr>
          <w:b/>
          <w:sz w:val="24"/>
          <w:szCs w:val="24"/>
          <w:lang w:bidi="en-US"/>
        </w:rPr>
      </w:pPr>
    </w:p>
    <w:p w14:paraId="0C6B02B9" w14:textId="77777777" w:rsidR="000023B1" w:rsidRPr="00D71A26" w:rsidRDefault="000023B1" w:rsidP="005704A6">
      <w:pPr>
        <w:rPr>
          <w:b/>
          <w:sz w:val="24"/>
          <w:szCs w:val="24"/>
          <w:lang w:bidi="en-US"/>
        </w:rPr>
      </w:pPr>
    </w:p>
    <w:p w14:paraId="396DC173" w14:textId="77777777" w:rsidR="000023B1" w:rsidRPr="00D71A26" w:rsidRDefault="000023B1" w:rsidP="005704A6">
      <w:pPr>
        <w:rPr>
          <w:b/>
          <w:sz w:val="24"/>
          <w:szCs w:val="24"/>
          <w:lang w:bidi="en-US"/>
        </w:rPr>
      </w:pPr>
    </w:p>
    <w:p w14:paraId="0B2168B8" w14:textId="77777777" w:rsidR="000023B1" w:rsidRPr="00D71A26" w:rsidRDefault="000023B1" w:rsidP="005704A6">
      <w:pPr>
        <w:rPr>
          <w:b/>
          <w:sz w:val="24"/>
          <w:szCs w:val="24"/>
          <w:lang w:bidi="en-US"/>
        </w:rPr>
      </w:pPr>
    </w:p>
    <w:p w14:paraId="6FEDCACE" w14:textId="77777777" w:rsidR="000023B1" w:rsidRPr="00D71A26" w:rsidRDefault="000023B1" w:rsidP="005704A6">
      <w:pPr>
        <w:rPr>
          <w:b/>
          <w:sz w:val="24"/>
          <w:szCs w:val="24"/>
          <w:lang w:bidi="en-US"/>
        </w:rPr>
      </w:pPr>
    </w:p>
    <w:p w14:paraId="232D2B89" w14:textId="77777777" w:rsidR="000023B1" w:rsidRPr="00D71A26" w:rsidRDefault="000023B1" w:rsidP="005704A6">
      <w:pPr>
        <w:rPr>
          <w:b/>
          <w:sz w:val="24"/>
          <w:szCs w:val="24"/>
          <w:lang w:bidi="en-US"/>
        </w:rPr>
      </w:pPr>
    </w:p>
    <w:p w14:paraId="75C39F25" w14:textId="77777777" w:rsidR="000023B1" w:rsidRPr="00D71A26" w:rsidRDefault="000023B1" w:rsidP="005704A6">
      <w:pPr>
        <w:rPr>
          <w:b/>
          <w:sz w:val="24"/>
          <w:szCs w:val="24"/>
          <w:lang w:bidi="en-US"/>
        </w:rPr>
      </w:pPr>
    </w:p>
    <w:p w14:paraId="33541AB9" w14:textId="77777777" w:rsidR="000023B1" w:rsidRPr="00D71A26" w:rsidRDefault="000023B1" w:rsidP="005704A6">
      <w:pPr>
        <w:rPr>
          <w:b/>
          <w:sz w:val="24"/>
          <w:szCs w:val="24"/>
          <w:lang w:bidi="en-US"/>
        </w:rPr>
      </w:pPr>
    </w:p>
    <w:p w14:paraId="4956E957" w14:textId="77777777" w:rsidR="000023B1" w:rsidRPr="00D71A26" w:rsidRDefault="000023B1" w:rsidP="005704A6">
      <w:pPr>
        <w:rPr>
          <w:b/>
          <w:sz w:val="24"/>
          <w:szCs w:val="24"/>
          <w:lang w:bidi="en-US"/>
        </w:rPr>
      </w:pPr>
    </w:p>
    <w:p w14:paraId="62FA7DC1" w14:textId="77777777" w:rsidR="000023B1" w:rsidRPr="00D71A26" w:rsidRDefault="000023B1" w:rsidP="005704A6">
      <w:pPr>
        <w:rPr>
          <w:b/>
          <w:sz w:val="24"/>
          <w:szCs w:val="24"/>
          <w:lang w:bidi="en-US"/>
        </w:rPr>
      </w:pPr>
    </w:p>
    <w:p w14:paraId="51925D28" w14:textId="77777777" w:rsidR="005704A6" w:rsidRPr="00D71A26" w:rsidRDefault="005704A6" w:rsidP="005704A6">
      <w:pPr>
        <w:rPr>
          <w:b/>
          <w:sz w:val="24"/>
          <w:szCs w:val="24"/>
          <w:lang w:bidi="en-US"/>
        </w:rPr>
      </w:pPr>
    </w:p>
    <w:p w14:paraId="3D354D0D" w14:textId="77777777" w:rsidR="005704A6" w:rsidRPr="00D71A26" w:rsidRDefault="005704A6" w:rsidP="005704A6">
      <w:pPr>
        <w:rPr>
          <w:b/>
          <w:sz w:val="24"/>
          <w:szCs w:val="24"/>
          <w:lang w:bidi="en-US"/>
        </w:rPr>
      </w:pPr>
    </w:p>
    <w:p w14:paraId="1E40E566" w14:textId="77777777" w:rsidR="005704A6" w:rsidRPr="00D71A26" w:rsidRDefault="005704A6" w:rsidP="004C499F">
      <w:pPr>
        <w:jc w:val="center"/>
        <w:rPr>
          <w:b/>
          <w:bCs/>
          <w:sz w:val="24"/>
          <w:szCs w:val="24"/>
          <w:lang w:bidi="en-US"/>
        </w:rPr>
      </w:pPr>
      <w:r w:rsidRPr="00D71A26">
        <w:rPr>
          <w:b/>
          <w:bCs/>
          <w:sz w:val="24"/>
          <w:szCs w:val="24"/>
          <w:lang w:bidi="en-US"/>
        </w:rPr>
        <w:lastRenderedPageBreak/>
        <w:t>STATEMENT IDENTIFYING THE SINGLE LARGEST COMPLETED CONTRACT</w:t>
      </w:r>
    </w:p>
    <w:p w14:paraId="3AAD3D91" w14:textId="77777777" w:rsidR="005704A6" w:rsidRPr="00D71A26" w:rsidRDefault="005704A6" w:rsidP="005704A6">
      <w:pPr>
        <w:rPr>
          <w:b/>
          <w:bCs/>
          <w:sz w:val="24"/>
          <w:szCs w:val="24"/>
          <w:lang w:bidi="en-US"/>
        </w:rPr>
      </w:pPr>
    </w:p>
    <w:p w14:paraId="231FB068" w14:textId="3B4BCB07" w:rsidR="005704A6" w:rsidRPr="00D71A26" w:rsidRDefault="005704A6" w:rsidP="005704A6">
      <w:pPr>
        <w:rPr>
          <w:b/>
          <w:bCs/>
          <w:sz w:val="24"/>
          <w:szCs w:val="24"/>
          <w:lang w:bidi="en-US"/>
        </w:rPr>
      </w:pPr>
      <w:r w:rsidRPr="00D71A26">
        <w:rPr>
          <w:b/>
          <w:bCs/>
          <w:sz w:val="24"/>
          <w:szCs w:val="24"/>
          <w:lang w:bidi="en-US"/>
        </w:rPr>
        <w:t>Business Name</w:t>
      </w:r>
      <w:r w:rsidRPr="00D71A26">
        <w:rPr>
          <w:b/>
          <w:bCs/>
          <w:sz w:val="24"/>
          <w:szCs w:val="24"/>
          <w:lang w:bidi="en-US"/>
        </w:rPr>
        <w:tab/>
      </w:r>
      <w:r w:rsidRPr="00D71A26">
        <w:rPr>
          <w:b/>
          <w:bCs/>
          <w:sz w:val="24"/>
          <w:szCs w:val="24"/>
          <w:lang w:bidi="en-US"/>
        </w:rPr>
        <w:tab/>
        <w:t>:____________________________________________</w:t>
      </w:r>
    </w:p>
    <w:p w14:paraId="11BF3943" w14:textId="77777777" w:rsidR="005704A6" w:rsidRPr="00D71A26" w:rsidRDefault="005704A6" w:rsidP="005704A6">
      <w:pPr>
        <w:rPr>
          <w:b/>
          <w:bCs/>
          <w:sz w:val="24"/>
          <w:szCs w:val="24"/>
          <w:lang w:bidi="en-US"/>
        </w:rPr>
      </w:pPr>
    </w:p>
    <w:p w14:paraId="70046AA5" w14:textId="77777777" w:rsidR="005704A6" w:rsidRPr="00D71A26" w:rsidRDefault="005704A6" w:rsidP="005704A6">
      <w:pPr>
        <w:rPr>
          <w:b/>
          <w:bCs/>
          <w:sz w:val="24"/>
          <w:szCs w:val="24"/>
          <w:lang w:bidi="en-US"/>
        </w:rPr>
      </w:pPr>
      <w:r w:rsidRPr="00D71A26">
        <w:rPr>
          <w:b/>
          <w:bCs/>
          <w:sz w:val="24"/>
          <w:szCs w:val="24"/>
          <w:lang w:bidi="en-US"/>
        </w:rPr>
        <w:t xml:space="preserve">Business Address </w:t>
      </w:r>
      <w:r w:rsidRPr="00D71A26">
        <w:rPr>
          <w:b/>
          <w:bCs/>
          <w:sz w:val="24"/>
          <w:szCs w:val="24"/>
          <w:lang w:bidi="en-US"/>
        </w:rPr>
        <w:tab/>
      </w:r>
      <w:r w:rsidRPr="00D71A26">
        <w:rPr>
          <w:b/>
          <w:bCs/>
          <w:sz w:val="24"/>
          <w:szCs w:val="24"/>
          <w:lang w:bidi="en-US"/>
        </w:rPr>
        <w:tab/>
        <w:t>: ____________________________________________</w:t>
      </w:r>
    </w:p>
    <w:p w14:paraId="747C3BB1" w14:textId="77777777" w:rsidR="005704A6" w:rsidRPr="00D71A26" w:rsidRDefault="005704A6" w:rsidP="005704A6">
      <w:pPr>
        <w:rPr>
          <w:b/>
          <w:bCs/>
          <w:sz w:val="24"/>
          <w:szCs w:val="24"/>
          <w:lang w:bidi="en-US"/>
        </w:rPr>
      </w:pPr>
    </w:p>
    <w:p w14:paraId="5D0AE9F6" w14:textId="77777777" w:rsidR="005704A6" w:rsidRPr="00D71A26" w:rsidRDefault="005704A6" w:rsidP="005704A6">
      <w:pPr>
        <w:rPr>
          <w:b/>
          <w:bCs/>
          <w:sz w:val="24"/>
          <w:szCs w:val="24"/>
          <w:lang w:bidi="en-US"/>
        </w:rPr>
      </w:pPr>
    </w:p>
    <w:tbl>
      <w:tblPr>
        <w:tblStyle w:val="TableGrid"/>
        <w:tblW w:w="8929" w:type="dxa"/>
        <w:tblLook w:val="04A0" w:firstRow="1" w:lastRow="0" w:firstColumn="1" w:lastColumn="0" w:noHBand="0" w:noVBand="1"/>
      </w:tblPr>
      <w:tblGrid>
        <w:gridCol w:w="1572"/>
        <w:gridCol w:w="1445"/>
        <w:gridCol w:w="936"/>
        <w:gridCol w:w="1403"/>
        <w:gridCol w:w="456"/>
        <w:gridCol w:w="1456"/>
        <w:gridCol w:w="1661"/>
      </w:tblGrid>
      <w:tr w:rsidR="00D71A26" w:rsidRPr="00D71A26" w14:paraId="020E76B9" w14:textId="77777777" w:rsidTr="005704A6">
        <w:trPr>
          <w:trHeight w:val="309"/>
        </w:trPr>
        <w:tc>
          <w:tcPr>
            <w:tcW w:w="1924" w:type="dxa"/>
            <w:vMerge w:val="restart"/>
            <w:vAlign w:val="center"/>
          </w:tcPr>
          <w:p w14:paraId="06BE7B88" w14:textId="77777777" w:rsidR="005704A6" w:rsidRPr="00D71A26" w:rsidRDefault="005704A6" w:rsidP="005704A6">
            <w:pPr>
              <w:rPr>
                <w:b/>
                <w:bCs/>
                <w:sz w:val="24"/>
                <w:szCs w:val="24"/>
                <w:lang w:bidi="en-US"/>
              </w:rPr>
            </w:pPr>
            <w:r w:rsidRPr="00D71A26">
              <w:rPr>
                <w:b/>
                <w:bCs/>
                <w:sz w:val="24"/>
                <w:szCs w:val="24"/>
                <w:lang w:bidi="en-US"/>
              </w:rPr>
              <w:t>Name of Contract</w:t>
            </w:r>
          </w:p>
        </w:tc>
        <w:tc>
          <w:tcPr>
            <w:tcW w:w="1576" w:type="dxa"/>
            <w:vMerge w:val="restart"/>
            <w:vAlign w:val="center"/>
          </w:tcPr>
          <w:p w14:paraId="5495B8DE" w14:textId="77777777" w:rsidR="005704A6" w:rsidRPr="00D71A26" w:rsidRDefault="005704A6" w:rsidP="005704A6">
            <w:pPr>
              <w:rPr>
                <w:b/>
                <w:bCs/>
                <w:sz w:val="24"/>
                <w:szCs w:val="24"/>
                <w:lang w:bidi="en-US"/>
              </w:rPr>
            </w:pPr>
            <w:r w:rsidRPr="00D71A26">
              <w:rPr>
                <w:b/>
                <w:bCs/>
                <w:sz w:val="24"/>
                <w:szCs w:val="24"/>
                <w:lang w:bidi="en-US"/>
              </w:rPr>
              <w:t>a. Owner's Name</w:t>
            </w:r>
          </w:p>
          <w:p w14:paraId="0EE1F9CA" w14:textId="77777777" w:rsidR="005704A6" w:rsidRPr="00D71A26" w:rsidRDefault="005704A6" w:rsidP="005704A6">
            <w:pPr>
              <w:rPr>
                <w:b/>
                <w:bCs/>
                <w:sz w:val="24"/>
                <w:szCs w:val="24"/>
                <w:lang w:bidi="en-US"/>
              </w:rPr>
            </w:pPr>
            <w:r w:rsidRPr="00D71A26">
              <w:rPr>
                <w:b/>
                <w:bCs/>
                <w:sz w:val="24"/>
                <w:szCs w:val="24"/>
                <w:lang w:bidi="en-US"/>
              </w:rPr>
              <w:t>b. Address</w:t>
            </w:r>
          </w:p>
          <w:p w14:paraId="0E386565" w14:textId="77777777" w:rsidR="005704A6" w:rsidRPr="00D71A26" w:rsidRDefault="005704A6" w:rsidP="005704A6">
            <w:pPr>
              <w:rPr>
                <w:b/>
                <w:bCs/>
                <w:sz w:val="24"/>
                <w:szCs w:val="24"/>
                <w:lang w:bidi="en-US"/>
              </w:rPr>
            </w:pPr>
            <w:r w:rsidRPr="00D71A26">
              <w:rPr>
                <w:b/>
                <w:bCs/>
                <w:sz w:val="24"/>
                <w:szCs w:val="24"/>
                <w:lang w:bidi="en-US"/>
              </w:rPr>
              <w:t>c. Telephone Nos.</w:t>
            </w:r>
          </w:p>
        </w:tc>
        <w:tc>
          <w:tcPr>
            <w:tcW w:w="788" w:type="dxa"/>
            <w:vMerge w:val="restart"/>
            <w:vAlign w:val="center"/>
          </w:tcPr>
          <w:p w14:paraId="24969136" w14:textId="77777777" w:rsidR="005704A6" w:rsidRPr="00D71A26" w:rsidRDefault="005704A6" w:rsidP="005704A6">
            <w:pPr>
              <w:rPr>
                <w:b/>
                <w:bCs/>
                <w:sz w:val="24"/>
                <w:szCs w:val="24"/>
                <w:lang w:bidi="en-US"/>
              </w:rPr>
            </w:pPr>
            <w:r w:rsidRPr="00D71A26">
              <w:rPr>
                <w:b/>
                <w:bCs/>
                <w:sz w:val="24"/>
                <w:szCs w:val="24"/>
                <w:lang w:bidi="en-US"/>
              </w:rPr>
              <w:t>Nature of</w:t>
            </w:r>
          </w:p>
          <w:p w14:paraId="3F4D7CF7" w14:textId="77777777" w:rsidR="005704A6" w:rsidRPr="00D71A26" w:rsidRDefault="005704A6" w:rsidP="005704A6">
            <w:pPr>
              <w:rPr>
                <w:b/>
                <w:bCs/>
                <w:sz w:val="24"/>
                <w:szCs w:val="24"/>
                <w:lang w:bidi="en-US"/>
              </w:rPr>
            </w:pPr>
            <w:r w:rsidRPr="00D71A26">
              <w:rPr>
                <w:b/>
                <w:bCs/>
                <w:sz w:val="24"/>
                <w:szCs w:val="24"/>
                <w:lang w:bidi="en-US"/>
              </w:rPr>
              <w:t>Work</w:t>
            </w:r>
          </w:p>
        </w:tc>
        <w:tc>
          <w:tcPr>
            <w:tcW w:w="1401" w:type="dxa"/>
            <w:gridSpan w:val="2"/>
            <w:vAlign w:val="center"/>
          </w:tcPr>
          <w:p w14:paraId="1ABFD9FD" w14:textId="77777777" w:rsidR="005704A6" w:rsidRPr="00D71A26" w:rsidRDefault="005704A6" w:rsidP="005704A6">
            <w:pPr>
              <w:rPr>
                <w:b/>
                <w:bCs/>
                <w:sz w:val="24"/>
                <w:szCs w:val="24"/>
                <w:lang w:bidi="en-US"/>
              </w:rPr>
            </w:pPr>
            <w:r w:rsidRPr="00D71A26">
              <w:rPr>
                <w:b/>
                <w:bCs/>
                <w:sz w:val="24"/>
                <w:szCs w:val="24"/>
                <w:lang w:bidi="en-US"/>
              </w:rPr>
              <w:t>Bidder's Role</w:t>
            </w:r>
          </w:p>
        </w:tc>
        <w:tc>
          <w:tcPr>
            <w:tcW w:w="1489" w:type="dxa"/>
            <w:vMerge w:val="restart"/>
          </w:tcPr>
          <w:p w14:paraId="4D1A729C" w14:textId="77777777" w:rsidR="005704A6" w:rsidRPr="00D71A26" w:rsidRDefault="005704A6" w:rsidP="005704A6">
            <w:pPr>
              <w:rPr>
                <w:b/>
                <w:bCs/>
                <w:sz w:val="24"/>
                <w:szCs w:val="24"/>
                <w:lang w:bidi="en-US"/>
              </w:rPr>
            </w:pPr>
            <w:r w:rsidRPr="00D71A26">
              <w:rPr>
                <w:b/>
                <w:bCs/>
                <w:sz w:val="24"/>
                <w:szCs w:val="24"/>
                <w:lang w:bidi="en-US"/>
              </w:rPr>
              <w:t>a. Amount at Award</w:t>
            </w:r>
          </w:p>
          <w:p w14:paraId="0AABB141" w14:textId="77777777" w:rsidR="005704A6" w:rsidRPr="00D71A26" w:rsidRDefault="005704A6" w:rsidP="005704A6">
            <w:pPr>
              <w:rPr>
                <w:b/>
                <w:bCs/>
                <w:sz w:val="24"/>
                <w:szCs w:val="24"/>
                <w:lang w:bidi="en-US"/>
              </w:rPr>
            </w:pPr>
            <w:r w:rsidRPr="00D71A26">
              <w:rPr>
                <w:b/>
                <w:bCs/>
                <w:sz w:val="24"/>
                <w:szCs w:val="24"/>
                <w:lang w:bidi="en-US"/>
              </w:rPr>
              <w:t>b. Amount at</w:t>
            </w:r>
          </w:p>
          <w:p w14:paraId="77BBB146" w14:textId="77777777" w:rsidR="005704A6" w:rsidRPr="00D71A26" w:rsidRDefault="005704A6" w:rsidP="005704A6">
            <w:pPr>
              <w:rPr>
                <w:b/>
                <w:bCs/>
                <w:sz w:val="24"/>
                <w:szCs w:val="24"/>
                <w:lang w:bidi="en-US"/>
              </w:rPr>
            </w:pPr>
            <w:r w:rsidRPr="00D71A26">
              <w:rPr>
                <w:b/>
                <w:bCs/>
                <w:sz w:val="24"/>
                <w:szCs w:val="24"/>
                <w:lang w:bidi="en-US"/>
              </w:rPr>
              <w:t>Completion</w:t>
            </w:r>
          </w:p>
          <w:p w14:paraId="768CC024" w14:textId="77777777" w:rsidR="005704A6" w:rsidRPr="00D71A26" w:rsidRDefault="005704A6" w:rsidP="005704A6">
            <w:pPr>
              <w:rPr>
                <w:b/>
                <w:bCs/>
                <w:sz w:val="24"/>
                <w:szCs w:val="24"/>
                <w:lang w:bidi="en-US"/>
              </w:rPr>
            </w:pPr>
            <w:r w:rsidRPr="00D71A26">
              <w:rPr>
                <w:b/>
                <w:bCs/>
                <w:sz w:val="24"/>
                <w:szCs w:val="24"/>
                <w:lang w:bidi="en-US"/>
              </w:rPr>
              <w:t>c. Duration</w:t>
            </w:r>
          </w:p>
        </w:tc>
        <w:tc>
          <w:tcPr>
            <w:tcW w:w="1751" w:type="dxa"/>
            <w:vMerge w:val="restart"/>
          </w:tcPr>
          <w:p w14:paraId="10B40CB5" w14:textId="77777777" w:rsidR="005704A6" w:rsidRPr="00D71A26" w:rsidRDefault="005704A6" w:rsidP="005704A6">
            <w:pPr>
              <w:rPr>
                <w:b/>
                <w:bCs/>
                <w:sz w:val="24"/>
                <w:szCs w:val="24"/>
                <w:lang w:bidi="en-US"/>
              </w:rPr>
            </w:pPr>
            <w:r w:rsidRPr="00D71A26">
              <w:rPr>
                <w:b/>
                <w:bCs/>
                <w:sz w:val="24"/>
                <w:szCs w:val="24"/>
                <w:lang w:bidi="en-US"/>
              </w:rPr>
              <w:t>a. Date Awarded</w:t>
            </w:r>
          </w:p>
          <w:p w14:paraId="66583752" w14:textId="77777777" w:rsidR="005704A6" w:rsidRPr="00D71A26" w:rsidRDefault="005704A6" w:rsidP="005704A6">
            <w:pPr>
              <w:rPr>
                <w:b/>
                <w:bCs/>
                <w:sz w:val="24"/>
                <w:szCs w:val="24"/>
                <w:lang w:bidi="en-US"/>
              </w:rPr>
            </w:pPr>
            <w:r w:rsidRPr="00D71A26">
              <w:rPr>
                <w:b/>
                <w:bCs/>
                <w:sz w:val="24"/>
                <w:szCs w:val="24"/>
                <w:lang w:bidi="en-US"/>
              </w:rPr>
              <w:t>b. Contract Effectivity</w:t>
            </w:r>
          </w:p>
          <w:p w14:paraId="614F2E23" w14:textId="77777777" w:rsidR="005704A6" w:rsidRPr="00D71A26" w:rsidRDefault="005704A6" w:rsidP="005704A6">
            <w:pPr>
              <w:rPr>
                <w:b/>
                <w:bCs/>
                <w:sz w:val="24"/>
                <w:szCs w:val="24"/>
                <w:lang w:bidi="en-US"/>
              </w:rPr>
            </w:pPr>
            <w:r w:rsidRPr="00D71A26">
              <w:rPr>
                <w:b/>
                <w:bCs/>
                <w:sz w:val="24"/>
                <w:szCs w:val="24"/>
                <w:lang w:bidi="en-US"/>
              </w:rPr>
              <w:t>c. Date Completed</w:t>
            </w:r>
          </w:p>
          <w:p w14:paraId="35A9DD64" w14:textId="77777777" w:rsidR="005704A6" w:rsidRPr="00D71A26" w:rsidRDefault="005704A6" w:rsidP="005704A6">
            <w:pPr>
              <w:rPr>
                <w:b/>
                <w:bCs/>
                <w:sz w:val="24"/>
                <w:szCs w:val="24"/>
                <w:lang w:bidi="en-US"/>
              </w:rPr>
            </w:pPr>
            <w:r w:rsidRPr="00D71A26">
              <w:rPr>
                <w:b/>
                <w:bCs/>
                <w:sz w:val="24"/>
                <w:szCs w:val="24"/>
                <w:lang w:bidi="en-US"/>
              </w:rPr>
              <w:t>d. Contract Performance</w:t>
            </w:r>
          </w:p>
          <w:p w14:paraId="509F15A7" w14:textId="77777777" w:rsidR="005704A6" w:rsidRPr="00D71A26" w:rsidRDefault="005704A6" w:rsidP="005704A6">
            <w:pPr>
              <w:rPr>
                <w:b/>
                <w:bCs/>
                <w:sz w:val="24"/>
                <w:szCs w:val="24"/>
                <w:lang w:bidi="en-US"/>
              </w:rPr>
            </w:pPr>
            <w:r w:rsidRPr="00D71A26">
              <w:rPr>
                <w:b/>
                <w:bCs/>
                <w:sz w:val="24"/>
                <w:szCs w:val="24"/>
                <w:lang w:bidi="en-US"/>
              </w:rPr>
              <w:t>certified by End User</w:t>
            </w:r>
          </w:p>
        </w:tc>
      </w:tr>
      <w:tr w:rsidR="00D71A26" w:rsidRPr="00D71A26" w14:paraId="5902E092" w14:textId="77777777" w:rsidTr="005704A6">
        <w:trPr>
          <w:trHeight w:val="154"/>
        </w:trPr>
        <w:tc>
          <w:tcPr>
            <w:tcW w:w="1924" w:type="dxa"/>
            <w:vMerge/>
            <w:vAlign w:val="center"/>
          </w:tcPr>
          <w:p w14:paraId="7FED3C85" w14:textId="77777777" w:rsidR="005704A6" w:rsidRPr="00D71A26" w:rsidRDefault="005704A6" w:rsidP="005704A6">
            <w:pPr>
              <w:rPr>
                <w:b/>
                <w:bCs/>
                <w:sz w:val="24"/>
                <w:szCs w:val="24"/>
                <w:lang w:bidi="en-US"/>
              </w:rPr>
            </w:pPr>
          </w:p>
        </w:tc>
        <w:tc>
          <w:tcPr>
            <w:tcW w:w="1576" w:type="dxa"/>
            <w:vMerge/>
            <w:vAlign w:val="center"/>
          </w:tcPr>
          <w:p w14:paraId="4B37A5B1" w14:textId="77777777" w:rsidR="005704A6" w:rsidRPr="00D71A26" w:rsidRDefault="005704A6" w:rsidP="005704A6">
            <w:pPr>
              <w:rPr>
                <w:b/>
                <w:bCs/>
                <w:sz w:val="24"/>
                <w:szCs w:val="24"/>
                <w:lang w:bidi="en-US"/>
              </w:rPr>
            </w:pPr>
          </w:p>
        </w:tc>
        <w:tc>
          <w:tcPr>
            <w:tcW w:w="788" w:type="dxa"/>
            <w:vMerge/>
            <w:vAlign w:val="center"/>
          </w:tcPr>
          <w:p w14:paraId="30DC4CF2" w14:textId="77777777" w:rsidR="005704A6" w:rsidRPr="00D71A26" w:rsidRDefault="005704A6" w:rsidP="005704A6">
            <w:pPr>
              <w:rPr>
                <w:b/>
                <w:bCs/>
                <w:sz w:val="24"/>
                <w:szCs w:val="24"/>
                <w:lang w:bidi="en-US"/>
              </w:rPr>
            </w:pPr>
          </w:p>
        </w:tc>
        <w:tc>
          <w:tcPr>
            <w:tcW w:w="963" w:type="dxa"/>
            <w:vAlign w:val="center"/>
          </w:tcPr>
          <w:p w14:paraId="0E80AAFF" w14:textId="77777777" w:rsidR="005704A6" w:rsidRPr="00D71A26" w:rsidRDefault="005704A6" w:rsidP="005704A6">
            <w:pPr>
              <w:rPr>
                <w:b/>
                <w:bCs/>
                <w:sz w:val="24"/>
                <w:szCs w:val="24"/>
                <w:lang w:bidi="en-US"/>
              </w:rPr>
            </w:pPr>
            <w:r w:rsidRPr="00D71A26">
              <w:rPr>
                <w:b/>
                <w:bCs/>
                <w:sz w:val="24"/>
                <w:szCs w:val="24"/>
                <w:lang w:bidi="en-US"/>
              </w:rPr>
              <w:t>Description</w:t>
            </w:r>
          </w:p>
        </w:tc>
        <w:tc>
          <w:tcPr>
            <w:tcW w:w="438" w:type="dxa"/>
            <w:vAlign w:val="center"/>
          </w:tcPr>
          <w:p w14:paraId="792CAC42" w14:textId="77777777" w:rsidR="005704A6" w:rsidRPr="00D71A26" w:rsidRDefault="005704A6" w:rsidP="005704A6">
            <w:pPr>
              <w:rPr>
                <w:b/>
                <w:bCs/>
                <w:sz w:val="24"/>
                <w:szCs w:val="24"/>
                <w:lang w:bidi="en-US"/>
              </w:rPr>
            </w:pPr>
            <w:r w:rsidRPr="00D71A26">
              <w:rPr>
                <w:b/>
                <w:bCs/>
                <w:sz w:val="24"/>
                <w:szCs w:val="24"/>
                <w:lang w:bidi="en-US"/>
              </w:rPr>
              <w:t>%</w:t>
            </w:r>
          </w:p>
        </w:tc>
        <w:tc>
          <w:tcPr>
            <w:tcW w:w="1489" w:type="dxa"/>
            <w:vMerge/>
          </w:tcPr>
          <w:p w14:paraId="41D965F3" w14:textId="77777777" w:rsidR="005704A6" w:rsidRPr="00D71A26" w:rsidRDefault="005704A6" w:rsidP="005704A6">
            <w:pPr>
              <w:rPr>
                <w:b/>
                <w:bCs/>
                <w:sz w:val="24"/>
                <w:szCs w:val="24"/>
                <w:lang w:bidi="en-US"/>
              </w:rPr>
            </w:pPr>
          </w:p>
        </w:tc>
        <w:tc>
          <w:tcPr>
            <w:tcW w:w="1751" w:type="dxa"/>
            <w:vMerge/>
          </w:tcPr>
          <w:p w14:paraId="4C28EC6D" w14:textId="77777777" w:rsidR="005704A6" w:rsidRPr="00D71A26" w:rsidRDefault="005704A6" w:rsidP="005704A6">
            <w:pPr>
              <w:rPr>
                <w:b/>
                <w:bCs/>
                <w:sz w:val="24"/>
                <w:szCs w:val="24"/>
                <w:lang w:bidi="en-US"/>
              </w:rPr>
            </w:pPr>
          </w:p>
        </w:tc>
      </w:tr>
      <w:tr w:rsidR="00D71A26" w:rsidRPr="00D71A26" w14:paraId="7CD92D2C" w14:textId="77777777" w:rsidTr="005704A6">
        <w:trPr>
          <w:trHeight w:val="309"/>
        </w:trPr>
        <w:tc>
          <w:tcPr>
            <w:tcW w:w="1924" w:type="dxa"/>
          </w:tcPr>
          <w:p w14:paraId="5E6E2C1C" w14:textId="77777777" w:rsidR="005704A6" w:rsidRPr="00D71A26" w:rsidRDefault="005704A6" w:rsidP="005704A6">
            <w:pPr>
              <w:rPr>
                <w:b/>
                <w:bCs/>
                <w:sz w:val="24"/>
                <w:szCs w:val="24"/>
                <w:lang w:bidi="en-US"/>
              </w:rPr>
            </w:pPr>
          </w:p>
        </w:tc>
        <w:tc>
          <w:tcPr>
            <w:tcW w:w="1576" w:type="dxa"/>
          </w:tcPr>
          <w:p w14:paraId="439F1DAA" w14:textId="77777777" w:rsidR="005704A6" w:rsidRPr="00D71A26" w:rsidRDefault="005704A6" w:rsidP="005704A6">
            <w:pPr>
              <w:rPr>
                <w:b/>
                <w:bCs/>
                <w:sz w:val="24"/>
                <w:szCs w:val="24"/>
                <w:lang w:bidi="en-US"/>
              </w:rPr>
            </w:pPr>
          </w:p>
        </w:tc>
        <w:tc>
          <w:tcPr>
            <w:tcW w:w="788" w:type="dxa"/>
          </w:tcPr>
          <w:p w14:paraId="4A41E763" w14:textId="77777777" w:rsidR="005704A6" w:rsidRPr="00D71A26" w:rsidRDefault="005704A6" w:rsidP="005704A6">
            <w:pPr>
              <w:rPr>
                <w:b/>
                <w:bCs/>
                <w:sz w:val="24"/>
                <w:szCs w:val="24"/>
                <w:lang w:bidi="en-US"/>
              </w:rPr>
            </w:pPr>
          </w:p>
        </w:tc>
        <w:tc>
          <w:tcPr>
            <w:tcW w:w="963" w:type="dxa"/>
          </w:tcPr>
          <w:p w14:paraId="5D5698A1" w14:textId="77777777" w:rsidR="005704A6" w:rsidRPr="00D71A26" w:rsidRDefault="005704A6" w:rsidP="005704A6">
            <w:pPr>
              <w:rPr>
                <w:b/>
                <w:bCs/>
                <w:sz w:val="24"/>
                <w:szCs w:val="24"/>
                <w:lang w:bidi="en-US"/>
              </w:rPr>
            </w:pPr>
          </w:p>
        </w:tc>
        <w:tc>
          <w:tcPr>
            <w:tcW w:w="438" w:type="dxa"/>
          </w:tcPr>
          <w:p w14:paraId="5E2A4642" w14:textId="77777777" w:rsidR="005704A6" w:rsidRPr="00D71A26" w:rsidRDefault="005704A6" w:rsidP="005704A6">
            <w:pPr>
              <w:rPr>
                <w:b/>
                <w:bCs/>
                <w:sz w:val="24"/>
                <w:szCs w:val="24"/>
                <w:lang w:bidi="en-US"/>
              </w:rPr>
            </w:pPr>
          </w:p>
        </w:tc>
        <w:tc>
          <w:tcPr>
            <w:tcW w:w="1489" w:type="dxa"/>
          </w:tcPr>
          <w:p w14:paraId="16D62FCA" w14:textId="77777777" w:rsidR="005704A6" w:rsidRPr="00D71A26" w:rsidRDefault="005704A6" w:rsidP="005704A6">
            <w:pPr>
              <w:rPr>
                <w:b/>
                <w:bCs/>
                <w:sz w:val="24"/>
                <w:szCs w:val="24"/>
                <w:lang w:bidi="en-US"/>
              </w:rPr>
            </w:pPr>
          </w:p>
        </w:tc>
        <w:tc>
          <w:tcPr>
            <w:tcW w:w="1751" w:type="dxa"/>
          </w:tcPr>
          <w:p w14:paraId="31F41BBF" w14:textId="77777777" w:rsidR="005704A6" w:rsidRPr="00D71A26" w:rsidRDefault="005704A6" w:rsidP="005704A6">
            <w:pPr>
              <w:rPr>
                <w:b/>
                <w:bCs/>
                <w:sz w:val="24"/>
                <w:szCs w:val="24"/>
                <w:lang w:bidi="en-US"/>
              </w:rPr>
            </w:pPr>
          </w:p>
        </w:tc>
      </w:tr>
      <w:tr w:rsidR="00D71A26" w:rsidRPr="00D71A26" w14:paraId="09E0D40B" w14:textId="77777777" w:rsidTr="005704A6">
        <w:trPr>
          <w:trHeight w:val="309"/>
        </w:trPr>
        <w:tc>
          <w:tcPr>
            <w:tcW w:w="1924" w:type="dxa"/>
          </w:tcPr>
          <w:p w14:paraId="32A6F96E" w14:textId="77777777" w:rsidR="005704A6" w:rsidRPr="00D71A26" w:rsidRDefault="005704A6" w:rsidP="005704A6">
            <w:pPr>
              <w:rPr>
                <w:b/>
                <w:bCs/>
                <w:sz w:val="24"/>
                <w:szCs w:val="24"/>
                <w:lang w:bidi="en-US"/>
              </w:rPr>
            </w:pPr>
          </w:p>
        </w:tc>
        <w:tc>
          <w:tcPr>
            <w:tcW w:w="1576" w:type="dxa"/>
          </w:tcPr>
          <w:p w14:paraId="4ABBC1F5" w14:textId="77777777" w:rsidR="005704A6" w:rsidRPr="00D71A26" w:rsidRDefault="005704A6" w:rsidP="005704A6">
            <w:pPr>
              <w:rPr>
                <w:b/>
                <w:bCs/>
                <w:sz w:val="24"/>
                <w:szCs w:val="24"/>
                <w:lang w:bidi="en-US"/>
              </w:rPr>
            </w:pPr>
          </w:p>
        </w:tc>
        <w:tc>
          <w:tcPr>
            <w:tcW w:w="788" w:type="dxa"/>
          </w:tcPr>
          <w:p w14:paraId="200CBB68" w14:textId="77777777" w:rsidR="005704A6" w:rsidRPr="00D71A26" w:rsidRDefault="005704A6" w:rsidP="005704A6">
            <w:pPr>
              <w:rPr>
                <w:b/>
                <w:bCs/>
                <w:sz w:val="24"/>
                <w:szCs w:val="24"/>
                <w:lang w:bidi="en-US"/>
              </w:rPr>
            </w:pPr>
          </w:p>
        </w:tc>
        <w:tc>
          <w:tcPr>
            <w:tcW w:w="963" w:type="dxa"/>
          </w:tcPr>
          <w:p w14:paraId="237E51BC" w14:textId="77777777" w:rsidR="005704A6" w:rsidRPr="00D71A26" w:rsidRDefault="005704A6" w:rsidP="005704A6">
            <w:pPr>
              <w:rPr>
                <w:b/>
                <w:bCs/>
                <w:sz w:val="24"/>
                <w:szCs w:val="24"/>
                <w:lang w:bidi="en-US"/>
              </w:rPr>
            </w:pPr>
          </w:p>
        </w:tc>
        <w:tc>
          <w:tcPr>
            <w:tcW w:w="438" w:type="dxa"/>
          </w:tcPr>
          <w:p w14:paraId="401261AE" w14:textId="77777777" w:rsidR="005704A6" w:rsidRPr="00D71A26" w:rsidRDefault="005704A6" w:rsidP="005704A6">
            <w:pPr>
              <w:rPr>
                <w:b/>
                <w:bCs/>
                <w:sz w:val="24"/>
                <w:szCs w:val="24"/>
                <w:lang w:bidi="en-US"/>
              </w:rPr>
            </w:pPr>
          </w:p>
        </w:tc>
        <w:tc>
          <w:tcPr>
            <w:tcW w:w="1489" w:type="dxa"/>
          </w:tcPr>
          <w:p w14:paraId="1C3A1586" w14:textId="77777777" w:rsidR="005704A6" w:rsidRPr="00D71A26" w:rsidRDefault="005704A6" w:rsidP="005704A6">
            <w:pPr>
              <w:rPr>
                <w:b/>
                <w:bCs/>
                <w:sz w:val="24"/>
                <w:szCs w:val="24"/>
                <w:lang w:bidi="en-US"/>
              </w:rPr>
            </w:pPr>
          </w:p>
        </w:tc>
        <w:tc>
          <w:tcPr>
            <w:tcW w:w="1751" w:type="dxa"/>
          </w:tcPr>
          <w:p w14:paraId="7B5869D4" w14:textId="77777777" w:rsidR="005704A6" w:rsidRPr="00D71A26" w:rsidRDefault="005704A6" w:rsidP="005704A6">
            <w:pPr>
              <w:rPr>
                <w:b/>
                <w:bCs/>
                <w:sz w:val="24"/>
                <w:szCs w:val="24"/>
                <w:lang w:bidi="en-US"/>
              </w:rPr>
            </w:pPr>
          </w:p>
        </w:tc>
      </w:tr>
    </w:tbl>
    <w:p w14:paraId="11335E60" w14:textId="77777777" w:rsidR="005704A6" w:rsidRPr="00D71A26" w:rsidRDefault="005704A6" w:rsidP="005704A6">
      <w:pPr>
        <w:rPr>
          <w:b/>
          <w:bCs/>
          <w:sz w:val="24"/>
          <w:szCs w:val="24"/>
          <w:lang w:bidi="en-US"/>
        </w:rPr>
      </w:pPr>
      <w:r w:rsidRPr="00D71A26">
        <w:rPr>
          <w:b/>
          <w:bCs/>
          <w:sz w:val="24"/>
          <w:szCs w:val="24"/>
          <w:lang w:bidi="en-US"/>
        </w:rPr>
        <w:tab/>
      </w:r>
    </w:p>
    <w:p w14:paraId="7AB83B13" w14:textId="77777777" w:rsidR="005704A6" w:rsidRPr="00D71A26" w:rsidRDefault="005704A6" w:rsidP="005704A6">
      <w:pPr>
        <w:rPr>
          <w:b/>
          <w:bCs/>
          <w:sz w:val="24"/>
          <w:szCs w:val="24"/>
          <w:lang w:bidi="en-US"/>
        </w:rPr>
      </w:pPr>
    </w:p>
    <w:p w14:paraId="08BF3C92" w14:textId="77777777" w:rsidR="005704A6" w:rsidRPr="00D71A26" w:rsidRDefault="005704A6" w:rsidP="005704A6">
      <w:pPr>
        <w:rPr>
          <w:b/>
          <w:sz w:val="24"/>
          <w:szCs w:val="24"/>
          <w:lang w:bidi="en-US"/>
        </w:rPr>
      </w:pPr>
      <w:r w:rsidRPr="00D71A26">
        <w:rPr>
          <w:b/>
          <w:sz w:val="24"/>
          <w:szCs w:val="24"/>
          <w:lang w:bidi="en-US"/>
        </w:rPr>
        <w:t xml:space="preserve">Note: The bidder shall be able to support this statement with: </w:t>
      </w:r>
    </w:p>
    <w:p w14:paraId="2B835979" w14:textId="77777777" w:rsidR="005704A6" w:rsidRPr="00D71A26" w:rsidRDefault="005704A6" w:rsidP="005704A6">
      <w:pPr>
        <w:rPr>
          <w:b/>
          <w:sz w:val="24"/>
          <w:szCs w:val="24"/>
          <w:lang w:bidi="en-US"/>
        </w:rPr>
      </w:pPr>
    </w:p>
    <w:p w14:paraId="690C45C8" w14:textId="77777777" w:rsidR="005704A6" w:rsidRPr="00D71A26" w:rsidRDefault="005704A6" w:rsidP="005704A6">
      <w:pPr>
        <w:rPr>
          <w:b/>
          <w:sz w:val="24"/>
          <w:szCs w:val="24"/>
          <w:lang w:bidi="en-US"/>
        </w:rPr>
      </w:pPr>
      <w:r w:rsidRPr="00D71A26">
        <w:rPr>
          <w:b/>
          <w:sz w:val="24"/>
          <w:szCs w:val="24"/>
          <w:lang w:bidi="en-US"/>
        </w:rPr>
        <w:t xml:space="preserve">Duly signed Contracts/Purchase Orders (POs)/ Agreements/Memoranda of Agreement (MOA)/Notices of Award (NOA)/Job Orders or Notices to Proceed (NTP) with the corresponding Certificates of Completion of Delivery (CCDs)/ Certificates of Final Acceptance (CFAs)/duly signed Delivery Receipts (DRs), or duly accomplished Inspection and Acceptance Reports (IARs) </w:t>
      </w:r>
    </w:p>
    <w:p w14:paraId="16DDE6CC" w14:textId="77777777" w:rsidR="005704A6" w:rsidRPr="00D71A26" w:rsidRDefault="005704A6" w:rsidP="005704A6">
      <w:pPr>
        <w:rPr>
          <w:b/>
          <w:sz w:val="24"/>
          <w:szCs w:val="24"/>
          <w:lang w:bidi="en-US"/>
        </w:rPr>
      </w:pPr>
    </w:p>
    <w:p w14:paraId="59EBCB1E" w14:textId="77777777" w:rsidR="005704A6" w:rsidRPr="00D71A26" w:rsidRDefault="005704A6" w:rsidP="005704A6">
      <w:pPr>
        <w:rPr>
          <w:b/>
          <w:sz w:val="24"/>
          <w:szCs w:val="24"/>
          <w:lang w:bidi="en-US"/>
        </w:rPr>
      </w:pPr>
      <w:r w:rsidRPr="00D71A26">
        <w:rPr>
          <w:b/>
          <w:sz w:val="24"/>
          <w:szCs w:val="24"/>
          <w:lang w:bidi="en-US"/>
        </w:rPr>
        <w:t>Submitted by : _____________________________________________________</w:t>
      </w:r>
    </w:p>
    <w:p w14:paraId="45DC21C7" w14:textId="77777777" w:rsidR="005704A6" w:rsidRPr="00D71A26" w:rsidRDefault="005704A6" w:rsidP="005704A6">
      <w:pPr>
        <w:rPr>
          <w:b/>
          <w:sz w:val="24"/>
          <w:szCs w:val="24"/>
          <w:lang w:bidi="en-US"/>
        </w:rPr>
      </w:pPr>
      <w:r w:rsidRPr="00D71A26">
        <w:rPr>
          <w:b/>
          <w:sz w:val="24"/>
          <w:szCs w:val="24"/>
          <w:lang w:bidi="en-US"/>
        </w:rPr>
        <w:t xml:space="preserve">                                                   (Printed Name and Signature) </w:t>
      </w:r>
    </w:p>
    <w:p w14:paraId="2908AE01" w14:textId="77777777" w:rsidR="005704A6" w:rsidRPr="00D71A26" w:rsidRDefault="005704A6" w:rsidP="005704A6">
      <w:pPr>
        <w:rPr>
          <w:b/>
          <w:sz w:val="24"/>
          <w:szCs w:val="24"/>
          <w:lang w:bidi="en-US"/>
        </w:rPr>
      </w:pPr>
      <w:r w:rsidRPr="00D71A26">
        <w:rPr>
          <w:b/>
          <w:sz w:val="24"/>
          <w:szCs w:val="24"/>
          <w:lang w:bidi="en-US"/>
        </w:rPr>
        <w:t>Designation : _____________________________</w:t>
      </w:r>
    </w:p>
    <w:p w14:paraId="4D08269E" w14:textId="77777777" w:rsidR="005704A6" w:rsidRPr="00D71A26" w:rsidRDefault="005704A6" w:rsidP="005704A6">
      <w:pPr>
        <w:rPr>
          <w:b/>
          <w:sz w:val="24"/>
          <w:szCs w:val="24"/>
          <w:lang w:bidi="en-US"/>
        </w:rPr>
      </w:pPr>
    </w:p>
    <w:p w14:paraId="4CBE5576" w14:textId="77777777" w:rsidR="005704A6" w:rsidRPr="00D71A26" w:rsidRDefault="005704A6" w:rsidP="005704A6">
      <w:pPr>
        <w:rPr>
          <w:b/>
          <w:sz w:val="24"/>
          <w:szCs w:val="24"/>
          <w:lang w:bidi="en-US"/>
        </w:rPr>
      </w:pPr>
      <w:r w:rsidRPr="00D71A26">
        <w:rPr>
          <w:b/>
          <w:sz w:val="24"/>
          <w:szCs w:val="24"/>
          <w:lang w:bidi="en-US"/>
        </w:rPr>
        <w:t>Date: ___________________________________</w:t>
      </w:r>
    </w:p>
    <w:p w14:paraId="3CE17672" w14:textId="77777777" w:rsidR="005704A6" w:rsidRPr="00D71A26" w:rsidRDefault="005704A6" w:rsidP="005704A6">
      <w:pPr>
        <w:rPr>
          <w:b/>
          <w:sz w:val="24"/>
          <w:szCs w:val="24"/>
          <w:lang w:bidi="en-US"/>
        </w:rPr>
      </w:pPr>
      <w:r w:rsidRPr="00D71A26">
        <w:rPr>
          <w:b/>
          <w:sz w:val="24"/>
          <w:szCs w:val="24"/>
          <w:lang w:bidi="en-US"/>
        </w:rPr>
        <w:t xml:space="preserve">Contact No.: _____________________________ </w:t>
      </w:r>
    </w:p>
    <w:p w14:paraId="3089C071" w14:textId="77777777" w:rsidR="005704A6" w:rsidRPr="00D71A26" w:rsidRDefault="005704A6" w:rsidP="005704A6">
      <w:pPr>
        <w:rPr>
          <w:b/>
          <w:sz w:val="24"/>
          <w:szCs w:val="24"/>
          <w:lang w:bidi="en-US"/>
        </w:rPr>
      </w:pPr>
      <w:r w:rsidRPr="00D71A26">
        <w:rPr>
          <w:b/>
          <w:sz w:val="24"/>
          <w:szCs w:val="24"/>
          <w:lang w:bidi="en-US"/>
        </w:rPr>
        <w:t>Email address: ____________________________</w:t>
      </w:r>
    </w:p>
    <w:p w14:paraId="7D437991" w14:textId="77777777" w:rsidR="005704A6" w:rsidRPr="00D71A26" w:rsidRDefault="005704A6" w:rsidP="005704A6">
      <w:pPr>
        <w:rPr>
          <w:sz w:val="24"/>
          <w:szCs w:val="24"/>
        </w:rPr>
      </w:pPr>
    </w:p>
    <w:p w14:paraId="1E6BB0E1" w14:textId="77777777" w:rsidR="005704A6" w:rsidRPr="00D71A26" w:rsidRDefault="005704A6" w:rsidP="005704A6">
      <w:pPr>
        <w:rPr>
          <w:sz w:val="24"/>
          <w:szCs w:val="24"/>
        </w:rPr>
      </w:pPr>
    </w:p>
    <w:p w14:paraId="16B7EBF6" w14:textId="77777777" w:rsidR="005704A6" w:rsidRPr="00D71A26" w:rsidRDefault="005704A6" w:rsidP="005704A6">
      <w:pPr>
        <w:rPr>
          <w:sz w:val="24"/>
          <w:szCs w:val="24"/>
        </w:rPr>
      </w:pPr>
    </w:p>
    <w:p w14:paraId="4AC2CB29" w14:textId="77777777" w:rsidR="005704A6" w:rsidRPr="00D71A26" w:rsidRDefault="005704A6" w:rsidP="005704A6">
      <w:pPr>
        <w:rPr>
          <w:sz w:val="24"/>
          <w:szCs w:val="24"/>
        </w:rPr>
      </w:pPr>
    </w:p>
    <w:p w14:paraId="388E3E40" w14:textId="77777777" w:rsidR="005704A6" w:rsidRPr="00D71A26" w:rsidRDefault="005704A6" w:rsidP="005704A6">
      <w:pPr>
        <w:rPr>
          <w:sz w:val="24"/>
          <w:szCs w:val="24"/>
        </w:rPr>
      </w:pPr>
    </w:p>
    <w:p w14:paraId="17FAF100" w14:textId="77777777" w:rsidR="000023B1" w:rsidRPr="00D71A26" w:rsidRDefault="000023B1" w:rsidP="005704A6">
      <w:pPr>
        <w:rPr>
          <w:sz w:val="24"/>
          <w:szCs w:val="24"/>
        </w:rPr>
      </w:pPr>
    </w:p>
    <w:p w14:paraId="3A2B0402" w14:textId="77777777" w:rsidR="000023B1" w:rsidRPr="00D71A26" w:rsidRDefault="000023B1" w:rsidP="005704A6">
      <w:pPr>
        <w:rPr>
          <w:sz w:val="24"/>
          <w:szCs w:val="24"/>
        </w:rPr>
      </w:pPr>
    </w:p>
    <w:p w14:paraId="4AB51074" w14:textId="77777777" w:rsidR="000023B1" w:rsidRPr="00D71A26" w:rsidRDefault="000023B1" w:rsidP="005704A6">
      <w:pPr>
        <w:rPr>
          <w:sz w:val="24"/>
          <w:szCs w:val="24"/>
        </w:rPr>
      </w:pPr>
    </w:p>
    <w:p w14:paraId="3711AC0C" w14:textId="77777777" w:rsidR="000023B1" w:rsidRPr="00D71A26" w:rsidRDefault="000023B1" w:rsidP="005704A6">
      <w:pPr>
        <w:rPr>
          <w:sz w:val="24"/>
          <w:szCs w:val="24"/>
        </w:rPr>
      </w:pPr>
    </w:p>
    <w:p w14:paraId="35EFF258" w14:textId="77777777" w:rsidR="000023B1" w:rsidRPr="00D71A26" w:rsidRDefault="000023B1" w:rsidP="005704A6">
      <w:pPr>
        <w:rPr>
          <w:sz w:val="24"/>
          <w:szCs w:val="24"/>
        </w:rPr>
      </w:pPr>
    </w:p>
    <w:p w14:paraId="5A460911" w14:textId="77777777" w:rsidR="000023B1" w:rsidRPr="00D71A26" w:rsidRDefault="000023B1" w:rsidP="005704A6">
      <w:pPr>
        <w:rPr>
          <w:sz w:val="24"/>
          <w:szCs w:val="24"/>
        </w:rPr>
      </w:pPr>
    </w:p>
    <w:p w14:paraId="04A812EC" w14:textId="77777777" w:rsidR="000023B1" w:rsidRPr="00D71A26" w:rsidRDefault="000023B1" w:rsidP="005704A6">
      <w:pPr>
        <w:rPr>
          <w:sz w:val="24"/>
          <w:szCs w:val="24"/>
        </w:rPr>
      </w:pPr>
    </w:p>
    <w:p w14:paraId="4B0064E4" w14:textId="77777777" w:rsidR="000023B1" w:rsidRPr="00D71A26" w:rsidRDefault="000023B1" w:rsidP="005704A6">
      <w:pPr>
        <w:rPr>
          <w:sz w:val="24"/>
          <w:szCs w:val="24"/>
        </w:rPr>
      </w:pPr>
    </w:p>
    <w:p w14:paraId="3E3D7212" w14:textId="77777777" w:rsidR="000023B1" w:rsidRPr="00D71A26" w:rsidRDefault="000023B1" w:rsidP="005704A6">
      <w:pPr>
        <w:rPr>
          <w:sz w:val="24"/>
          <w:szCs w:val="24"/>
        </w:rPr>
      </w:pPr>
    </w:p>
    <w:p w14:paraId="708F6BC5" w14:textId="77777777" w:rsidR="005704A6" w:rsidRPr="00D71A26" w:rsidRDefault="005704A6" w:rsidP="005704A6">
      <w:pPr>
        <w:rPr>
          <w:sz w:val="24"/>
          <w:szCs w:val="24"/>
        </w:rPr>
      </w:pPr>
    </w:p>
    <w:p w14:paraId="61DAA0F7" w14:textId="77777777" w:rsidR="005704A6" w:rsidRPr="00D71A26" w:rsidRDefault="005704A6" w:rsidP="005704A6">
      <w:pPr>
        <w:rPr>
          <w:sz w:val="24"/>
          <w:szCs w:val="24"/>
        </w:rPr>
      </w:pPr>
    </w:p>
    <w:p w14:paraId="4C6AEB38" w14:textId="77777777" w:rsidR="00783E78" w:rsidRPr="00D71A26" w:rsidRDefault="00783E78" w:rsidP="004C499F">
      <w:pPr>
        <w:jc w:val="center"/>
        <w:rPr>
          <w:b/>
          <w:sz w:val="24"/>
          <w:szCs w:val="24"/>
          <w:lang w:bidi="en-US"/>
        </w:rPr>
      </w:pPr>
      <w:r w:rsidRPr="00D71A26">
        <w:rPr>
          <w:b/>
          <w:sz w:val="24"/>
          <w:szCs w:val="24"/>
          <w:lang w:bidi="en-US"/>
        </w:rPr>
        <w:t>Bid Securing Declaration Form</w:t>
      </w:r>
    </w:p>
    <w:p w14:paraId="3CCEABA5" w14:textId="77777777" w:rsidR="00783E78" w:rsidRPr="00D71A26" w:rsidRDefault="00783E78" w:rsidP="004C499F">
      <w:pPr>
        <w:jc w:val="center"/>
        <w:rPr>
          <w:b/>
          <w:i/>
          <w:sz w:val="24"/>
          <w:szCs w:val="24"/>
          <w:lang w:bidi="en-US"/>
        </w:rPr>
      </w:pPr>
      <w:r w:rsidRPr="00D71A26">
        <w:rPr>
          <w:b/>
          <w:i/>
          <w:sz w:val="24"/>
          <w:szCs w:val="24"/>
          <w:lang w:bidi="en-US"/>
        </w:rPr>
        <w:t>[shall be submitted with the Bid if bidder opts to provide this form of bid security]</w:t>
      </w:r>
    </w:p>
    <w:p w14:paraId="5F9BACC9" w14:textId="77777777" w:rsidR="00783E78" w:rsidRPr="00D71A26" w:rsidRDefault="00783E78" w:rsidP="00783E78">
      <w:pPr>
        <w:rPr>
          <w:b/>
          <w:i/>
          <w:sz w:val="24"/>
          <w:szCs w:val="24"/>
          <w:lang w:bidi="en-US"/>
        </w:rPr>
      </w:pPr>
      <w:r w:rsidRPr="00D71A26">
        <w:rPr>
          <w:noProof/>
          <w:sz w:val="24"/>
          <w:szCs w:val="24"/>
          <w:lang w:bidi="en-US"/>
        </w:rPr>
        <mc:AlternateContent>
          <mc:Choice Requires="wps">
            <w:drawing>
              <wp:anchor distT="0" distB="0" distL="0" distR="0" simplePos="0" relativeHeight="251659264" behindDoc="1" locked="0" layoutInCell="1" allowOverlap="1" wp14:anchorId="4902E466" wp14:editId="0F00ED88">
                <wp:simplePos x="0" y="0"/>
                <wp:positionH relativeFrom="page">
                  <wp:posOffset>1000125</wp:posOffset>
                </wp:positionH>
                <wp:positionV relativeFrom="paragraph">
                  <wp:posOffset>168910</wp:posOffset>
                </wp:positionV>
                <wp:extent cx="5562600" cy="1270"/>
                <wp:effectExtent l="0" t="0" r="0" b="0"/>
                <wp:wrapTopAndBottom/>
                <wp:docPr id="2036319945"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2600" cy="1270"/>
                        </a:xfrm>
                        <a:custGeom>
                          <a:avLst/>
                          <a:gdLst>
                            <a:gd name="T0" fmla="+- 0 1575 1575"/>
                            <a:gd name="T1" fmla="*/ T0 w 8760"/>
                            <a:gd name="T2" fmla="+- 0 10335 1575"/>
                            <a:gd name="T3" fmla="*/ T2 w 8760"/>
                          </a:gdLst>
                          <a:ahLst/>
                          <a:cxnLst>
                            <a:cxn ang="0">
                              <a:pos x="T1" y="0"/>
                            </a:cxn>
                            <a:cxn ang="0">
                              <a:pos x="T3" y="0"/>
                            </a:cxn>
                          </a:cxnLst>
                          <a:rect l="0" t="0" r="r" b="b"/>
                          <a:pathLst>
                            <a:path w="8760">
                              <a:moveTo>
                                <a:pt x="0" y="0"/>
                              </a:moveTo>
                              <a:lnTo>
                                <a:pt x="876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388AC2" id="Freeform 55" o:spid="_x0000_s1026" style="position:absolute;margin-left:78.75pt;margin-top:13.3pt;width:438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" path="m,l8760,e" filled="f" strokeweight=".26669mm">
                <v:path arrowok="t" o:connecttype="custom" o:connectlocs="0,0;5562600,0" o:connectangles="0,0"/>
                <w10:wrap type="topAndBottom" anchorx="page"/>
              </v:shape>
            </w:pict>
          </mc:Fallback>
        </mc:AlternateContent>
      </w:r>
    </w:p>
    <w:p w14:paraId="72407EAC" w14:textId="77777777" w:rsidR="00783E78" w:rsidRPr="00D71A26" w:rsidRDefault="00783E78" w:rsidP="00783E78">
      <w:pPr>
        <w:rPr>
          <w:b/>
          <w:i/>
          <w:sz w:val="24"/>
          <w:szCs w:val="24"/>
          <w:lang w:bidi="en-US"/>
        </w:rPr>
      </w:pPr>
    </w:p>
    <w:p w14:paraId="2F487CA7" w14:textId="77777777" w:rsidR="00783E78" w:rsidRPr="00D71A26" w:rsidRDefault="00783E78" w:rsidP="00783E78">
      <w:pPr>
        <w:rPr>
          <w:sz w:val="24"/>
          <w:szCs w:val="24"/>
          <w:lang w:bidi="en-US"/>
        </w:rPr>
      </w:pPr>
      <w:r w:rsidRPr="00D71A26">
        <w:rPr>
          <w:sz w:val="24"/>
          <w:szCs w:val="24"/>
          <w:lang w:bidi="en-US"/>
        </w:rPr>
        <w:t>REPUBLIC OF THE PHILIPPINES)</w:t>
      </w:r>
    </w:p>
    <w:p w14:paraId="0AE2E95D" w14:textId="77777777" w:rsidR="00783E78" w:rsidRPr="00D71A26" w:rsidRDefault="00783E78" w:rsidP="00783E78">
      <w:pPr>
        <w:rPr>
          <w:sz w:val="24"/>
          <w:szCs w:val="24"/>
          <w:lang w:bidi="en-US"/>
        </w:rPr>
      </w:pPr>
      <w:r w:rsidRPr="00D71A26">
        <w:rPr>
          <w:sz w:val="24"/>
          <w:szCs w:val="24"/>
          <w:lang w:bidi="en-US"/>
        </w:rPr>
        <w:t>CITY OF</w:t>
      </w:r>
      <w:r w:rsidRPr="00D71A26">
        <w:rPr>
          <w:sz w:val="24"/>
          <w:szCs w:val="24"/>
          <w:u w:val="single"/>
          <w:lang w:bidi="en-US"/>
        </w:rPr>
        <w:t xml:space="preserve"> </w:t>
      </w:r>
      <w:r w:rsidRPr="00D71A26">
        <w:rPr>
          <w:sz w:val="24"/>
          <w:szCs w:val="24"/>
          <w:u w:val="single"/>
          <w:lang w:bidi="en-US"/>
        </w:rPr>
        <w:tab/>
      </w:r>
      <w:r w:rsidRPr="00D71A26">
        <w:rPr>
          <w:sz w:val="24"/>
          <w:szCs w:val="24"/>
          <w:lang w:bidi="en-US"/>
        </w:rPr>
        <w:t>) S.S.</w:t>
      </w:r>
    </w:p>
    <w:p w14:paraId="3E1F4E55" w14:textId="77777777" w:rsidR="00783E78" w:rsidRPr="00D71A26" w:rsidRDefault="00783E78" w:rsidP="00783E78">
      <w:pPr>
        <w:rPr>
          <w:sz w:val="24"/>
          <w:szCs w:val="24"/>
          <w:lang w:bidi="en-US"/>
        </w:rPr>
      </w:pPr>
    </w:p>
    <w:p w14:paraId="520CD989" w14:textId="77777777" w:rsidR="00783E78" w:rsidRPr="00D71A26" w:rsidRDefault="00783E78" w:rsidP="00783E78">
      <w:pPr>
        <w:rPr>
          <w:sz w:val="24"/>
          <w:szCs w:val="24"/>
          <w:lang w:bidi="en-US"/>
        </w:rPr>
      </w:pPr>
    </w:p>
    <w:p w14:paraId="5202419F" w14:textId="77777777" w:rsidR="00783E78" w:rsidRPr="00D71A26" w:rsidRDefault="00783E78" w:rsidP="00783E78">
      <w:pPr>
        <w:rPr>
          <w:b/>
          <w:bCs/>
          <w:sz w:val="24"/>
          <w:szCs w:val="24"/>
          <w:lang w:bidi="en-US"/>
        </w:rPr>
      </w:pPr>
      <w:r w:rsidRPr="00D71A26">
        <w:rPr>
          <w:b/>
          <w:bCs/>
          <w:sz w:val="24"/>
          <w:szCs w:val="24"/>
          <w:lang w:bidi="en-US"/>
        </w:rPr>
        <w:t>BID SECURING DECLARATION</w:t>
      </w:r>
    </w:p>
    <w:p w14:paraId="3B9C5D55" w14:textId="77777777" w:rsidR="00783E78" w:rsidRPr="00D71A26" w:rsidRDefault="00783E78" w:rsidP="00783E78">
      <w:pPr>
        <w:rPr>
          <w:b/>
          <w:i/>
          <w:sz w:val="24"/>
          <w:szCs w:val="24"/>
          <w:lang w:bidi="en-US"/>
        </w:rPr>
      </w:pPr>
      <w:r w:rsidRPr="00D71A26">
        <w:rPr>
          <w:b/>
          <w:sz w:val="24"/>
          <w:szCs w:val="24"/>
          <w:lang w:bidi="en-US"/>
        </w:rPr>
        <w:t xml:space="preserve">Project Identification No.: </w:t>
      </w:r>
      <w:r w:rsidRPr="00D71A26">
        <w:rPr>
          <w:b/>
          <w:i/>
          <w:sz w:val="24"/>
          <w:szCs w:val="24"/>
          <w:lang w:bidi="en-US"/>
        </w:rPr>
        <w:t>[Insert number]</w:t>
      </w:r>
    </w:p>
    <w:p w14:paraId="78B56748" w14:textId="77777777" w:rsidR="00783E78" w:rsidRPr="00D71A26" w:rsidRDefault="00783E78" w:rsidP="00783E78">
      <w:pPr>
        <w:rPr>
          <w:b/>
          <w:i/>
          <w:sz w:val="24"/>
          <w:szCs w:val="24"/>
          <w:lang w:bidi="en-US"/>
        </w:rPr>
      </w:pPr>
    </w:p>
    <w:p w14:paraId="62483A74" w14:textId="77777777" w:rsidR="00783E78" w:rsidRPr="00D71A26" w:rsidRDefault="00783E78" w:rsidP="00783E78">
      <w:pPr>
        <w:rPr>
          <w:i/>
          <w:sz w:val="24"/>
          <w:szCs w:val="24"/>
          <w:lang w:bidi="en-US"/>
        </w:rPr>
      </w:pPr>
      <w:r w:rsidRPr="00D71A26">
        <w:rPr>
          <w:sz w:val="24"/>
          <w:szCs w:val="24"/>
          <w:lang w:bidi="en-US"/>
        </w:rPr>
        <w:t xml:space="preserve">To: </w:t>
      </w:r>
      <w:r w:rsidRPr="00D71A26">
        <w:rPr>
          <w:i/>
          <w:sz w:val="24"/>
          <w:szCs w:val="24"/>
          <w:lang w:bidi="en-US"/>
        </w:rPr>
        <w:t>[Insert name and address of the Procuring Entity]</w:t>
      </w:r>
    </w:p>
    <w:p w14:paraId="07F75361" w14:textId="77777777" w:rsidR="00783E78" w:rsidRPr="00D71A26" w:rsidRDefault="00783E78" w:rsidP="00783E78">
      <w:pPr>
        <w:rPr>
          <w:i/>
          <w:sz w:val="24"/>
          <w:szCs w:val="24"/>
          <w:lang w:bidi="en-US"/>
        </w:rPr>
      </w:pPr>
    </w:p>
    <w:p w14:paraId="36465E8B" w14:textId="77777777" w:rsidR="00783E78" w:rsidRPr="00D71A26" w:rsidRDefault="00783E78" w:rsidP="00783E78">
      <w:pPr>
        <w:rPr>
          <w:sz w:val="24"/>
          <w:szCs w:val="24"/>
          <w:lang w:bidi="en-US"/>
        </w:rPr>
      </w:pPr>
      <w:r w:rsidRPr="00D71A26">
        <w:rPr>
          <w:sz w:val="24"/>
          <w:szCs w:val="24"/>
          <w:lang w:bidi="en-US"/>
        </w:rPr>
        <w:t>I/We, the undersigned, declare that:</w:t>
      </w:r>
    </w:p>
    <w:p w14:paraId="44A5DE13" w14:textId="77777777" w:rsidR="00783E78" w:rsidRPr="00D71A26" w:rsidRDefault="00783E78" w:rsidP="00783E78">
      <w:pPr>
        <w:rPr>
          <w:sz w:val="24"/>
          <w:szCs w:val="24"/>
          <w:lang w:bidi="en-US"/>
        </w:rPr>
      </w:pPr>
    </w:p>
    <w:p w14:paraId="2A45681A" w14:textId="77777777" w:rsidR="00783E78" w:rsidRPr="00D71A26" w:rsidRDefault="00783E78" w:rsidP="00783E78">
      <w:pPr>
        <w:numPr>
          <w:ilvl w:val="0"/>
          <w:numId w:val="10"/>
        </w:numPr>
        <w:rPr>
          <w:sz w:val="24"/>
          <w:szCs w:val="24"/>
          <w:lang w:bidi="en-US"/>
        </w:rPr>
      </w:pPr>
      <w:r w:rsidRPr="00D71A26">
        <w:rPr>
          <w:sz w:val="24"/>
          <w:szCs w:val="24"/>
          <w:lang w:bidi="en-US"/>
        </w:rPr>
        <w:t>I/We understand that, according to your conditions, bids must be supported by a Bid Security, which may be in the form of a Bid Securing Declaration.</w:t>
      </w:r>
    </w:p>
    <w:p w14:paraId="43B7882F" w14:textId="77777777" w:rsidR="00783E78" w:rsidRPr="00D71A26" w:rsidRDefault="00783E78" w:rsidP="00783E78">
      <w:pPr>
        <w:numPr>
          <w:ilvl w:val="0"/>
          <w:numId w:val="10"/>
        </w:numPr>
        <w:rPr>
          <w:sz w:val="24"/>
          <w:szCs w:val="24"/>
          <w:lang w:bidi="en-US"/>
        </w:rPr>
      </w:pPr>
      <w:r w:rsidRPr="00D71A26">
        <w:rPr>
          <w:sz w:val="24"/>
          <w:szCs w:val="24"/>
          <w:lang w:bidi="en-US"/>
        </w:rPr>
        <w:t>I/We accept that: (a) I/we will be automatically disqualified from bidding for any procurement contract with any procuring entity for a period of two (2) years upon receipt of your Blacklisting Order; and, (b) I/we will pay the applicable fine provided under Section 6 of the Guidelines on the Use of Bid Securing Declaration, within fifteen (15) days from receipt of the written demand by the procuring entity for the commission of acts resulting to the enforcement of the bid securing declaration under Sections 23.1(b), 34.2, 40.1 and 69.1, except 69.1(f),of the IRR of RA No. 9184; without prejudice to other legal action the government may undertake.</w:t>
      </w:r>
    </w:p>
    <w:p w14:paraId="72F04BA3" w14:textId="77777777" w:rsidR="00783E78" w:rsidRPr="00D71A26" w:rsidRDefault="00783E78" w:rsidP="00783E78">
      <w:pPr>
        <w:numPr>
          <w:ilvl w:val="0"/>
          <w:numId w:val="10"/>
        </w:numPr>
        <w:rPr>
          <w:sz w:val="24"/>
          <w:szCs w:val="24"/>
          <w:lang w:bidi="en-US"/>
        </w:rPr>
      </w:pPr>
      <w:r w:rsidRPr="00D71A26">
        <w:rPr>
          <w:sz w:val="24"/>
          <w:szCs w:val="24"/>
          <w:lang w:bidi="en-US"/>
        </w:rPr>
        <w:t>I/We understand that this Bid Securing Declaration shall cease to be valid on the following circumstances:</w:t>
      </w:r>
    </w:p>
    <w:p w14:paraId="0792A0E2" w14:textId="77777777" w:rsidR="00783E78" w:rsidRPr="00D71A26" w:rsidRDefault="00783E78" w:rsidP="00783E78">
      <w:pPr>
        <w:numPr>
          <w:ilvl w:val="1"/>
          <w:numId w:val="10"/>
        </w:numPr>
        <w:rPr>
          <w:sz w:val="24"/>
          <w:szCs w:val="24"/>
          <w:lang w:bidi="en-US"/>
        </w:rPr>
      </w:pPr>
      <w:r w:rsidRPr="00D71A26">
        <w:rPr>
          <w:sz w:val="24"/>
          <w:szCs w:val="24"/>
          <w:lang w:bidi="en-US"/>
        </w:rPr>
        <w:t>Upon expiration of the bid validity period, or any extension thereof pursuant to your request;</w:t>
      </w:r>
    </w:p>
    <w:p w14:paraId="1F32AA89" w14:textId="77777777" w:rsidR="00783E78" w:rsidRPr="00D71A26" w:rsidRDefault="00783E78" w:rsidP="00783E78">
      <w:pPr>
        <w:numPr>
          <w:ilvl w:val="1"/>
          <w:numId w:val="10"/>
        </w:numPr>
        <w:rPr>
          <w:sz w:val="24"/>
          <w:szCs w:val="24"/>
          <w:lang w:bidi="en-US"/>
        </w:rPr>
      </w:pPr>
      <w:r w:rsidRPr="00D71A26">
        <w:rPr>
          <w:sz w:val="24"/>
          <w:szCs w:val="24"/>
          <w:lang w:bidi="en-US"/>
        </w:rPr>
        <w:t>I am/we are declared ineligible or post-disqualified upon receipt of your notice to such effect, and (</w:t>
      </w:r>
      <w:proofErr w:type="spellStart"/>
      <w:r w:rsidRPr="00D71A26">
        <w:rPr>
          <w:sz w:val="24"/>
          <w:szCs w:val="24"/>
          <w:lang w:bidi="en-US"/>
        </w:rPr>
        <w:t>i</w:t>
      </w:r>
      <w:proofErr w:type="spellEnd"/>
      <w:r w:rsidRPr="00D71A26">
        <w:rPr>
          <w:sz w:val="24"/>
          <w:szCs w:val="24"/>
          <w:lang w:bidi="en-US"/>
        </w:rPr>
        <w:t>) I/we failed to timely file a request for reconsideration or (ii) I/we filed a waiver to avail of said right; and</w:t>
      </w:r>
    </w:p>
    <w:p w14:paraId="75C51897" w14:textId="77777777" w:rsidR="00783E78" w:rsidRPr="00D71A26" w:rsidRDefault="00783E78" w:rsidP="00783E78">
      <w:pPr>
        <w:numPr>
          <w:ilvl w:val="1"/>
          <w:numId w:val="10"/>
        </w:numPr>
        <w:rPr>
          <w:sz w:val="24"/>
          <w:szCs w:val="24"/>
          <w:lang w:bidi="en-US"/>
        </w:rPr>
      </w:pPr>
      <w:r w:rsidRPr="00D71A26">
        <w:rPr>
          <w:sz w:val="24"/>
          <w:szCs w:val="24"/>
          <w:lang w:bidi="en-US"/>
        </w:rPr>
        <w:t>I am/we are declared the bidder with the Lowest Calculated Responsive Bid, and I/we have furnished the performance security and signed the Contract.</w:t>
      </w:r>
    </w:p>
    <w:p w14:paraId="254D5C5B" w14:textId="77777777" w:rsidR="00783E78" w:rsidRPr="00D71A26" w:rsidRDefault="00783E78" w:rsidP="00783E78">
      <w:pPr>
        <w:rPr>
          <w:sz w:val="24"/>
          <w:szCs w:val="24"/>
          <w:lang w:bidi="en-US"/>
        </w:rPr>
      </w:pPr>
    </w:p>
    <w:p w14:paraId="23DCE082" w14:textId="77777777" w:rsidR="00783E78" w:rsidRPr="00D71A26" w:rsidRDefault="00783E78" w:rsidP="00783E78">
      <w:pPr>
        <w:rPr>
          <w:sz w:val="24"/>
          <w:szCs w:val="24"/>
          <w:lang w:bidi="en-US"/>
        </w:rPr>
      </w:pPr>
      <w:r w:rsidRPr="00D71A26">
        <w:rPr>
          <w:sz w:val="24"/>
          <w:szCs w:val="24"/>
          <w:lang w:bidi="en-US"/>
        </w:rPr>
        <w:t xml:space="preserve">IN WITNESS WHEREOF, </w:t>
      </w:r>
      <w:proofErr w:type="gramStart"/>
      <w:r w:rsidRPr="00D71A26">
        <w:rPr>
          <w:sz w:val="24"/>
          <w:szCs w:val="24"/>
          <w:lang w:bidi="en-US"/>
        </w:rPr>
        <w:t>I/We</w:t>
      </w:r>
      <w:proofErr w:type="gramEnd"/>
      <w:r w:rsidRPr="00D71A26">
        <w:rPr>
          <w:sz w:val="24"/>
          <w:szCs w:val="24"/>
          <w:lang w:bidi="en-US"/>
        </w:rPr>
        <w:t xml:space="preserve"> have hereunto  set  my/our hand/s this</w:t>
      </w:r>
      <w:r w:rsidRPr="00D71A26">
        <w:rPr>
          <w:sz w:val="24"/>
          <w:szCs w:val="24"/>
          <w:u w:val="single"/>
          <w:lang w:bidi="en-US"/>
        </w:rPr>
        <w:t xml:space="preserve"> </w:t>
      </w:r>
      <w:r w:rsidRPr="00D71A26">
        <w:rPr>
          <w:sz w:val="24"/>
          <w:szCs w:val="24"/>
          <w:u w:val="single"/>
          <w:lang w:bidi="en-US"/>
        </w:rPr>
        <w:tab/>
      </w:r>
      <w:r w:rsidRPr="00D71A26">
        <w:rPr>
          <w:sz w:val="24"/>
          <w:szCs w:val="24"/>
          <w:lang w:bidi="en-US"/>
        </w:rPr>
        <w:t xml:space="preserve">day of </w:t>
      </w:r>
      <w:r w:rsidRPr="00D71A26">
        <w:rPr>
          <w:i/>
          <w:sz w:val="24"/>
          <w:szCs w:val="24"/>
          <w:lang w:bidi="en-US"/>
        </w:rPr>
        <w:t xml:space="preserve">[month] [year] </w:t>
      </w:r>
      <w:r w:rsidRPr="00D71A26">
        <w:rPr>
          <w:sz w:val="24"/>
          <w:szCs w:val="24"/>
          <w:lang w:bidi="en-US"/>
        </w:rPr>
        <w:t xml:space="preserve">at </w:t>
      </w:r>
      <w:r w:rsidRPr="00D71A26">
        <w:rPr>
          <w:i/>
          <w:sz w:val="24"/>
          <w:szCs w:val="24"/>
          <w:lang w:bidi="en-US"/>
        </w:rPr>
        <w:t>[place of execution]</w:t>
      </w:r>
      <w:r w:rsidRPr="00D71A26">
        <w:rPr>
          <w:sz w:val="24"/>
          <w:szCs w:val="24"/>
          <w:lang w:bidi="en-US"/>
        </w:rPr>
        <w:t>.</w:t>
      </w:r>
    </w:p>
    <w:p w14:paraId="6B9D9FB5" w14:textId="77777777" w:rsidR="00783E78" w:rsidRPr="00D71A26" w:rsidRDefault="00783E78" w:rsidP="00783E78">
      <w:pPr>
        <w:rPr>
          <w:sz w:val="24"/>
          <w:szCs w:val="24"/>
          <w:lang w:bidi="en-US"/>
        </w:rPr>
        <w:sectPr w:rsidR="00783E78" w:rsidRPr="00D71A26" w:rsidSect="004C499F">
          <w:headerReference w:type="default" r:id="rId34"/>
          <w:headerReference w:type="first" r:id="rId35"/>
          <w:type w:val="continuous"/>
          <w:pgSz w:w="11910" w:h="16840"/>
          <w:pgMar w:top="1400" w:right="1180" w:bottom="1200" w:left="1180" w:header="510" w:footer="937" w:gutter="0"/>
          <w:cols w:space="720"/>
          <w:titlePg/>
          <w:docGrid w:linePitch="299"/>
        </w:sectPr>
      </w:pPr>
    </w:p>
    <w:p w14:paraId="1904E3B5" w14:textId="77777777" w:rsidR="00783E78" w:rsidRPr="00D71A26" w:rsidRDefault="00783E78" w:rsidP="00783E78">
      <w:pPr>
        <w:rPr>
          <w:i/>
          <w:sz w:val="24"/>
          <w:szCs w:val="24"/>
          <w:lang w:bidi="en-US"/>
        </w:rPr>
      </w:pPr>
      <w:r w:rsidRPr="00D71A26">
        <w:rPr>
          <w:i/>
          <w:sz w:val="24"/>
          <w:szCs w:val="24"/>
          <w:lang w:bidi="en-US"/>
        </w:rPr>
        <w:lastRenderedPageBreak/>
        <w:t>[Insert NAME OF BIDDER OR ITS AUTHORIZED REPRESENTATIVE]</w:t>
      </w:r>
    </w:p>
    <w:p w14:paraId="6BA06174" w14:textId="77777777" w:rsidR="00783E78" w:rsidRPr="00D71A26" w:rsidRDefault="00783E78" w:rsidP="00783E78">
      <w:pPr>
        <w:rPr>
          <w:i/>
          <w:sz w:val="24"/>
          <w:szCs w:val="24"/>
          <w:lang w:bidi="en-US"/>
        </w:rPr>
      </w:pPr>
      <w:r w:rsidRPr="00D71A26">
        <w:rPr>
          <w:i/>
          <w:sz w:val="24"/>
          <w:szCs w:val="24"/>
          <w:lang w:bidi="en-US"/>
        </w:rPr>
        <w:t>[Insert signatory’s legal capacity]</w:t>
      </w:r>
    </w:p>
    <w:p w14:paraId="02C7A305" w14:textId="77777777" w:rsidR="00783E78" w:rsidRPr="00D71A26" w:rsidRDefault="00783E78" w:rsidP="00783E78">
      <w:pPr>
        <w:rPr>
          <w:sz w:val="24"/>
          <w:szCs w:val="24"/>
          <w:lang w:bidi="en-US"/>
        </w:rPr>
      </w:pPr>
      <w:r w:rsidRPr="00D71A26">
        <w:rPr>
          <w:sz w:val="24"/>
          <w:szCs w:val="24"/>
          <w:lang w:bidi="en-US"/>
        </w:rPr>
        <w:t>Affiant</w:t>
      </w:r>
    </w:p>
    <w:p w14:paraId="3FC59E4E" w14:textId="77777777" w:rsidR="00783E78" w:rsidRPr="00D71A26" w:rsidRDefault="00783E78" w:rsidP="00783E78">
      <w:pPr>
        <w:rPr>
          <w:sz w:val="24"/>
          <w:szCs w:val="24"/>
          <w:lang w:bidi="en-US"/>
        </w:rPr>
      </w:pPr>
    </w:p>
    <w:p w14:paraId="1B56E59D" w14:textId="77777777" w:rsidR="00783E78" w:rsidRPr="00D71A26" w:rsidRDefault="00783E78" w:rsidP="00783E78">
      <w:pPr>
        <w:rPr>
          <w:sz w:val="24"/>
          <w:szCs w:val="24"/>
          <w:lang w:bidi="en-US"/>
        </w:rPr>
      </w:pPr>
    </w:p>
    <w:p w14:paraId="6FB38941" w14:textId="77777777" w:rsidR="00783E78" w:rsidRPr="00D71A26" w:rsidRDefault="00783E78" w:rsidP="00783E78">
      <w:pPr>
        <w:rPr>
          <w:b/>
          <w:bCs/>
          <w:i/>
          <w:sz w:val="24"/>
          <w:szCs w:val="24"/>
          <w:lang w:bidi="en-US"/>
        </w:rPr>
      </w:pPr>
      <w:r w:rsidRPr="00D71A26">
        <w:rPr>
          <w:b/>
          <w:bCs/>
          <w:i/>
          <w:sz w:val="24"/>
          <w:szCs w:val="24"/>
          <w:u w:val="thick"/>
          <w:lang w:bidi="en-US"/>
        </w:rPr>
        <w:t>[Jurat]</w:t>
      </w:r>
    </w:p>
    <w:p w14:paraId="03259590" w14:textId="55A57EEB" w:rsidR="005704A6" w:rsidRPr="00D71A26" w:rsidRDefault="00783E78" w:rsidP="00783E78">
      <w:pPr>
        <w:rPr>
          <w:i/>
          <w:sz w:val="24"/>
          <w:szCs w:val="24"/>
          <w:lang w:bidi="en-US"/>
        </w:rPr>
      </w:pPr>
      <w:r w:rsidRPr="00D71A26">
        <w:rPr>
          <w:i/>
          <w:sz w:val="24"/>
          <w:szCs w:val="24"/>
          <w:lang w:bidi="en-US"/>
        </w:rPr>
        <w:t>[Format shall be based on the latest Rules on Notarial Practice]</w:t>
      </w:r>
    </w:p>
    <w:p w14:paraId="3C056288" w14:textId="77777777" w:rsidR="00783E78" w:rsidRPr="00D71A26" w:rsidRDefault="00783E78" w:rsidP="00783E78">
      <w:pPr>
        <w:rPr>
          <w:i/>
          <w:sz w:val="24"/>
          <w:szCs w:val="24"/>
          <w:lang w:bidi="en-US"/>
        </w:rPr>
      </w:pPr>
    </w:p>
    <w:p w14:paraId="3E7B1E52" w14:textId="77777777" w:rsidR="00CC0E63" w:rsidRPr="00D71A26" w:rsidRDefault="00CC0E63" w:rsidP="00783E78">
      <w:pPr>
        <w:rPr>
          <w:i/>
          <w:sz w:val="24"/>
          <w:szCs w:val="24"/>
          <w:lang w:bidi="en-US"/>
        </w:rPr>
      </w:pPr>
    </w:p>
    <w:p w14:paraId="049113EE" w14:textId="77777777" w:rsidR="00CC0E63" w:rsidRPr="00D71A26" w:rsidRDefault="00CC0E63" w:rsidP="00783E78">
      <w:pPr>
        <w:rPr>
          <w:i/>
          <w:sz w:val="24"/>
          <w:szCs w:val="24"/>
          <w:lang w:bidi="en-US"/>
        </w:rPr>
      </w:pPr>
    </w:p>
    <w:p w14:paraId="093D08D1" w14:textId="77777777" w:rsidR="00CC0E63" w:rsidRPr="00D71A26" w:rsidRDefault="00CC0E63" w:rsidP="00783E78">
      <w:pPr>
        <w:rPr>
          <w:i/>
          <w:sz w:val="24"/>
          <w:szCs w:val="24"/>
          <w:lang w:bidi="en-US"/>
        </w:rPr>
      </w:pPr>
    </w:p>
    <w:p w14:paraId="4C9CA3B7" w14:textId="77777777" w:rsidR="00CC0E63" w:rsidRPr="00D71A26" w:rsidRDefault="00CC0E63" w:rsidP="00783E78">
      <w:pPr>
        <w:rPr>
          <w:i/>
          <w:sz w:val="24"/>
          <w:szCs w:val="24"/>
          <w:lang w:bidi="en-US"/>
        </w:rPr>
      </w:pPr>
    </w:p>
    <w:p w14:paraId="5DC489B0" w14:textId="77777777" w:rsidR="00CC0E63" w:rsidRPr="00D71A26" w:rsidRDefault="00CC0E63" w:rsidP="00783E78">
      <w:pPr>
        <w:rPr>
          <w:i/>
          <w:sz w:val="24"/>
          <w:szCs w:val="24"/>
          <w:lang w:bidi="en-US"/>
        </w:rPr>
      </w:pPr>
    </w:p>
    <w:p w14:paraId="3EA7982D" w14:textId="77777777" w:rsidR="00CC0E63" w:rsidRPr="00D71A26" w:rsidRDefault="00CC0E63" w:rsidP="00783E78">
      <w:pPr>
        <w:rPr>
          <w:i/>
          <w:sz w:val="24"/>
          <w:szCs w:val="24"/>
          <w:lang w:bidi="en-US"/>
        </w:rPr>
      </w:pPr>
    </w:p>
    <w:p w14:paraId="2C714B8E" w14:textId="77777777" w:rsidR="00CC0E63" w:rsidRPr="00D71A26" w:rsidRDefault="00CC0E63" w:rsidP="00783E78">
      <w:pPr>
        <w:rPr>
          <w:i/>
          <w:sz w:val="24"/>
          <w:szCs w:val="24"/>
          <w:lang w:bidi="en-US"/>
        </w:rPr>
      </w:pPr>
    </w:p>
    <w:p w14:paraId="01A89638" w14:textId="77777777" w:rsidR="00CC0E63" w:rsidRPr="00D71A26" w:rsidRDefault="00CC0E63" w:rsidP="00783E78">
      <w:pPr>
        <w:rPr>
          <w:i/>
          <w:sz w:val="24"/>
          <w:szCs w:val="24"/>
          <w:lang w:bidi="en-US"/>
        </w:rPr>
      </w:pPr>
    </w:p>
    <w:p w14:paraId="41418C20" w14:textId="77777777" w:rsidR="00CC0E63" w:rsidRPr="00D71A26" w:rsidRDefault="00CC0E63" w:rsidP="00783E78">
      <w:pPr>
        <w:rPr>
          <w:i/>
          <w:sz w:val="24"/>
          <w:szCs w:val="24"/>
          <w:lang w:bidi="en-US"/>
        </w:rPr>
      </w:pPr>
    </w:p>
    <w:p w14:paraId="254E3318" w14:textId="77777777" w:rsidR="00CC0E63" w:rsidRPr="00D71A26" w:rsidRDefault="00CC0E63" w:rsidP="00783E78">
      <w:pPr>
        <w:rPr>
          <w:i/>
          <w:sz w:val="24"/>
          <w:szCs w:val="24"/>
          <w:lang w:bidi="en-US"/>
        </w:rPr>
      </w:pPr>
    </w:p>
    <w:p w14:paraId="6E777548" w14:textId="77777777" w:rsidR="00CC0E63" w:rsidRPr="00D71A26" w:rsidRDefault="00CC0E63" w:rsidP="00783E78">
      <w:pPr>
        <w:rPr>
          <w:i/>
          <w:sz w:val="24"/>
          <w:szCs w:val="24"/>
          <w:lang w:bidi="en-US"/>
        </w:rPr>
      </w:pPr>
    </w:p>
    <w:p w14:paraId="312C2E16" w14:textId="77777777" w:rsidR="00CC0E63" w:rsidRPr="00D71A26" w:rsidRDefault="00CC0E63" w:rsidP="00783E78">
      <w:pPr>
        <w:rPr>
          <w:i/>
          <w:sz w:val="24"/>
          <w:szCs w:val="24"/>
          <w:lang w:bidi="en-US"/>
        </w:rPr>
      </w:pPr>
    </w:p>
    <w:p w14:paraId="5F8A9EEE" w14:textId="77777777" w:rsidR="00CC0E63" w:rsidRPr="00D71A26" w:rsidRDefault="00CC0E63" w:rsidP="00783E78">
      <w:pPr>
        <w:rPr>
          <w:i/>
          <w:sz w:val="24"/>
          <w:szCs w:val="24"/>
          <w:lang w:bidi="en-US"/>
        </w:rPr>
      </w:pPr>
    </w:p>
    <w:p w14:paraId="6FA93127" w14:textId="77777777" w:rsidR="00CC0E63" w:rsidRPr="00D71A26" w:rsidRDefault="00CC0E63" w:rsidP="00783E78">
      <w:pPr>
        <w:rPr>
          <w:i/>
          <w:sz w:val="24"/>
          <w:szCs w:val="24"/>
          <w:lang w:bidi="en-US"/>
        </w:rPr>
      </w:pPr>
    </w:p>
    <w:p w14:paraId="613BBCEE" w14:textId="77777777" w:rsidR="00CC0E63" w:rsidRPr="00D71A26" w:rsidRDefault="00CC0E63" w:rsidP="00783E78">
      <w:pPr>
        <w:rPr>
          <w:i/>
          <w:sz w:val="24"/>
          <w:szCs w:val="24"/>
          <w:lang w:bidi="en-US"/>
        </w:rPr>
      </w:pPr>
    </w:p>
    <w:p w14:paraId="665EBBFE" w14:textId="77777777" w:rsidR="00CC0E63" w:rsidRPr="00D71A26" w:rsidRDefault="00CC0E63" w:rsidP="00783E78">
      <w:pPr>
        <w:rPr>
          <w:i/>
          <w:sz w:val="24"/>
          <w:szCs w:val="24"/>
          <w:lang w:bidi="en-US"/>
        </w:rPr>
      </w:pPr>
    </w:p>
    <w:p w14:paraId="666D5DA3" w14:textId="77777777" w:rsidR="00CC0E63" w:rsidRPr="00D71A26" w:rsidRDefault="00CC0E63" w:rsidP="00783E78">
      <w:pPr>
        <w:rPr>
          <w:i/>
          <w:sz w:val="24"/>
          <w:szCs w:val="24"/>
          <w:lang w:bidi="en-US"/>
        </w:rPr>
      </w:pPr>
    </w:p>
    <w:p w14:paraId="0FAFF7F9" w14:textId="77777777" w:rsidR="00CC0E63" w:rsidRPr="00D71A26" w:rsidRDefault="00CC0E63" w:rsidP="00783E78">
      <w:pPr>
        <w:rPr>
          <w:i/>
          <w:sz w:val="24"/>
          <w:szCs w:val="24"/>
          <w:lang w:bidi="en-US"/>
        </w:rPr>
      </w:pPr>
    </w:p>
    <w:p w14:paraId="6CD8C26A" w14:textId="77777777" w:rsidR="00CC0E63" w:rsidRPr="00D71A26" w:rsidRDefault="00CC0E63" w:rsidP="00783E78">
      <w:pPr>
        <w:rPr>
          <w:i/>
          <w:sz w:val="24"/>
          <w:szCs w:val="24"/>
          <w:lang w:bidi="en-US"/>
        </w:rPr>
      </w:pPr>
    </w:p>
    <w:p w14:paraId="794647BE" w14:textId="77777777" w:rsidR="00CC0E63" w:rsidRPr="00D71A26" w:rsidRDefault="00CC0E63" w:rsidP="00783E78">
      <w:pPr>
        <w:rPr>
          <w:i/>
          <w:sz w:val="24"/>
          <w:szCs w:val="24"/>
          <w:lang w:bidi="en-US"/>
        </w:rPr>
      </w:pPr>
    </w:p>
    <w:p w14:paraId="31373EF7" w14:textId="77777777" w:rsidR="00CC0E63" w:rsidRPr="00D71A26" w:rsidRDefault="00CC0E63" w:rsidP="00783E78">
      <w:pPr>
        <w:rPr>
          <w:i/>
          <w:sz w:val="24"/>
          <w:szCs w:val="24"/>
          <w:lang w:bidi="en-US"/>
        </w:rPr>
      </w:pPr>
    </w:p>
    <w:p w14:paraId="0EBB71AD" w14:textId="77777777" w:rsidR="00CC0E63" w:rsidRPr="00D71A26" w:rsidRDefault="00CC0E63" w:rsidP="00783E78">
      <w:pPr>
        <w:rPr>
          <w:i/>
          <w:sz w:val="24"/>
          <w:szCs w:val="24"/>
          <w:lang w:bidi="en-US"/>
        </w:rPr>
      </w:pPr>
    </w:p>
    <w:p w14:paraId="77856ECB" w14:textId="77777777" w:rsidR="00CC0E63" w:rsidRPr="00D71A26" w:rsidRDefault="00CC0E63" w:rsidP="00783E78">
      <w:pPr>
        <w:rPr>
          <w:i/>
          <w:sz w:val="24"/>
          <w:szCs w:val="24"/>
          <w:lang w:bidi="en-US"/>
        </w:rPr>
      </w:pPr>
    </w:p>
    <w:p w14:paraId="57CF993A" w14:textId="77777777" w:rsidR="00CC0E63" w:rsidRPr="00D71A26" w:rsidRDefault="00CC0E63" w:rsidP="00783E78">
      <w:pPr>
        <w:rPr>
          <w:i/>
          <w:sz w:val="24"/>
          <w:szCs w:val="24"/>
          <w:lang w:bidi="en-US"/>
        </w:rPr>
      </w:pPr>
    </w:p>
    <w:p w14:paraId="041680EE" w14:textId="77777777" w:rsidR="00CC0E63" w:rsidRPr="00D71A26" w:rsidRDefault="00CC0E63" w:rsidP="00783E78">
      <w:pPr>
        <w:rPr>
          <w:i/>
          <w:sz w:val="24"/>
          <w:szCs w:val="24"/>
          <w:lang w:bidi="en-US"/>
        </w:rPr>
      </w:pPr>
    </w:p>
    <w:p w14:paraId="7A4282CC" w14:textId="77777777" w:rsidR="00CC0E63" w:rsidRPr="00D71A26" w:rsidRDefault="00CC0E63" w:rsidP="00783E78">
      <w:pPr>
        <w:rPr>
          <w:i/>
          <w:sz w:val="24"/>
          <w:szCs w:val="24"/>
          <w:lang w:bidi="en-US"/>
        </w:rPr>
      </w:pPr>
    </w:p>
    <w:p w14:paraId="0826E6AD" w14:textId="77777777" w:rsidR="00CC0E63" w:rsidRPr="00D71A26" w:rsidRDefault="00CC0E63" w:rsidP="00783E78">
      <w:pPr>
        <w:rPr>
          <w:i/>
          <w:sz w:val="24"/>
          <w:szCs w:val="24"/>
          <w:lang w:bidi="en-US"/>
        </w:rPr>
      </w:pPr>
    </w:p>
    <w:p w14:paraId="6AB0298A" w14:textId="77777777" w:rsidR="00CC0E63" w:rsidRPr="00D71A26" w:rsidRDefault="00CC0E63" w:rsidP="00783E78">
      <w:pPr>
        <w:rPr>
          <w:i/>
          <w:sz w:val="24"/>
          <w:szCs w:val="24"/>
          <w:lang w:bidi="en-US"/>
        </w:rPr>
      </w:pPr>
    </w:p>
    <w:p w14:paraId="5E0D0F71" w14:textId="77777777" w:rsidR="00CC0E63" w:rsidRPr="00D71A26" w:rsidRDefault="00CC0E63" w:rsidP="00783E78">
      <w:pPr>
        <w:rPr>
          <w:i/>
          <w:sz w:val="24"/>
          <w:szCs w:val="24"/>
          <w:lang w:bidi="en-US"/>
        </w:rPr>
      </w:pPr>
    </w:p>
    <w:p w14:paraId="0F3814AB" w14:textId="77777777" w:rsidR="00CC0E63" w:rsidRPr="00D71A26" w:rsidRDefault="00CC0E63" w:rsidP="00783E78">
      <w:pPr>
        <w:rPr>
          <w:i/>
          <w:sz w:val="24"/>
          <w:szCs w:val="24"/>
          <w:lang w:bidi="en-US"/>
        </w:rPr>
      </w:pPr>
    </w:p>
    <w:p w14:paraId="6FA9092E" w14:textId="77777777" w:rsidR="00CC0E63" w:rsidRPr="00D71A26" w:rsidRDefault="00CC0E63" w:rsidP="00783E78">
      <w:pPr>
        <w:rPr>
          <w:i/>
          <w:sz w:val="24"/>
          <w:szCs w:val="24"/>
          <w:lang w:bidi="en-US"/>
        </w:rPr>
      </w:pPr>
    </w:p>
    <w:p w14:paraId="128AD42C" w14:textId="77777777" w:rsidR="00CC0E63" w:rsidRPr="00D71A26" w:rsidRDefault="00CC0E63" w:rsidP="00783E78">
      <w:pPr>
        <w:rPr>
          <w:i/>
          <w:sz w:val="24"/>
          <w:szCs w:val="24"/>
          <w:lang w:bidi="en-US"/>
        </w:rPr>
      </w:pPr>
    </w:p>
    <w:p w14:paraId="0A8D3399" w14:textId="77777777" w:rsidR="00CC0E63" w:rsidRPr="00D71A26" w:rsidRDefault="00CC0E63" w:rsidP="00783E78">
      <w:pPr>
        <w:rPr>
          <w:i/>
          <w:sz w:val="24"/>
          <w:szCs w:val="24"/>
          <w:lang w:bidi="en-US"/>
        </w:rPr>
      </w:pPr>
    </w:p>
    <w:p w14:paraId="5A3D57DF" w14:textId="77777777" w:rsidR="004C499F" w:rsidRPr="00D71A26" w:rsidRDefault="004C499F" w:rsidP="00783E78">
      <w:pPr>
        <w:rPr>
          <w:i/>
          <w:sz w:val="24"/>
          <w:szCs w:val="24"/>
          <w:lang w:bidi="en-US"/>
        </w:rPr>
      </w:pPr>
    </w:p>
    <w:p w14:paraId="69527382" w14:textId="77777777" w:rsidR="004C499F" w:rsidRPr="00D71A26" w:rsidRDefault="004C499F" w:rsidP="00783E78">
      <w:pPr>
        <w:rPr>
          <w:i/>
          <w:sz w:val="24"/>
          <w:szCs w:val="24"/>
          <w:lang w:bidi="en-US"/>
        </w:rPr>
      </w:pPr>
    </w:p>
    <w:p w14:paraId="20E44048" w14:textId="77777777" w:rsidR="004C499F" w:rsidRPr="00D71A26" w:rsidRDefault="004C499F" w:rsidP="00783E78">
      <w:pPr>
        <w:rPr>
          <w:i/>
          <w:sz w:val="24"/>
          <w:szCs w:val="24"/>
          <w:lang w:bidi="en-US"/>
        </w:rPr>
      </w:pPr>
    </w:p>
    <w:p w14:paraId="05EB3EF1" w14:textId="77777777" w:rsidR="004C499F" w:rsidRPr="00D71A26" w:rsidRDefault="004C499F" w:rsidP="00783E78">
      <w:pPr>
        <w:rPr>
          <w:i/>
          <w:sz w:val="24"/>
          <w:szCs w:val="24"/>
          <w:lang w:bidi="en-US"/>
        </w:rPr>
      </w:pPr>
    </w:p>
    <w:p w14:paraId="4E63838F" w14:textId="77777777" w:rsidR="004C499F" w:rsidRPr="00D71A26" w:rsidRDefault="004C499F" w:rsidP="00783E78">
      <w:pPr>
        <w:rPr>
          <w:i/>
          <w:sz w:val="24"/>
          <w:szCs w:val="24"/>
          <w:lang w:bidi="en-US"/>
        </w:rPr>
      </w:pPr>
    </w:p>
    <w:p w14:paraId="515A5684" w14:textId="77777777" w:rsidR="004C499F" w:rsidRPr="00D71A26" w:rsidRDefault="004C499F" w:rsidP="00783E78">
      <w:pPr>
        <w:rPr>
          <w:i/>
          <w:sz w:val="24"/>
          <w:szCs w:val="24"/>
          <w:lang w:bidi="en-US"/>
        </w:rPr>
      </w:pPr>
    </w:p>
    <w:p w14:paraId="580B3ADC" w14:textId="77777777" w:rsidR="00CC0E63" w:rsidRPr="00D71A26" w:rsidRDefault="00CC0E63" w:rsidP="00783E78">
      <w:pPr>
        <w:rPr>
          <w:i/>
          <w:sz w:val="24"/>
          <w:szCs w:val="24"/>
          <w:lang w:bidi="en-US"/>
        </w:rPr>
      </w:pPr>
    </w:p>
    <w:p w14:paraId="779D0B56" w14:textId="77777777" w:rsidR="00CC0E63" w:rsidRPr="00D71A26" w:rsidRDefault="00CC0E63" w:rsidP="00783E78">
      <w:pPr>
        <w:rPr>
          <w:i/>
          <w:sz w:val="24"/>
          <w:szCs w:val="24"/>
          <w:lang w:bidi="en-US"/>
        </w:rPr>
      </w:pPr>
    </w:p>
    <w:p w14:paraId="5C843712" w14:textId="77777777" w:rsidR="00CC0E63" w:rsidRPr="00D71A26" w:rsidRDefault="00CC0E63" w:rsidP="00783E78">
      <w:pPr>
        <w:rPr>
          <w:i/>
          <w:sz w:val="24"/>
          <w:szCs w:val="24"/>
          <w:lang w:bidi="en-US"/>
        </w:rPr>
      </w:pPr>
    </w:p>
    <w:p w14:paraId="7812113F" w14:textId="77777777" w:rsidR="00783E78" w:rsidRPr="00D71A26" w:rsidRDefault="00783E78" w:rsidP="004C499F">
      <w:pPr>
        <w:jc w:val="center"/>
        <w:rPr>
          <w:b/>
          <w:sz w:val="24"/>
          <w:szCs w:val="24"/>
          <w:lang w:bidi="en-US"/>
        </w:rPr>
      </w:pPr>
      <w:r w:rsidRPr="00D71A26">
        <w:rPr>
          <w:b/>
          <w:sz w:val="24"/>
          <w:szCs w:val="24"/>
          <w:lang w:bidi="en-US"/>
        </w:rPr>
        <w:lastRenderedPageBreak/>
        <w:t>Omnibus Sworn Statement (Revised)</w:t>
      </w:r>
    </w:p>
    <w:p w14:paraId="682C97B8" w14:textId="77777777" w:rsidR="00783E78" w:rsidRPr="00D71A26" w:rsidRDefault="00783E78" w:rsidP="004C499F">
      <w:pPr>
        <w:jc w:val="center"/>
        <w:rPr>
          <w:b/>
          <w:i/>
          <w:sz w:val="24"/>
          <w:szCs w:val="24"/>
          <w:lang w:bidi="en-US"/>
        </w:rPr>
      </w:pPr>
      <w:r w:rsidRPr="00D71A26">
        <w:rPr>
          <w:b/>
          <w:i/>
          <w:sz w:val="24"/>
          <w:szCs w:val="24"/>
          <w:lang w:bidi="en-US"/>
        </w:rPr>
        <w:t>[shall be submitted with the Bid]</w:t>
      </w:r>
    </w:p>
    <w:p w14:paraId="11C5552C" w14:textId="77777777" w:rsidR="00783E78" w:rsidRPr="00D71A26" w:rsidRDefault="00783E78" w:rsidP="00783E78">
      <w:pPr>
        <w:rPr>
          <w:sz w:val="24"/>
          <w:szCs w:val="24"/>
          <w:lang w:bidi="en-US"/>
        </w:rPr>
      </w:pPr>
      <w:r w:rsidRPr="00D71A26">
        <w:rPr>
          <w:sz w:val="24"/>
          <w:szCs w:val="24"/>
          <w:lang w:bidi="en-US"/>
        </w:rPr>
        <w:t>_________________________________________________________________________</w:t>
      </w:r>
    </w:p>
    <w:p w14:paraId="5A613EF7" w14:textId="77777777" w:rsidR="00783E78" w:rsidRPr="00D71A26" w:rsidRDefault="00783E78" w:rsidP="00783E78">
      <w:pPr>
        <w:rPr>
          <w:sz w:val="24"/>
          <w:szCs w:val="24"/>
          <w:lang w:bidi="en-US"/>
        </w:rPr>
      </w:pPr>
    </w:p>
    <w:p w14:paraId="5FB97C98" w14:textId="77777777" w:rsidR="00783E78" w:rsidRPr="00D71A26" w:rsidRDefault="00783E78" w:rsidP="00783E78">
      <w:pPr>
        <w:rPr>
          <w:sz w:val="24"/>
          <w:szCs w:val="24"/>
          <w:lang w:bidi="en-US"/>
        </w:rPr>
      </w:pPr>
      <w:r w:rsidRPr="00D71A26">
        <w:rPr>
          <w:sz w:val="24"/>
          <w:szCs w:val="24"/>
          <w:lang w:bidi="en-US"/>
        </w:rPr>
        <w:t>REPUBLIC OF THE PHILIPPINES )</w:t>
      </w:r>
    </w:p>
    <w:p w14:paraId="69EDBE84" w14:textId="77777777" w:rsidR="00783E78" w:rsidRPr="00D71A26" w:rsidRDefault="00783E78" w:rsidP="00783E78">
      <w:pPr>
        <w:rPr>
          <w:sz w:val="24"/>
          <w:szCs w:val="24"/>
          <w:lang w:bidi="en-US"/>
        </w:rPr>
      </w:pPr>
      <w:r w:rsidRPr="00D71A26">
        <w:rPr>
          <w:sz w:val="24"/>
          <w:szCs w:val="24"/>
          <w:lang w:bidi="en-US"/>
        </w:rPr>
        <w:t xml:space="preserve">CITY/MUNICIPALITY </w:t>
      </w:r>
      <w:proofErr w:type="gramStart"/>
      <w:r w:rsidRPr="00D71A26">
        <w:rPr>
          <w:sz w:val="24"/>
          <w:szCs w:val="24"/>
          <w:lang w:bidi="en-US"/>
        </w:rPr>
        <w:t>OF __</w:t>
      </w:r>
      <w:proofErr w:type="gramEnd"/>
      <w:r w:rsidRPr="00D71A26">
        <w:rPr>
          <w:sz w:val="24"/>
          <w:szCs w:val="24"/>
          <w:lang w:bidi="en-US"/>
        </w:rPr>
        <w:t>____  ) S.S.</w:t>
      </w:r>
    </w:p>
    <w:p w14:paraId="60B2ABFD" w14:textId="77777777" w:rsidR="00783E78" w:rsidRPr="00D71A26" w:rsidRDefault="00783E78" w:rsidP="00783E78">
      <w:pPr>
        <w:rPr>
          <w:sz w:val="24"/>
          <w:szCs w:val="24"/>
          <w:lang w:bidi="en-US"/>
        </w:rPr>
      </w:pPr>
      <w:r w:rsidRPr="00D71A26">
        <w:rPr>
          <w:sz w:val="24"/>
          <w:szCs w:val="24"/>
          <w:lang w:bidi="en-US"/>
        </w:rPr>
        <w:t xml:space="preserve"> </w:t>
      </w:r>
      <w:r w:rsidRPr="00D71A26">
        <w:rPr>
          <w:b/>
          <w:sz w:val="24"/>
          <w:szCs w:val="24"/>
          <w:lang w:bidi="en-US"/>
        </w:rPr>
        <w:t>AFFIDAVIT</w:t>
      </w:r>
    </w:p>
    <w:p w14:paraId="417CE12D" w14:textId="77777777" w:rsidR="00783E78" w:rsidRPr="00D71A26" w:rsidRDefault="00783E78" w:rsidP="00783E78">
      <w:pPr>
        <w:rPr>
          <w:sz w:val="24"/>
          <w:szCs w:val="24"/>
          <w:lang w:bidi="en-US"/>
        </w:rPr>
      </w:pPr>
      <w:r w:rsidRPr="00D71A26">
        <w:rPr>
          <w:sz w:val="24"/>
          <w:szCs w:val="24"/>
          <w:lang w:bidi="en-US"/>
        </w:rPr>
        <w:t>I,</w:t>
      </w:r>
      <w:r w:rsidRPr="00D71A26">
        <w:rPr>
          <w:b/>
          <w:sz w:val="24"/>
          <w:szCs w:val="24"/>
          <w:lang w:bidi="en-US"/>
        </w:rPr>
        <w:t xml:space="preserve"> </w:t>
      </w:r>
      <w:r w:rsidRPr="00D71A26">
        <w:rPr>
          <w:sz w:val="24"/>
          <w:szCs w:val="24"/>
          <w:lang w:bidi="en-US"/>
        </w:rPr>
        <w:t xml:space="preserve"> [Name of Affiant], of legal age, [Civil Status], [Nationality], and residing at [Address of Affiant], after having been duly sworn in accordance with law, do hereby depose and state that:</w:t>
      </w:r>
    </w:p>
    <w:p w14:paraId="6ED75423" w14:textId="77777777" w:rsidR="00783E78" w:rsidRPr="00D71A26" w:rsidRDefault="00783E78" w:rsidP="00783E78">
      <w:pPr>
        <w:rPr>
          <w:sz w:val="24"/>
          <w:szCs w:val="24"/>
          <w:lang w:bidi="en-US"/>
        </w:rPr>
      </w:pPr>
    </w:p>
    <w:p w14:paraId="55C3A5EB" w14:textId="77777777" w:rsidR="00783E78" w:rsidRPr="00D71A26" w:rsidRDefault="00783E78" w:rsidP="00783E78">
      <w:pPr>
        <w:numPr>
          <w:ilvl w:val="0"/>
          <w:numId w:val="13"/>
        </w:numPr>
        <w:rPr>
          <w:i/>
          <w:sz w:val="24"/>
          <w:szCs w:val="24"/>
          <w:lang w:bidi="en-US"/>
        </w:rPr>
      </w:pPr>
      <w:r w:rsidRPr="00D71A26">
        <w:rPr>
          <w:i/>
          <w:sz w:val="24"/>
          <w:szCs w:val="24"/>
          <w:lang w:bidi="en-US"/>
        </w:rPr>
        <w:t>[Select one, delete the other:]</w:t>
      </w:r>
    </w:p>
    <w:p w14:paraId="4DC11517" w14:textId="77777777" w:rsidR="00783E78" w:rsidRPr="00D71A26" w:rsidRDefault="00783E78" w:rsidP="00783E78">
      <w:pPr>
        <w:rPr>
          <w:sz w:val="24"/>
          <w:szCs w:val="24"/>
          <w:lang w:bidi="en-US"/>
        </w:rPr>
      </w:pPr>
      <w:r w:rsidRPr="00D71A26">
        <w:rPr>
          <w:i/>
          <w:sz w:val="24"/>
          <w:szCs w:val="24"/>
          <w:lang w:bidi="en-US"/>
        </w:rPr>
        <w:t>[If a sole proprietorship:]</w:t>
      </w:r>
      <w:r w:rsidRPr="00D71A26">
        <w:rPr>
          <w:sz w:val="24"/>
          <w:szCs w:val="24"/>
          <w:lang w:bidi="en-US"/>
        </w:rPr>
        <w:t xml:space="preserve"> I am the sole proprietor or authorized representative of [Name of Bidder] with office address at [address of Bidder];</w:t>
      </w:r>
    </w:p>
    <w:p w14:paraId="035302B4" w14:textId="77777777" w:rsidR="00783E78" w:rsidRPr="00D71A26" w:rsidRDefault="00783E78" w:rsidP="00783E78">
      <w:pPr>
        <w:rPr>
          <w:sz w:val="24"/>
          <w:szCs w:val="24"/>
          <w:lang w:bidi="en-US"/>
        </w:rPr>
      </w:pPr>
      <w:r w:rsidRPr="00D71A26">
        <w:rPr>
          <w:i/>
          <w:sz w:val="24"/>
          <w:szCs w:val="24"/>
          <w:lang w:bidi="en-US"/>
        </w:rPr>
        <w:t xml:space="preserve">[If a partnership, corporation, cooperative, or joint venture:] </w:t>
      </w:r>
      <w:r w:rsidRPr="00D71A26">
        <w:rPr>
          <w:sz w:val="24"/>
          <w:szCs w:val="24"/>
          <w:lang w:bidi="en-US"/>
        </w:rPr>
        <w:t>I am the duly authorized and designated representative of [Name of Bidder] with office address at [address of Bidder];</w:t>
      </w:r>
    </w:p>
    <w:p w14:paraId="229B63B9" w14:textId="77777777" w:rsidR="00783E78" w:rsidRPr="00D71A26" w:rsidRDefault="00783E78" w:rsidP="00783E78">
      <w:pPr>
        <w:rPr>
          <w:sz w:val="24"/>
          <w:szCs w:val="24"/>
          <w:lang w:bidi="en-US"/>
        </w:rPr>
      </w:pPr>
    </w:p>
    <w:p w14:paraId="3E4D69C1" w14:textId="77777777" w:rsidR="00783E78" w:rsidRPr="00D71A26" w:rsidRDefault="00783E78" w:rsidP="00783E78">
      <w:pPr>
        <w:numPr>
          <w:ilvl w:val="0"/>
          <w:numId w:val="17"/>
        </w:numPr>
        <w:rPr>
          <w:i/>
          <w:sz w:val="24"/>
          <w:szCs w:val="24"/>
          <w:lang w:bidi="en-US"/>
        </w:rPr>
      </w:pPr>
      <w:r w:rsidRPr="00D71A26">
        <w:rPr>
          <w:i/>
          <w:sz w:val="24"/>
          <w:szCs w:val="24"/>
          <w:lang w:bidi="en-US"/>
        </w:rPr>
        <w:t>[Select one, delete the other:]</w:t>
      </w:r>
    </w:p>
    <w:p w14:paraId="3ADEEEC6" w14:textId="77777777" w:rsidR="00783E78" w:rsidRPr="00D71A26" w:rsidRDefault="00783E78" w:rsidP="00783E78">
      <w:pPr>
        <w:rPr>
          <w:sz w:val="24"/>
          <w:szCs w:val="24"/>
          <w:lang w:bidi="en-US"/>
        </w:rPr>
      </w:pPr>
      <w:r w:rsidRPr="00D71A26">
        <w:rPr>
          <w:i/>
          <w:sz w:val="24"/>
          <w:szCs w:val="24"/>
          <w:lang w:bidi="en-US"/>
        </w:rPr>
        <w:t xml:space="preserve">[If a sole proprietorship:] </w:t>
      </w:r>
      <w:r w:rsidRPr="00D71A26">
        <w:rPr>
          <w:sz w:val="24"/>
          <w:szCs w:val="24"/>
          <w:lang w:bidi="en-US"/>
        </w:rPr>
        <w:t>As the owner and sole proprietor, or authorized representative of [Name of Bidder], I have full power and authority to do, execute and perform any and all acts necessary to participate, submit the bid, and to sign and execute the ensuing contract for [Name of the Project] of the [Name of the Procuring Entity], as shown in the attached duly notarized Special Power of Attorney;</w:t>
      </w:r>
    </w:p>
    <w:p w14:paraId="157AFDB8" w14:textId="77777777" w:rsidR="00783E78" w:rsidRPr="00D71A26" w:rsidRDefault="00783E78" w:rsidP="00783E78">
      <w:pPr>
        <w:rPr>
          <w:sz w:val="24"/>
          <w:szCs w:val="24"/>
          <w:lang w:bidi="en-US"/>
        </w:rPr>
      </w:pPr>
      <w:r w:rsidRPr="00D71A26">
        <w:rPr>
          <w:i/>
          <w:sz w:val="24"/>
          <w:szCs w:val="24"/>
          <w:lang w:bidi="en-US"/>
        </w:rPr>
        <w:t xml:space="preserve">[If a partnership, corporation, cooperative, or joint venture:] </w:t>
      </w:r>
      <w:r w:rsidRPr="00D71A26">
        <w:rPr>
          <w:sz w:val="24"/>
          <w:szCs w:val="24"/>
          <w:lang w:bidi="en-US"/>
        </w:rPr>
        <w:t>I am granted full power and authority to do, execute and perform any and all acts necessary to participate, submit the bid, and to sign and execute the ensuing contract for [Name of the Project] of the [Name of the Procuring Entity], as shown in the attached [state title of attached document showing proof of authorization (e.g., duly notarized Secretary’s Certificate, Board/Partnership Resolution, or Special Power of Attorney, whichever is applicable;)];</w:t>
      </w:r>
    </w:p>
    <w:p w14:paraId="2A6442E1" w14:textId="77777777" w:rsidR="00783E78" w:rsidRPr="00D71A26" w:rsidRDefault="00783E78" w:rsidP="00783E78">
      <w:pPr>
        <w:rPr>
          <w:sz w:val="24"/>
          <w:szCs w:val="24"/>
          <w:lang w:bidi="en-US"/>
        </w:rPr>
      </w:pPr>
      <w:r w:rsidRPr="00D71A26">
        <w:rPr>
          <w:sz w:val="24"/>
          <w:szCs w:val="24"/>
          <w:lang w:bidi="en-US"/>
        </w:rPr>
        <w:t xml:space="preserve"> </w:t>
      </w:r>
    </w:p>
    <w:p w14:paraId="63666CB4" w14:textId="77777777" w:rsidR="00783E78" w:rsidRPr="00D71A26" w:rsidRDefault="00783E78" w:rsidP="00783E78">
      <w:pPr>
        <w:numPr>
          <w:ilvl w:val="0"/>
          <w:numId w:val="18"/>
        </w:numPr>
        <w:rPr>
          <w:sz w:val="24"/>
          <w:szCs w:val="24"/>
          <w:lang w:bidi="en-US"/>
        </w:rPr>
      </w:pPr>
      <w:r w:rsidRPr="00D71A26">
        <w:rPr>
          <w:sz w:val="24"/>
          <w:szCs w:val="24"/>
          <w:lang w:bidi="en-US"/>
        </w:rPr>
        <w:t xml:space="preserve">[Name of Bidder] is not “blacklisted” or barred from bidding by the Government of the Philippines or any of its agencies, offices, corporations, or Local Government Units, foreign government/foreign or international financing institution whose blacklisting rules have been recognized by the Government Procurement Policy Board, </w:t>
      </w:r>
      <w:r w:rsidRPr="00D71A26">
        <w:rPr>
          <w:b/>
          <w:sz w:val="24"/>
          <w:szCs w:val="24"/>
          <w:u w:val="single"/>
          <w:lang w:bidi="en-US"/>
        </w:rPr>
        <w:t>by itself or by relation, membership, association, affiliation, or controlling interest with another blacklisted person or entity as defined and provided for in the Uniform Guidelines on Blacklisting;</w:t>
      </w:r>
    </w:p>
    <w:p w14:paraId="6B6533B8" w14:textId="77777777" w:rsidR="00783E78" w:rsidRPr="00D71A26" w:rsidRDefault="00783E78" w:rsidP="00783E78">
      <w:pPr>
        <w:rPr>
          <w:sz w:val="24"/>
          <w:szCs w:val="24"/>
          <w:lang w:bidi="en-US"/>
        </w:rPr>
      </w:pPr>
      <w:r w:rsidRPr="00D71A26">
        <w:rPr>
          <w:sz w:val="24"/>
          <w:szCs w:val="24"/>
          <w:lang w:bidi="en-US"/>
        </w:rPr>
        <w:t xml:space="preserve"> </w:t>
      </w:r>
    </w:p>
    <w:p w14:paraId="247DFD20" w14:textId="77777777" w:rsidR="00783E78" w:rsidRPr="00D71A26" w:rsidRDefault="00783E78" w:rsidP="00783E78">
      <w:pPr>
        <w:numPr>
          <w:ilvl w:val="0"/>
          <w:numId w:val="14"/>
        </w:numPr>
        <w:rPr>
          <w:sz w:val="24"/>
          <w:szCs w:val="24"/>
          <w:lang w:bidi="en-US"/>
        </w:rPr>
      </w:pPr>
      <w:r w:rsidRPr="00D71A26">
        <w:rPr>
          <w:sz w:val="24"/>
          <w:szCs w:val="24"/>
          <w:lang w:bidi="en-US"/>
        </w:rPr>
        <w:t>Each of the documents submitted in satisfaction of the bidding requirements is an authentic copy of the original, complete, and all statements and information provided therein are true and correct;</w:t>
      </w:r>
    </w:p>
    <w:p w14:paraId="10648207" w14:textId="77777777" w:rsidR="00783E78" w:rsidRPr="00D71A26" w:rsidRDefault="00783E78" w:rsidP="00783E78">
      <w:pPr>
        <w:rPr>
          <w:sz w:val="24"/>
          <w:szCs w:val="24"/>
          <w:lang w:bidi="en-US"/>
        </w:rPr>
      </w:pPr>
      <w:r w:rsidRPr="00D71A26">
        <w:rPr>
          <w:sz w:val="24"/>
          <w:szCs w:val="24"/>
          <w:lang w:bidi="en-US"/>
        </w:rPr>
        <w:t xml:space="preserve"> </w:t>
      </w:r>
    </w:p>
    <w:p w14:paraId="7ADD125E" w14:textId="77777777" w:rsidR="00783E78" w:rsidRPr="00D71A26" w:rsidRDefault="00783E78" w:rsidP="00783E78">
      <w:pPr>
        <w:numPr>
          <w:ilvl w:val="0"/>
          <w:numId w:val="19"/>
        </w:numPr>
        <w:rPr>
          <w:sz w:val="24"/>
          <w:szCs w:val="24"/>
          <w:lang w:bidi="en-US"/>
        </w:rPr>
      </w:pPr>
      <w:r w:rsidRPr="00D71A26">
        <w:rPr>
          <w:sz w:val="24"/>
          <w:szCs w:val="24"/>
          <w:lang w:bidi="en-US"/>
        </w:rPr>
        <w:t>[Name of Bidder] is authorizing the Head of the Procuring Entity or its duly authorized representative(s) to verify all the documents submitted;</w:t>
      </w:r>
    </w:p>
    <w:p w14:paraId="0E169976" w14:textId="77777777" w:rsidR="00783E78" w:rsidRPr="00D71A26" w:rsidRDefault="00783E78" w:rsidP="00783E78">
      <w:pPr>
        <w:rPr>
          <w:b/>
          <w:sz w:val="24"/>
          <w:szCs w:val="24"/>
          <w:u w:val="single"/>
          <w:lang w:bidi="en-US"/>
        </w:rPr>
      </w:pPr>
    </w:p>
    <w:p w14:paraId="1409FA58" w14:textId="77777777" w:rsidR="00783E78" w:rsidRPr="00D71A26" w:rsidRDefault="00783E78" w:rsidP="00783E78">
      <w:pPr>
        <w:numPr>
          <w:ilvl w:val="0"/>
          <w:numId w:val="11"/>
        </w:numPr>
        <w:rPr>
          <w:i/>
          <w:sz w:val="24"/>
          <w:szCs w:val="24"/>
          <w:lang w:bidi="en-US"/>
        </w:rPr>
      </w:pPr>
      <w:r w:rsidRPr="00D71A26">
        <w:rPr>
          <w:i/>
          <w:sz w:val="24"/>
          <w:szCs w:val="24"/>
          <w:lang w:bidi="en-US"/>
        </w:rPr>
        <w:t>[Select one, delete the rest:]</w:t>
      </w:r>
    </w:p>
    <w:p w14:paraId="5DD5B777" w14:textId="77777777" w:rsidR="00783E78" w:rsidRPr="00D71A26" w:rsidRDefault="00783E78" w:rsidP="00783E78">
      <w:pPr>
        <w:rPr>
          <w:i/>
          <w:sz w:val="24"/>
          <w:szCs w:val="24"/>
          <w:lang w:bidi="en-US"/>
        </w:rPr>
      </w:pPr>
      <w:r w:rsidRPr="00D71A26">
        <w:rPr>
          <w:i/>
          <w:sz w:val="24"/>
          <w:szCs w:val="24"/>
          <w:lang w:bidi="en-US"/>
        </w:rPr>
        <w:t>[If a sole proprietorship:]</w:t>
      </w:r>
      <w:r w:rsidRPr="00D71A26">
        <w:rPr>
          <w:sz w:val="24"/>
          <w:szCs w:val="24"/>
          <w:lang w:bidi="en-US"/>
        </w:rPr>
        <w:t xml:space="preserve"> The owner or sole proprietor is not related to the Head of the Procuring Entity, Procurement Agent if engaged, members of the Bids and Awards Committee (BAC), the Technical Working Group, and the BAC Secretariat, the head of the </w:t>
      </w:r>
      <w:r w:rsidRPr="00D71A26">
        <w:rPr>
          <w:sz w:val="24"/>
          <w:szCs w:val="24"/>
          <w:lang w:bidi="en-US"/>
        </w:rPr>
        <w:lastRenderedPageBreak/>
        <w:t>Project Management Office or the end-user unit, and the project consultants by consanguinity or affinity up to the third civil degree;</w:t>
      </w:r>
    </w:p>
    <w:p w14:paraId="6AEC4498" w14:textId="77777777" w:rsidR="00783E78" w:rsidRPr="00D71A26" w:rsidRDefault="00783E78" w:rsidP="00783E78">
      <w:pPr>
        <w:rPr>
          <w:sz w:val="24"/>
          <w:szCs w:val="24"/>
          <w:lang w:bidi="en-US"/>
        </w:rPr>
      </w:pPr>
      <w:r w:rsidRPr="00D71A26">
        <w:rPr>
          <w:i/>
          <w:sz w:val="24"/>
          <w:szCs w:val="24"/>
          <w:lang w:bidi="en-US"/>
        </w:rPr>
        <w:t>[If a partnership or cooperative:]</w:t>
      </w:r>
      <w:r w:rsidRPr="00D71A26">
        <w:rPr>
          <w:sz w:val="24"/>
          <w:szCs w:val="24"/>
          <w:lang w:bidi="en-US"/>
        </w:rPr>
        <w:t xml:space="preserve"> None of the officers and members of </w:t>
      </w:r>
      <w:r w:rsidRPr="00D71A26">
        <w:rPr>
          <w:i/>
          <w:sz w:val="24"/>
          <w:szCs w:val="24"/>
          <w:lang w:bidi="en-US"/>
        </w:rPr>
        <w:t xml:space="preserve">[Name of Bidder] </w:t>
      </w:r>
      <w:r w:rsidRPr="00D71A26">
        <w:rPr>
          <w:sz w:val="24"/>
          <w:szCs w:val="24"/>
          <w:lang w:bidi="en-US"/>
        </w:rPr>
        <w:t>is related to the Head of the Procuring Entity, Procurement Agent if engaged, members of the Bids and Awards Committee (BAC), the Technical Working Group, and the BAC Secretariat, the head of the Project Management Office or the end-user unit, and the project consultants by consanguinity or affinity up to the third civil degree;</w:t>
      </w:r>
    </w:p>
    <w:p w14:paraId="0510586F" w14:textId="77777777" w:rsidR="00783E78" w:rsidRPr="00D71A26" w:rsidRDefault="00783E78" w:rsidP="00783E78">
      <w:pPr>
        <w:rPr>
          <w:sz w:val="24"/>
          <w:szCs w:val="24"/>
          <w:lang w:bidi="en-US"/>
        </w:rPr>
      </w:pPr>
      <w:r w:rsidRPr="00D71A26">
        <w:rPr>
          <w:i/>
          <w:sz w:val="24"/>
          <w:szCs w:val="24"/>
          <w:lang w:bidi="en-US"/>
        </w:rPr>
        <w:t>[If a corporation or joint venture:]</w:t>
      </w:r>
      <w:r w:rsidRPr="00D71A26">
        <w:rPr>
          <w:sz w:val="24"/>
          <w:szCs w:val="24"/>
          <w:lang w:bidi="en-US"/>
        </w:rPr>
        <w:t xml:space="preserve"> None of the officers, directors, and controlling stockholders of </w:t>
      </w:r>
      <w:r w:rsidRPr="00D71A26">
        <w:rPr>
          <w:i/>
          <w:sz w:val="24"/>
          <w:szCs w:val="24"/>
          <w:lang w:bidi="en-US"/>
        </w:rPr>
        <w:t xml:space="preserve">[Name of Bidder] </w:t>
      </w:r>
      <w:r w:rsidRPr="00D71A26">
        <w:rPr>
          <w:sz w:val="24"/>
          <w:szCs w:val="24"/>
          <w:lang w:bidi="en-US"/>
        </w:rPr>
        <w:t>is related to the Head of the Procuring Entity, Procurement Agent if engaged, members of the Bids and Awards Committee (BAC), the Technical Working Group, and the BAC Secretariat, the head of the Project Management Office or the end-user unit, and the project consultants by consanguinity or affinity up to the third civil degree;</w:t>
      </w:r>
    </w:p>
    <w:p w14:paraId="5F1D4C4D" w14:textId="77777777" w:rsidR="00783E78" w:rsidRPr="00D71A26" w:rsidRDefault="00783E78" w:rsidP="00783E78">
      <w:pPr>
        <w:rPr>
          <w:sz w:val="24"/>
          <w:szCs w:val="24"/>
          <w:lang w:bidi="en-US"/>
        </w:rPr>
      </w:pPr>
    </w:p>
    <w:p w14:paraId="020505BC" w14:textId="77777777" w:rsidR="00783E78" w:rsidRPr="00D71A26" w:rsidRDefault="00783E78" w:rsidP="00783E78">
      <w:pPr>
        <w:numPr>
          <w:ilvl w:val="0"/>
          <w:numId w:val="16"/>
        </w:numPr>
        <w:rPr>
          <w:sz w:val="24"/>
          <w:szCs w:val="24"/>
          <w:lang w:bidi="en-US"/>
        </w:rPr>
      </w:pPr>
      <w:r w:rsidRPr="00D71A26">
        <w:rPr>
          <w:i/>
          <w:sz w:val="24"/>
          <w:szCs w:val="24"/>
          <w:lang w:bidi="en-US"/>
        </w:rPr>
        <w:t xml:space="preserve">[Name of Bidder] </w:t>
      </w:r>
      <w:r w:rsidRPr="00D71A26">
        <w:rPr>
          <w:sz w:val="24"/>
          <w:szCs w:val="24"/>
          <w:lang w:bidi="en-US"/>
        </w:rPr>
        <w:t>complies with existing labor laws and standards; and</w:t>
      </w:r>
    </w:p>
    <w:p w14:paraId="15B9B605" w14:textId="77777777" w:rsidR="00783E78" w:rsidRPr="00D71A26" w:rsidRDefault="00783E78" w:rsidP="00783E78">
      <w:pPr>
        <w:rPr>
          <w:sz w:val="24"/>
          <w:szCs w:val="24"/>
          <w:lang w:bidi="en-US"/>
        </w:rPr>
      </w:pPr>
      <w:r w:rsidRPr="00D71A26">
        <w:rPr>
          <w:sz w:val="24"/>
          <w:szCs w:val="24"/>
          <w:lang w:bidi="en-US"/>
        </w:rPr>
        <w:t xml:space="preserve"> </w:t>
      </w:r>
    </w:p>
    <w:p w14:paraId="1088A48E" w14:textId="77777777" w:rsidR="00783E78" w:rsidRPr="00D71A26" w:rsidRDefault="00783E78" w:rsidP="00783E78">
      <w:pPr>
        <w:numPr>
          <w:ilvl w:val="0"/>
          <w:numId w:val="15"/>
        </w:numPr>
        <w:rPr>
          <w:sz w:val="24"/>
          <w:szCs w:val="24"/>
          <w:lang w:bidi="en-US"/>
        </w:rPr>
      </w:pPr>
      <w:r w:rsidRPr="00D71A26">
        <w:rPr>
          <w:i/>
          <w:sz w:val="24"/>
          <w:szCs w:val="24"/>
          <w:lang w:bidi="en-US"/>
        </w:rPr>
        <w:t>[Name of Bidder]</w:t>
      </w:r>
      <w:r w:rsidRPr="00D71A26">
        <w:rPr>
          <w:sz w:val="24"/>
          <w:szCs w:val="24"/>
          <w:lang w:bidi="en-US"/>
        </w:rPr>
        <w:t xml:space="preserve"> is aware of and has undertaken the responsibilities as a Bidder in compliance with the Philippine Bidding Documents, which includes:</w:t>
      </w:r>
    </w:p>
    <w:p w14:paraId="651D91AF" w14:textId="77777777" w:rsidR="00783E78" w:rsidRPr="00D71A26" w:rsidRDefault="00783E78" w:rsidP="00783E78">
      <w:pPr>
        <w:rPr>
          <w:sz w:val="24"/>
          <w:szCs w:val="24"/>
          <w:lang w:bidi="en-US"/>
        </w:rPr>
      </w:pPr>
    </w:p>
    <w:p w14:paraId="3A6AC5F5" w14:textId="77777777" w:rsidR="00783E78" w:rsidRPr="00D71A26" w:rsidRDefault="00783E78" w:rsidP="00783E78">
      <w:pPr>
        <w:numPr>
          <w:ilvl w:val="1"/>
          <w:numId w:val="15"/>
        </w:numPr>
        <w:rPr>
          <w:sz w:val="24"/>
          <w:szCs w:val="24"/>
          <w:lang w:bidi="en-US"/>
        </w:rPr>
      </w:pPr>
      <w:r w:rsidRPr="00D71A26">
        <w:rPr>
          <w:sz w:val="24"/>
          <w:szCs w:val="24"/>
          <w:lang w:bidi="en-US"/>
        </w:rPr>
        <w:t xml:space="preserve">Carefully examining </w:t>
      </w:r>
      <w:proofErr w:type="gramStart"/>
      <w:r w:rsidRPr="00D71A26">
        <w:rPr>
          <w:sz w:val="24"/>
          <w:szCs w:val="24"/>
          <w:lang w:bidi="en-US"/>
        </w:rPr>
        <w:t>all of</w:t>
      </w:r>
      <w:proofErr w:type="gramEnd"/>
      <w:r w:rsidRPr="00D71A26">
        <w:rPr>
          <w:sz w:val="24"/>
          <w:szCs w:val="24"/>
          <w:lang w:bidi="en-US"/>
        </w:rPr>
        <w:t xml:space="preserve"> the Bidding Documents;</w:t>
      </w:r>
    </w:p>
    <w:p w14:paraId="2D392A9C" w14:textId="77777777" w:rsidR="00783E78" w:rsidRPr="00D71A26" w:rsidRDefault="00783E78" w:rsidP="00783E78">
      <w:pPr>
        <w:numPr>
          <w:ilvl w:val="1"/>
          <w:numId w:val="15"/>
        </w:numPr>
        <w:rPr>
          <w:sz w:val="24"/>
          <w:szCs w:val="24"/>
          <w:lang w:bidi="en-US"/>
        </w:rPr>
      </w:pPr>
      <w:r w:rsidRPr="00D71A26">
        <w:rPr>
          <w:sz w:val="24"/>
          <w:szCs w:val="24"/>
          <w:lang w:bidi="en-US"/>
        </w:rPr>
        <w:t>Acknowledging all conditions, local or otherwise, affecting the implementation of the Contract;</w:t>
      </w:r>
    </w:p>
    <w:p w14:paraId="05247E03" w14:textId="77777777" w:rsidR="00783E78" w:rsidRPr="00D71A26" w:rsidRDefault="00783E78" w:rsidP="00783E78">
      <w:pPr>
        <w:numPr>
          <w:ilvl w:val="1"/>
          <w:numId w:val="15"/>
        </w:numPr>
        <w:rPr>
          <w:sz w:val="24"/>
          <w:szCs w:val="24"/>
          <w:lang w:bidi="en-US"/>
        </w:rPr>
      </w:pPr>
      <w:r w:rsidRPr="00D71A26">
        <w:rPr>
          <w:sz w:val="24"/>
          <w:szCs w:val="24"/>
          <w:lang w:bidi="en-US"/>
        </w:rPr>
        <w:t>Making an estimate of the facilities available and needed for the contract to be bid, if any; and</w:t>
      </w:r>
    </w:p>
    <w:p w14:paraId="6402FCAC" w14:textId="77777777" w:rsidR="00783E78" w:rsidRPr="00D71A26" w:rsidRDefault="00783E78" w:rsidP="00783E78">
      <w:pPr>
        <w:numPr>
          <w:ilvl w:val="1"/>
          <w:numId w:val="15"/>
        </w:numPr>
        <w:rPr>
          <w:sz w:val="24"/>
          <w:szCs w:val="24"/>
          <w:lang w:bidi="en-US"/>
        </w:rPr>
      </w:pPr>
      <w:r w:rsidRPr="00D71A26">
        <w:rPr>
          <w:sz w:val="24"/>
          <w:szCs w:val="24"/>
          <w:lang w:bidi="en-US"/>
        </w:rPr>
        <w:t xml:space="preserve">Inquiring or securing Supplemental/Bid Bulletin(s) issued for the </w:t>
      </w:r>
      <w:r w:rsidRPr="00D71A26">
        <w:rPr>
          <w:i/>
          <w:sz w:val="24"/>
          <w:szCs w:val="24"/>
          <w:lang w:bidi="en-US"/>
        </w:rPr>
        <w:t>[Name of the Project]</w:t>
      </w:r>
      <w:r w:rsidRPr="00D71A26">
        <w:rPr>
          <w:sz w:val="24"/>
          <w:szCs w:val="24"/>
          <w:lang w:bidi="en-US"/>
        </w:rPr>
        <w:t>.</w:t>
      </w:r>
    </w:p>
    <w:p w14:paraId="61A44C8A" w14:textId="77777777" w:rsidR="00783E78" w:rsidRPr="00D71A26" w:rsidRDefault="00783E78" w:rsidP="00783E78">
      <w:pPr>
        <w:rPr>
          <w:sz w:val="24"/>
          <w:szCs w:val="24"/>
          <w:lang w:bidi="en-US"/>
        </w:rPr>
      </w:pPr>
      <w:r w:rsidRPr="00D71A26">
        <w:rPr>
          <w:sz w:val="24"/>
          <w:szCs w:val="24"/>
          <w:lang w:bidi="en-US"/>
        </w:rPr>
        <w:t xml:space="preserve"> </w:t>
      </w:r>
    </w:p>
    <w:p w14:paraId="77194636" w14:textId="77777777" w:rsidR="00783E78" w:rsidRPr="00D71A26" w:rsidRDefault="00783E78" w:rsidP="00783E78">
      <w:pPr>
        <w:numPr>
          <w:ilvl w:val="0"/>
          <w:numId w:val="12"/>
        </w:numPr>
        <w:rPr>
          <w:sz w:val="24"/>
          <w:szCs w:val="24"/>
          <w:lang w:bidi="en-US"/>
        </w:rPr>
      </w:pPr>
      <w:r w:rsidRPr="00D71A26">
        <w:rPr>
          <w:i/>
          <w:sz w:val="24"/>
          <w:szCs w:val="24"/>
          <w:lang w:bidi="en-US"/>
        </w:rPr>
        <w:t>[Name of Bidder]</w:t>
      </w:r>
      <w:r w:rsidRPr="00D71A26">
        <w:rPr>
          <w:sz w:val="24"/>
          <w:szCs w:val="24"/>
          <w:lang w:bidi="en-US"/>
        </w:rPr>
        <w:t xml:space="preserve"> did not give or pay directly or indirectly, any commission, amount, fee, or any form of consideration, pecuniary or otherwise, to any person or official, personnel or representative of the government in relation to any procurement project or activity.</w:t>
      </w:r>
    </w:p>
    <w:p w14:paraId="1FA77E07" w14:textId="77777777" w:rsidR="00783E78" w:rsidRPr="00D71A26" w:rsidRDefault="00783E78" w:rsidP="00783E78">
      <w:pPr>
        <w:rPr>
          <w:sz w:val="24"/>
          <w:szCs w:val="24"/>
          <w:lang w:bidi="en-US"/>
        </w:rPr>
      </w:pPr>
    </w:p>
    <w:p w14:paraId="779AA87C" w14:textId="77777777" w:rsidR="00783E78" w:rsidRPr="00D71A26" w:rsidRDefault="00783E78" w:rsidP="00783E78">
      <w:pPr>
        <w:numPr>
          <w:ilvl w:val="0"/>
          <w:numId w:val="12"/>
        </w:numPr>
        <w:rPr>
          <w:b/>
          <w:sz w:val="24"/>
          <w:szCs w:val="24"/>
          <w:lang w:bidi="en-US"/>
        </w:rPr>
      </w:pPr>
      <w:r w:rsidRPr="00D71A26">
        <w:rPr>
          <w:b/>
          <w:sz w:val="24"/>
          <w:szCs w:val="24"/>
          <w:u w:val="single"/>
          <w:lang w:bidi="en-US"/>
        </w:rPr>
        <w:t>In case advance payment was made or given, failure to perform or deliver any of the obligations and undertakings in the contract shall be sufficient grounds to constitute criminal liability for Swindling (</w:t>
      </w:r>
      <w:proofErr w:type="spellStart"/>
      <w:r w:rsidRPr="00D71A26">
        <w:rPr>
          <w:b/>
          <w:sz w:val="24"/>
          <w:szCs w:val="24"/>
          <w:u w:val="single"/>
          <w:lang w:bidi="en-US"/>
        </w:rPr>
        <w:t>Estafa</w:t>
      </w:r>
      <w:proofErr w:type="spellEnd"/>
      <w:r w:rsidRPr="00D71A26">
        <w:rPr>
          <w:b/>
          <w:sz w:val="24"/>
          <w:szCs w:val="24"/>
          <w:u w:val="single"/>
          <w:lang w:bidi="en-US"/>
        </w:rPr>
        <w:t>) or the commission of fraud with unfaithfulness or abuse of confidence through misappropriating or converting any payment received by a person or entity under an obligation involving the duty to deliver certain goods or services, to the prejudice of the public and the government of the Philippines pursuant to Article 315 of Act No. 3815 s. 1930, as amended, or the Revised Penal Code.</w:t>
      </w:r>
    </w:p>
    <w:p w14:paraId="0934C1F9" w14:textId="77777777" w:rsidR="004C499F" w:rsidRPr="00D71A26" w:rsidRDefault="004C499F" w:rsidP="00783E78">
      <w:pPr>
        <w:rPr>
          <w:b/>
          <w:sz w:val="24"/>
          <w:szCs w:val="24"/>
          <w:lang w:bidi="en-US"/>
        </w:rPr>
      </w:pPr>
    </w:p>
    <w:p w14:paraId="164E7022" w14:textId="77777777" w:rsidR="004C499F" w:rsidRPr="00D71A26" w:rsidRDefault="004C499F" w:rsidP="00783E78">
      <w:pPr>
        <w:rPr>
          <w:b/>
          <w:sz w:val="24"/>
          <w:szCs w:val="24"/>
          <w:lang w:bidi="en-US"/>
        </w:rPr>
      </w:pPr>
    </w:p>
    <w:p w14:paraId="15441510" w14:textId="77777777" w:rsidR="004C499F" w:rsidRPr="00D71A26" w:rsidRDefault="004C499F" w:rsidP="00783E78">
      <w:pPr>
        <w:rPr>
          <w:b/>
          <w:sz w:val="24"/>
          <w:szCs w:val="24"/>
          <w:lang w:bidi="en-US"/>
        </w:rPr>
      </w:pPr>
    </w:p>
    <w:p w14:paraId="51AF12FB" w14:textId="77777777" w:rsidR="004C499F" w:rsidRPr="00D71A26" w:rsidRDefault="004C499F" w:rsidP="00783E78">
      <w:pPr>
        <w:rPr>
          <w:b/>
          <w:sz w:val="24"/>
          <w:szCs w:val="24"/>
          <w:lang w:bidi="en-US"/>
        </w:rPr>
      </w:pPr>
    </w:p>
    <w:p w14:paraId="4B788D17" w14:textId="77777777" w:rsidR="004C499F" w:rsidRPr="00D71A26" w:rsidRDefault="004C499F" w:rsidP="00783E78">
      <w:pPr>
        <w:rPr>
          <w:b/>
          <w:sz w:val="24"/>
          <w:szCs w:val="24"/>
          <w:lang w:bidi="en-US"/>
        </w:rPr>
      </w:pPr>
    </w:p>
    <w:p w14:paraId="5326BCE2" w14:textId="77777777" w:rsidR="004C499F" w:rsidRPr="00D71A26" w:rsidRDefault="004C499F" w:rsidP="00783E78">
      <w:pPr>
        <w:rPr>
          <w:b/>
          <w:sz w:val="24"/>
          <w:szCs w:val="24"/>
          <w:lang w:bidi="en-US"/>
        </w:rPr>
      </w:pPr>
    </w:p>
    <w:p w14:paraId="1140FDF3" w14:textId="77777777" w:rsidR="004C499F" w:rsidRPr="00D71A26" w:rsidRDefault="004C499F" w:rsidP="00783E78">
      <w:pPr>
        <w:rPr>
          <w:b/>
          <w:sz w:val="24"/>
          <w:szCs w:val="24"/>
          <w:lang w:bidi="en-US"/>
        </w:rPr>
      </w:pPr>
    </w:p>
    <w:p w14:paraId="10C5A44A" w14:textId="77777777" w:rsidR="004C499F" w:rsidRPr="00D71A26" w:rsidRDefault="004C499F" w:rsidP="00783E78">
      <w:pPr>
        <w:rPr>
          <w:b/>
          <w:sz w:val="24"/>
          <w:szCs w:val="24"/>
          <w:lang w:bidi="en-US"/>
        </w:rPr>
      </w:pPr>
    </w:p>
    <w:p w14:paraId="6A985121" w14:textId="77777777" w:rsidR="004C499F" w:rsidRPr="00D71A26" w:rsidRDefault="004C499F" w:rsidP="00783E78">
      <w:pPr>
        <w:rPr>
          <w:b/>
          <w:sz w:val="24"/>
          <w:szCs w:val="24"/>
          <w:lang w:bidi="en-US"/>
        </w:rPr>
      </w:pPr>
    </w:p>
    <w:p w14:paraId="033E8401" w14:textId="093C5512" w:rsidR="00783E78" w:rsidRPr="00D71A26" w:rsidRDefault="00783E78" w:rsidP="00783E78">
      <w:pPr>
        <w:rPr>
          <w:sz w:val="24"/>
          <w:szCs w:val="24"/>
          <w:lang w:bidi="en-US"/>
        </w:rPr>
      </w:pPr>
      <w:r w:rsidRPr="00D71A26">
        <w:rPr>
          <w:b/>
          <w:sz w:val="24"/>
          <w:szCs w:val="24"/>
          <w:lang w:bidi="en-US"/>
        </w:rPr>
        <w:lastRenderedPageBreak/>
        <w:t>IN WITNESS WHEREOF</w:t>
      </w:r>
      <w:r w:rsidRPr="00D71A26">
        <w:rPr>
          <w:sz w:val="24"/>
          <w:szCs w:val="24"/>
          <w:lang w:bidi="en-US"/>
        </w:rPr>
        <w:t>, I have hereunto set my hand this __ day of ___, 20__ at ____________, Philippines.</w:t>
      </w:r>
    </w:p>
    <w:p w14:paraId="105ABDA8" w14:textId="77777777" w:rsidR="00783E78" w:rsidRPr="00D71A26" w:rsidRDefault="00783E78" w:rsidP="00783E78">
      <w:pPr>
        <w:rPr>
          <w:i/>
          <w:sz w:val="24"/>
          <w:szCs w:val="24"/>
          <w:lang w:bidi="en-US"/>
        </w:rPr>
      </w:pPr>
      <w:r w:rsidRPr="00D71A26">
        <w:rPr>
          <w:i/>
          <w:sz w:val="24"/>
          <w:szCs w:val="24"/>
          <w:lang w:bidi="en-US"/>
        </w:rPr>
        <w:t>[Insert NAME OF BIDDER OR ITS AUTHORIZED REPRESENTATIVE]</w:t>
      </w:r>
    </w:p>
    <w:p w14:paraId="042A9EB8" w14:textId="77777777" w:rsidR="00783E78" w:rsidRPr="00D71A26" w:rsidRDefault="00783E78" w:rsidP="00783E78">
      <w:pPr>
        <w:rPr>
          <w:i/>
          <w:sz w:val="24"/>
          <w:szCs w:val="24"/>
          <w:lang w:bidi="en-US"/>
        </w:rPr>
      </w:pPr>
      <w:r w:rsidRPr="00D71A26">
        <w:rPr>
          <w:i/>
          <w:sz w:val="24"/>
          <w:szCs w:val="24"/>
          <w:lang w:bidi="en-US"/>
        </w:rPr>
        <w:t>[Insert signatory’s legal capacity]</w:t>
      </w:r>
    </w:p>
    <w:p w14:paraId="7217A44D" w14:textId="77777777" w:rsidR="00783E78" w:rsidRPr="00D71A26" w:rsidRDefault="00783E78" w:rsidP="00783E78">
      <w:pPr>
        <w:rPr>
          <w:sz w:val="24"/>
          <w:szCs w:val="24"/>
          <w:lang w:bidi="en-US"/>
        </w:rPr>
      </w:pPr>
      <w:r w:rsidRPr="00D71A26">
        <w:rPr>
          <w:sz w:val="24"/>
          <w:szCs w:val="24"/>
          <w:lang w:bidi="en-US"/>
        </w:rPr>
        <w:t xml:space="preserve">                      Affiant</w:t>
      </w:r>
    </w:p>
    <w:p w14:paraId="1007054D" w14:textId="77777777" w:rsidR="00783E78" w:rsidRPr="00D71A26" w:rsidRDefault="00783E78" w:rsidP="00783E78">
      <w:pPr>
        <w:rPr>
          <w:b/>
          <w:sz w:val="24"/>
          <w:szCs w:val="24"/>
          <w:lang w:bidi="en-US"/>
        </w:rPr>
      </w:pPr>
    </w:p>
    <w:p w14:paraId="78632107" w14:textId="77777777" w:rsidR="00783E78" w:rsidRPr="00D71A26" w:rsidRDefault="00783E78" w:rsidP="00783E78">
      <w:pPr>
        <w:rPr>
          <w:b/>
          <w:sz w:val="24"/>
          <w:szCs w:val="24"/>
          <w:lang w:bidi="en-US"/>
        </w:rPr>
      </w:pPr>
    </w:p>
    <w:p w14:paraId="0DF70361" w14:textId="77777777" w:rsidR="00783E78" w:rsidRPr="00D71A26" w:rsidRDefault="00783E78" w:rsidP="00783E78">
      <w:pPr>
        <w:rPr>
          <w:b/>
          <w:i/>
          <w:sz w:val="24"/>
          <w:szCs w:val="24"/>
          <w:lang w:bidi="en-US"/>
        </w:rPr>
      </w:pPr>
      <w:r w:rsidRPr="00D71A26">
        <w:rPr>
          <w:b/>
          <w:i/>
          <w:sz w:val="24"/>
          <w:szCs w:val="24"/>
          <w:u w:val="single"/>
          <w:lang w:bidi="en-US"/>
        </w:rPr>
        <w:t>[Jurat]</w:t>
      </w:r>
    </w:p>
    <w:p w14:paraId="58496133" w14:textId="77777777" w:rsidR="00783E78" w:rsidRPr="00D71A26" w:rsidRDefault="00783E78" w:rsidP="00783E78">
      <w:pPr>
        <w:rPr>
          <w:sz w:val="24"/>
          <w:szCs w:val="24"/>
          <w:lang w:bidi="en-US"/>
        </w:rPr>
      </w:pPr>
      <w:r w:rsidRPr="00D71A26">
        <w:rPr>
          <w:i/>
          <w:sz w:val="24"/>
          <w:szCs w:val="24"/>
          <w:lang w:bidi="en-US"/>
        </w:rPr>
        <w:t>[Format shall be based on the latest Rules on Notarial Practice]</w:t>
      </w:r>
    </w:p>
    <w:p w14:paraId="1C5F04FC" w14:textId="77777777" w:rsidR="00783E78" w:rsidRPr="00D71A26" w:rsidRDefault="00783E78" w:rsidP="00783E78">
      <w:pPr>
        <w:rPr>
          <w:sz w:val="24"/>
          <w:szCs w:val="24"/>
        </w:rPr>
      </w:pPr>
    </w:p>
    <w:p w14:paraId="5C1C939B" w14:textId="77777777" w:rsidR="00783E78" w:rsidRPr="00D71A26" w:rsidRDefault="00783E78" w:rsidP="00783E78">
      <w:pPr>
        <w:rPr>
          <w:sz w:val="24"/>
          <w:szCs w:val="24"/>
        </w:rPr>
      </w:pPr>
    </w:p>
    <w:p w14:paraId="695E7B03" w14:textId="77777777" w:rsidR="00783E78" w:rsidRPr="00D71A26" w:rsidRDefault="00783E78" w:rsidP="00783E78">
      <w:pPr>
        <w:rPr>
          <w:sz w:val="24"/>
          <w:szCs w:val="24"/>
        </w:rPr>
      </w:pPr>
    </w:p>
    <w:p w14:paraId="072881F7" w14:textId="77777777" w:rsidR="000023B1" w:rsidRPr="00D71A26" w:rsidRDefault="000023B1" w:rsidP="00783E78">
      <w:pPr>
        <w:rPr>
          <w:sz w:val="24"/>
          <w:szCs w:val="24"/>
        </w:rPr>
      </w:pPr>
    </w:p>
    <w:p w14:paraId="2543E54E" w14:textId="77777777" w:rsidR="000023B1" w:rsidRPr="00D71A26" w:rsidRDefault="000023B1" w:rsidP="00783E78">
      <w:pPr>
        <w:rPr>
          <w:sz w:val="24"/>
          <w:szCs w:val="24"/>
        </w:rPr>
      </w:pPr>
    </w:p>
    <w:p w14:paraId="737ED629" w14:textId="77777777" w:rsidR="000023B1" w:rsidRPr="00D71A26" w:rsidRDefault="000023B1" w:rsidP="00783E78">
      <w:pPr>
        <w:rPr>
          <w:sz w:val="24"/>
          <w:szCs w:val="24"/>
        </w:rPr>
      </w:pPr>
    </w:p>
    <w:p w14:paraId="1DAE8E38" w14:textId="77777777" w:rsidR="000023B1" w:rsidRPr="00D71A26" w:rsidRDefault="000023B1" w:rsidP="00783E78">
      <w:pPr>
        <w:rPr>
          <w:sz w:val="24"/>
          <w:szCs w:val="24"/>
        </w:rPr>
      </w:pPr>
    </w:p>
    <w:p w14:paraId="25636BCC" w14:textId="77777777" w:rsidR="000023B1" w:rsidRPr="00D71A26" w:rsidRDefault="000023B1" w:rsidP="00783E78">
      <w:pPr>
        <w:rPr>
          <w:sz w:val="24"/>
          <w:szCs w:val="24"/>
        </w:rPr>
      </w:pPr>
    </w:p>
    <w:p w14:paraId="0F2F4EEB" w14:textId="77777777" w:rsidR="000023B1" w:rsidRPr="00D71A26" w:rsidRDefault="000023B1" w:rsidP="00783E78">
      <w:pPr>
        <w:rPr>
          <w:sz w:val="24"/>
          <w:szCs w:val="24"/>
        </w:rPr>
      </w:pPr>
    </w:p>
    <w:p w14:paraId="47D57C70" w14:textId="77777777" w:rsidR="000023B1" w:rsidRPr="00D71A26" w:rsidRDefault="000023B1" w:rsidP="00783E78">
      <w:pPr>
        <w:rPr>
          <w:sz w:val="24"/>
          <w:szCs w:val="24"/>
        </w:rPr>
      </w:pPr>
    </w:p>
    <w:p w14:paraId="498666DF" w14:textId="77777777" w:rsidR="000023B1" w:rsidRPr="00D71A26" w:rsidRDefault="000023B1" w:rsidP="00783E78">
      <w:pPr>
        <w:rPr>
          <w:sz w:val="24"/>
          <w:szCs w:val="24"/>
        </w:rPr>
      </w:pPr>
    </w:p>
    <w:p w14:paraId="3BF4AE4B" w14:textId="77777777" w:rsidR="000023B1" w:rsidRPr="00D71A26" w:rsidRDefault="000023B1" w:rsidP="00783E78">
      <w:pPr>
        <w:rPr>
          <w:sz w:val="24"/>
          <w:szCs w:val="24"/>
        </w:rPr>
      </w:pPr>
    </w:p>
    <w:p w14:paraId="6828EB70" w14:textId="77777777" w:rsidR="000023B1" w:rsidRPr="00D71A26" w:rsidRDefault="000023B1" w:rsidP="00783E78">
      <w:pPr>
        <w:rPr>
          <w:sz w:val="24"/>
          <w:szCs w:val="24"/>
        </w:rPr>
      </w:pPr>
    </w:p>
    <w:p w14:paraId="757861A3" w14:textId="77777777" w:rsidR="000023B1" w:rsidRPr="00D71A26" w:rsidRDefault="000023B1" w:rsidP="00783E78">
      <w:pPr>
        <w:rPr>
          <w:sz w:val="24"/>
          <w:szCs w:val="24"/>
        </w:rPr>
      </w:pPr>
    </w:p>
    <w:p w14:paraId="317C3B69" w14:textId="77777777" w:rsidR="000023B1" w:rsidRPr="00D71A26" w:rsidRDefault="000023B1" w:rsidP="00783E78">
      <w:pPr>
        <w:rPr>
          <w:sz w:val="24"/>
          <w:szCs w:val="24"/>
        </w:rPr>
      </w:pPr>
    </w:p>
    <w:p w14:paraId="7511D0D8" w14:textId="77777777" w:rsidR="000023B1" w:rsidRPr="00D71A26" w:rsidRDefault="000023B1" w:rsidP="00783E78">
      <w:pPr>
        <w:rPr>
          <w:sz w:val="24"/>
          <w:szCs w:val="24"/>
        </w:rPr>
      </w:pPr>
    </w:p>
    <w:p w14:paraId="2F6A9EEA" w14:textId="77777777" w:rsidR="000023B1" w:rsidRPr="00D71A26" w:rsidRDefault="000023B1" w:rsidP="00783E78">
      <w:pPr>
        <w:rPr>
          <w:sz w:val="24"/>
          <w:szCs w:val="24"/>
        </w:rPr>
      </w:pPr>
    </w:p>
    <w:p w14:paraId="03A76635" w14:textId="77777777" w:rsidR="000023B1" w:rsidRPr="00D71A26" w:rsidRDefault="000023B1" w:rsidP="00783E78">
      <w:pPr>
        <w:rPr>
          <w:sz w:val="24"/>
          <w:szCs w:val="24"/>
        </w:rPr>
      </w:pPr>
    </w:p>
    <w:p w14:paraId="212F8DF3" w14:textId="77777777" w:rsidR="000023B1" w:rsidRPr="00D71A26" w:rsidRDefault="000023B1" w:rsidP="00783E78">
      <w:pPr>
        <w:rPr>
          <w:sz w:val="24"/>
          <w:szCs w:val="24"/>
        </w:rPr>
      </w:pPr>
    </w:p>
    <w:p w14:paraId="53BA5DEF" w14:textId="77777777" w:rsidR="000023B1" w:rsidRPr="00D71A26" w:rsidRDefault="000023B1" w:rsidP="00783E78">
      <w:pPr>
        <w:rPr>
          <w:sz w:val="24"/>
          <w:szCs w:val="24"/>
        </w:rPr>
      </w:pPr>
    </w:p>
    <w:p w14:paraId="05C44C85" w14:textId="77777777" w:rsidR="000023B1" w:rsidRPr="00D71A26" w:rsidRDefault="000023B1" w:rsidP="00783E78">
      <w:pPr>
        <w:rPr>
          <w:sz w:val="24"/>
          <w:szCs w:val="24"/>
        </w:rPr>
      </w:pPr>
    </w:p>
    <w:p w14:paraId="7D867578" w14:textId="77777777" w:rsidR="000023B1" w:rsidRPr="00D71A26" w:rsidRDefault="000023B1" w:rsidP="00783E78">
      <w:pPr>
        <w:rPr>
          <w:sz w:val="24"/>
          <w:szCs w:val="24"/>
        </w:rPr>
      </w:pPr>
    </w:p>
    <w:p w14:paraId="3CE395AD" w14:textId="77777777" w:rsidR="000023B1" w:rsidRPr="00D71A26" w:rsidRDefault="000023B1" w:rsidP="00783E78">
      <w:pPr>
        <w:rPr>
          <w:sz w:val="24"/>
          <w:szCs w:val="24"/>
        </w:rPr>
      </w:pPr>
    </w:p>
    <w:p w14:paraId="2048D347" w14:textId="77777777" w:rsidR="000023B1" w:rsidRPr="00D71A26" w:rsidRDefault="000023B1" w:rsidP="00783E78">
      <w:pPr>
        <w:rPr>
          <w:sz w:val="24"/>
          <w:szCs w:val="24"/>
        </w:rPr>
      </w:pPr>
    </w:p>
    <w:p w14:paraId="0C7F9189" w14:textId="77777777" w:rsidR="00CC0E63" w:rsidRPr="00D71A26" w:rsidRDefault="00CC0E63" w:rsidP="00783E78">
      <w:pPr>
        <w:rPr>
          <w:sz w:val="24"/>
          <w:szCs w:val="24"/>
        </w:rPr>
      </w:pPr>
    </w:p>
    <w:p w14:paraId="14E68A9E" w14:textId="77777777" w:rsidR="00CC0E63" w:rsidRPr="00D71A26" w:rsidRDefault="00CC0E63" w:rsidP="00783E78">
      <w:pPr>
        <w:rPr>
          <w:sz w:val="24"/>
          <w:szCs w:val="24"/>
        </w:rPr>
      </w:pPr>
    </w:p>
    <w:p w14:paraId="73275EE9" w14:textId="77777777" w:rsidR="00CC0E63" w:rsidRPr="00D71A26" w:rsidRDefault="00CC0E63" w:rsidP="00783E78">
      <w:pPr>
        <w:rPr>
          <w:sz w:val="24"/>
          <w:szCs w:val="24"/>
        </w:rPr>
      </w:pPr>
    </w:p>
    <w:p w14:paraId="3466A92B" w14:textId="77777777" w:rsidR="00CC0E63" w:rsidRPr="00D71A26" w:rsidRDefault="00CC0E63" w:rsidP="00783E78">
      <w:pPr>
        <w:rPr>
          <w:sz w:val="24"/>
          <w:szCs w:val="24"/>
        </w:rPr>
      </w:pPr>
    </w:p>
    <w:p w14:paraId="50B73DAC" w14:textId="77777777" w:rsidR="00CC0E63" w:rsidRPr="00D71A26" w:rsidRDefault="00CC0E63" w:rsidP="00783E78">
      <w:pPr>
        <w:rPr>
          <w:sz w:val="24"/>
          <w:szCs w:val="24"/>
        </w:rPr>
      </w:pPr>
    </w:p>
    <w:p w14:paraId="61898723" w14:textId="77777777" w:rsidR="00CC0E63" w:rsidRPr="00D71A26" w:rsidRDefault="00CC0E63" w:rsidP="00783E78">
      <w:pPr>
        <w:rPr>
          <w:sz w:val="24"/>
          <w:szCs w:val="24"/>
        </w:rPr>
      </w:pPr>
    </w:p>
    <w:p w14:paraId="7AC4C3E5" w14:textId="77777777" w:rsidR="00CC0E63" w:rsidRPr="00D71A26" w:rsidRDefault="00CC0E63" w:rsidP="00783E78">
      <w:pPr>
        <w:rPr>
          <w:sz w:val="24"/>
          <w:szCs w:val="24"/>
        </w:rPr>
      </w:pPr>
    </w:p>
    <w:p w14:paraId="2AF01A41" w14:textId="77777777" w:rsidR="004C499F" w:rsidRPr="00D71A26" w:rsidRDefault="004C499F" w:rsidP="00783E78">
      <w:pPr>
        <w:rPr>
          <w:sz w:val="24"/>
          <w:szCs w:val="24"/>
        </w:rPr>
      </w:pPr>
    </w:p>
    <w:p w14:paraId="2C8A77C8" w14:textId="77777777" w:rsidR="004C499F" w:rsidRPr="00D71A26" w:rsidRDefault="004C499F" w:rsidP="00783E78">
      <w:pPr>
        <w:rPr>
          <w:sz w:val="24"/>
          <w:szCs w:val="24"/>
        </w:rPr>
      </w:pPr>
    </w:p>
    <w:p w14:paraId="4B6A8C7D" w14:textId="77777777" w:rsidR="004C499F" w:rsidRPr="00D71A26" w:rsidRDefault="004C499F" w:rsidP="00783E78">
      <w:pPr>
        <w:rPr>
          <w:sz w:val="24"/>
          <w:szCs w:val="24"/>
        </w:rPr>
      </w:pPr>
    </w:p>
    <w:p w14:paraId="791BFCA5" w14:textId="77777777" w:rsidR="004C499F" w:rsidRPr="00D71A26" w:rsidRDefault="004C499F" w:rsidP="00783E78">
      <w:pPr>
        <w:rPr>
          <w:sz w:val="24"/>
          <w:szCs w:val="24"/>
        </w:rPr>
      </w:pPr>
    </w:p>
    <w:p w14:paraId="52F52761" w14:textId="77777777" w:rsidR="004C499F" w:rsidRPr="00D71A26" w:rsidRDefault="004C499F" w:rsidP="00783E78">
      <w:pPr>
        <w:rPr>
          <w:sz w:val="24"/>
          <w:szCs w:val="24"/>
        </w:rPr>
      </w:pPr>
    </w:p>
    <w:p w14:paraId="415CA003" w14:textId="77777777" w:rsidR="004C499F" w:rsidRPr="00D71A26" w:rsidRDefault="004C499F" w:rsidP="00783E78">
      <w:pPr>
        <w:rPr>
          <w:sz w:val="24"/>
          <w:szCs w:val="24"/>
        </w:rPr>
      </w:pPr>
    </w:p>
    <w:p w14:paraId="7A29EF05" w14:textId="77777777" w:rsidR="004C499F" w:rsidRPr="00D71A26" w:rsidRDefault="004C499F" w:rsidP="00783E78">
      <w:pPr>
        <w:rPr>
          <w:sz w:val="24"/>
          <w:szCs w:val="24"/>
        </w:rPr>
      </w:pPr>
    </w:p>
    <w:p w14:paraId="2AEED85C" w14:textId="77777777" w:rsidR="004C499F" w:rsidRPr="00D71A26" w:rsidRDefault="004C499F" w:rsidP="00783E78">
      <w:pPr>
        <w:rPr>
          <w:sz w:val="24"/>
          <w:szCs w:val="24"/>
        </w:rPr>
      </w:pPr>
    </w:p>
    <w:p w14:paraId="279B32DF" w14:textId="77777777" w:rsidR="00CC0E63" w:rsidRPr="00D71A26" w:rsidRDefault="00CC0E63" w:rsidP="00783E78">
      <w:pPr>
        <w:rPr>
          <w:sz w:val="24"/>
          <w:szCs w:val="24"/>
        </w:rPr>
      </w:pPr>
    </w:p>
    <w:p w14:paraId="6FEE0BAF" w14:textId="77777777" w:rsidR="000023B1" w:rsidRPr="00D71A26" w:rsidRDefault="000023B1" w:rsidP="00783E78">
      <w:pPr>
        <w:rPr>
          <w:sz w:val="24"/>
          <w:szCs w:val="24"/>
        </w:rPr>
      </w:pPr>
    </w:p>
    <w:p w14:paraId="220A2F86" w14:textId="77777777" w:rsidR="000023B1" w:rsidRPr="00D71A26" w:rsidRDefault="000023B1" w:rsidP="004C499F">
      <w:pPr>
        <w:jc w:val="center"/>
        <w:rPr>
          <w:b/>
          <w:sz w:val="24"/>
          <w:szCs w:val="24"/>
          <w:lang w:bidi="en-US"/>
        </w:rPr>
      </w:pPr>
      <w:bookmarkStart w:id="12" w:name="_Hlk210648798"/>
      <w:r w:rsidRPr="00D71A26">
        <w:rPr>
          <w:b/>
          <w:sz w:val="24"/>
          <w:szCs w:val="24"/>
          <w:lang w:bidi="en-US"/>
        </w:rPr>
        <w:lastRenderedPageBreak/>
        <w:t>Price Schedule for Goods Offered from Within the Philippines</w:t>
      </w:r>
    </w:p>
    <w:p w14:paraId="7BCDFD9E" w14:textId="77777777" w:rsidR="000023B1" w:rsidRPr="00D71A26" w:rsidRDefault="000023B1" w:rsidP="004C499F">
      <w:pPr>
        <w:jc w:val="center"/>
        <w:rPr>
          <w:b/>
          <w:i/>
          <w:sz w:val="24"/>
          <w:szCs w:val="24"/>
          <w:lang w:bidi="en-US"/>
        </w:rPr>
      </w:pPr>
      <w:r w:rsidRPr="00D71A26">
        <w:rPr>
          <w:b/>
          <w:i/>
          <w:sz w:val="24"/>
          <w:szCs w:val="24"/>
          <w:lang w:bidi="en-US"/>
        </w:rPr>
        <w:t>[shall be submitted with the Bid if bidder is offering goods from within the Philippines]</w:t>
      </w:r>
    </w:p>
    <w:p w14:paraId="2887A3B7" w14:textId="77777777" w:rsidR="000023B1" w:rsidRPr="00D71A26" w:rsidRDefault="000023B1" w:rsidP="000023B1">
      <w:pPr>
        <w:rPr>
          <w:b/>
          <w:i/>
          <w:sz w:val="24"/>
          <w:szCs w:val="24"/>
          <w:lang w:bidi="en-US"/>
        </w:rPr>
      </w:pPr>
      <w:r w:rsidRPr="00D71A26">
        <w:rPr>
          <w:noProof/>
          <w:sz w:val="24"/>
          <w:szCs w:val="24"/>
          <w:lang w:bidi="en-US"/>
        </w:rPr>
        <mc:AlternateContent>
          <mc:Choice Requires="wps">
            <w:drawing>
              <wp:anchor distT="0" distB="0" distL="0" distR="0" simplePos="0" relativeHeight="251661312" behindDoc="1" locked="0" layoutInCell="1" allowOverlap="1" wp14:anchorId="2949F7A4" wp14:editId="15AE29FE">
                <wp:simplePos x="0" y="0"/>
                <wp:positionH relativeFrom="page">
                  <wp:posOffset>1304925</wp:posOffset>
                </wp:positionH>
                <wp:positionV relativeFrom="paragraph">
                  <wp:posOffset>140970</wp:posOffset>
                </wp:positionV>
                <wp:extent cx="4956175" cy="1270"/>
                <wp:effectExtent l="0" t="0" r="0" b="0"/>
                <wp:wrapTopAndBottom/>
                <wp:docPr id="331765425"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56175" cy="1270"/>
                        </a:xfrm>
                        <a:custGeom>
                          <a:avLst/>
                          <a:gdLst>
                            <a:gd name="T0" fmla="+- 0 2055 2055"/>
                            <a:gd name="T1" fmla="*/ T0 w 7805"/>
                            <a:gd name="T2" fmla="+- 0 9860 2055"/>
                            <a:gd name="T3" fmla="*/ T2 w 7805"/>
                          </a:gdLst>
                          <a:ahLst/>
                          <a:cxnLst>
                            <a:cxn ang="0">
                              <a:pos x="T1" y="0"/>
                            </a:cxn>
                            <a:cxn ang="0">
                              <a:pos x="T3" y="0"/>
                            </a:cxn>
                          </a:cxnLst>
                          <a:rect l="0" t="0" r="r" b="b"/>
                          <a:pathLst>
                            <a:path w="7805">
                              <a:moveTo>
                                <a:pt x="0" y="0"/>
                              </a:moveTo>
                              <a:lnTo>
                                <a:pt x="7805" y="0"/>
                              </a:lnTo>
                            </a:path>
                          </a:pathLst>
                        </a:custGeom>
                        <a:noFill/>
                        <a:ln w="51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F773F" id="Freeform 48" o:spid="_x0000_s1026" style="position:absolute;margin-left:102.75pt;margin-top:11.1pt;width:390.25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8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" path="m,l7805,e" filled="f" strokeweight=".14225mm">
                <v:path arrowok="t" o:connecttype="custom" o:connectlocs="0,0;4956175,0" o:connectangles="0,0"/>
                <w10:wrap type="topAndBottom" anchorx="page"/>
              </v:shape>
            </w:pict>
          </mc:Fallback>
        </mc:AlternateContent>
      </w:r>
    </w:p>
    <w:p w14:paraId="76A06D22" w14:textId="77777777" w:rsidR="000023B1" w:rsidRPr="00D71A26" w:rsidRDefault="000023B1" w:rsidP="000023B1">
      <w:pPr>
        <w:rPr>
          <w:b/>
          <w:i/>
          <w:sz w:val="24"/>
          <w:szCs w:val="24"/>
          <w:lang w:bidi="en-US"/>
        </w:rPr>
      </w:pPr>
    </w:p>
    <w:p w14:paraId="0387A066" w14:textId="77777777" w:rsidR="000023B1" w:rsidRPr="00D71A26" w:rsidRDefault="000023B1" w:rsidP="000023B1">
      <w:pPr>
        <w:rPr>
          <w:b/>
          <w:bCs/>
          <w:sz w:val="24"/>
          <w:szCs w:val="24"/>
          <w:lang w:bidi="en-US"/>
        </w:rPr>
      </w:pPr>
      <w:r w:rsidRPr="00D71A26">
        <w:rPr>
          <w:b/>
          <w:bCs/>
          <w:sz w:val="24"/>
          <w:szCs w:val="24"/>
          <w:lang w:bidi="en-US"/>
        </w:rPr>
        <w:t>For Goods Offered from Within the Philippines</w:t>
      </w:r>
    </w:p>
    <w:p w14:paraId="05212407" w14:textId="77777777" w:rsidR="000023B1" w:rsidRPr="00D71A26" w:rsidRDefault="000023B1" w:rsidP="000023B1">
      <w:pPr>
        <w:rPr>
          <w:sz w:val="24"/>
          <w:szCs w:val="24"/>
          <w:lang w:bidi="en-US"/>
        </w:rPr>
      </w:pPr>
      <w:r w:rsidRPr="00D71A26">
        <w:rPr>
          <w:sz w:val="24"/>
          <w:szCs w:val="24"/>
          <w:lang w:bidi="en-US"/>
        </w:rPr>
        <w:t>Name of Bidder</w:t>
      </w:r>
      <w:r w:rsidRPr="00D71A26">
        <w:rPr>
          <w:sz w:val="24"/>
          <w:szCs w:val="24"/>
          <w:u w:val="single"/>
          <w:lang w:bidi="en-US"/>
        </w:rPr>
        <w:t xml:space="preserve"> </w:t>
      </w:r>
      <w:r w:rsidRPr="00D71A26">
        <w:rPr>
          <w:sz w:val="24"/>
          <w:szCs w:val="24"/>
          <w:u w:val="single"/>
          <w:lang w:bidi="en-US"/>
        </w:rPr>
        <w:tab/>
      </w:r>
      <w:r w:rsidRPr="00D71A26">
        <w:rPr>
          <w:sz w:val="24"/>
          <w:szCs w:val="24"/>
          <w:lang w:bidi="en-US"/>
        </w:rPr>
        <w:t>Project ID No.</w:t>
      </w:r>
      <w:r w:rsidRPr="00D71A26">
        <w:rPr>
          <w:sz w:val="24"/>
          <w:szCs w:val="24"/>
          <w:u w:val="single"/>
          <w:lang w:bidi="en-US"/>
        </w:rPr>
        <w:t xml:space="preserve"> </w:t>
      </w:r>
      <w:r w:rsidRPr="00D71A26">
        <w:rPr>
          <w:sz w:val="24"/>
          <w:szCs w:val="24"/>
          <w:u w:val="single"/>
          <w:lang w:bidi="en-US"/>
        </w:rPr>
        <w:tab/>
      </w:r>
      <w:r w:rsidRPr="00D71A26">
        <w:rPr>
          <w:sz w:val="24"/>
          <w:szCs w:val="24"/>
          <w:lang w:bidi="en-US"/>
        </w:rPr>
        <w:t>Page</w:t>
      </w:r>
      <w:r w:rsidRPr="00D71A26">
        <w:rPr>
          <w:sz w:val="24"/>
          <w:szCs w:val="24"/>
          <w:u w:val="single"/>
          <w:lang w:bidi="en-US"/>
        </w:rPr>
        <w:t xml:space="preserve"> </w:t>
      </w:r>
      <w:r w:rsidRPr="00D71A26">
        <w:rPr>
          <w:sz w:val="24"/>
          <w:szCs w:val="24"/>
          <w:u w:val="single"/>
          <w:lang w:bidi="en-US"/>
        </w:rPr>
        <w:tab/>
      </w:r>
      <w:r w:rsidRPr="00D71A26">
        <w:rPr>
          <w:sz w:val="24"/>
          <w:szCs w:val="24"/>
          <w:lang w:bidi="en-US"/>
        </w:rPr>
        <w:t>of</w:t>
      </w:r>
      <w:r w:rsidRPr="00D71A26">
        <w:rPr>
          <w:sz w:val="24"/>
          <w:szCs w:val="24"/>
          <w:u w:val="single"/>
          <w:lang w:bidi="en-US"/>
        </w:rPr>
        <w:t xml:space="preserve"> </w:t>
      </w:r>
      <w:r w:rsidRPr="00D71A26">
        <w:rPr>
          <w:sz w:val="24"/>
          <w:szCs w:val="24"/>
          <w:u w:val="single"/>
          <w:lang w:bidi="en-US"/>
        </w:rPr>
        <w:tab/>
      </w:r>
    </w:p>
    <w:p w14:paraId="636FD225" w14:textId="77777777" w:rsidR="000023B1" w:rsidRPr="00D71A26" w:rsidRDefault="000023B1" w:rsidP="000023B1">
      <w:pPr>
        <w:rPr>
          <w:sz w:val="24"/>
          <w:szCs w:val="24"/>
          <w:lang w:bidi="en-US"/>
        </w:rPr>
      </w:pPr>
    </w:p>
    <w:tbl>
      <w:tblPr>
        <w:tblW w:w="0" w:type="auto"/>
        <w:tblInd w:w="2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24"/>
        <w:gridCol w:w="1023"/>
        <w:gridCol w:w="883"/>
        <w:gridCol w:w="840"/>
        <w:gridCol w:w="677"/>
        <w:gridCol w:w="1291"/>
        <w:gridCol w:w="926"/>
        <w:gridCol w:w="1037"/>
        <w:gridCol w:w="826"/>
        <w:gridCol w:w="1124"/>
      </w:tblGrid>
      <w:tr w:rsidR="00D71A26" w:rsidRPr="00D71A26" w14:paraId="54797B5C" w14:textId="77777777" w:rsidTr="00A13754">
        <w:trPr>
          <w:trHeight w:val="700"/>
        </w:trPr>
        <w:tc>
          <w:tcPr>
            <w:tcW w:w="524" w:type="dxa"/>
          </w:tcPr>
          <w:p w14:paraId="53DDB8B8" w14:textId="77777777" w:rsidR="000023B1" w:rsidRPr="00D71A26" w:rsidRDefault="000023B1" w:rsidP="000023B1">
            <w:pPr>
              <w:rPr>
                <w:sz w:val="24"/>
                <w:szCs w:val="24"/>
                <w:lang w:bidi="en-US"/>
              </w:rPr>
            </w:pPr>
            <w:r w:rsidRPr="00D71A26">
              <w:rPr>
                <w:sz w:val="24"/>
                <w:szCs w:val="24"/>
                <w:lang w:bidi="en-US"/>
              </w:rPr>
              <w:t>1</w:t>
            </w:r>
          </w:p>
        </w:tc>
        <w:tc>
          <w:tcPr>
            <w:tcW w:w="1023" w:type="dxa"/>
          </w:tcPr>
          <w:p w14:paraId="7C045E88" w14:textId="77777777" w:rsidR="000023B1" w:rsidRPr="00D71A26" w:rsidRDefault="000023B1" w:rsidP="000023B1">
            <w:pPr>
              <w:rPr>
                <w:sz w:val="24"/>
                <w:szCs w:val="24"/>
                <w:lang w:bidi="en-US"/>
              </w:rPr>
            </w:pPr>
            <w:r w:rsidRPr="00D71A26">
              <w:rPr>
                <w:sz w:val="24"/>
                <w:szCs w:val="24"/>
                <w:lang w:bidi="en-US"/>
              </w:rPr>
              <w:t>2</w:t>
            </w:r>
          </w:p>
        </w:tc>
        <w:tc>
          <w:tcPr>
            <w:tcW w:w="883" w:type="dxa"/>
          </w:tcPr>
          <w:p w14:paraId="4EAB72A1" w14:textId="77777777" w:rsidR="000023B1" w:rsidRPr="00D71A26" w:rsidRDefault="000023B1" w:rsidP="000023B1">
            <w:pPr>
              <w:rPr>
                <w:sz w:val="24"/>
                <w:szCs w:val="24"/>
                <w:lang w:bidi="en-US"/>
              </w:rPr>
            </w:pPr>
            <w:r w:rsidRPr="00D71A26">
              <w:rPr>
                <w:sz w:val="24"/>
                <w:szCs w:val="24"/>
                <w:lang w:bidi="en-US"/>
              </w:rPr>
              <w:t>3</w:t>
            </w:r>
          </w:p>
        </w:tc>
        <w:tc>
          <w:tcPr>
            <w:tcW w:w="840" w:type="dxa"/>
          </w:tcPr>
          <w:p w14:paraId="225961A2" w14:textId="77777777" w:rsidR="000023B1" w:rsidRPr="00D71A26" w:rsidRDefault="000023B1" w:rsidP="000023B1">
            <w:pPr>
              <w:rPr>
                <w:sz w:val="24"/>
                <w:szCs w:val="24"/>
                <w:lang w:bidi="en-US"/>
              </w:rPr>
            </w:pPr>
            <w:r w:rsidRPr="00D71A26">
              <w:rPr>
                <w:sz w:val="24"/>
                <w:szCs w:val="24"/>
                <w:lang w:bidi="en-US"/>
              </w:rPr>
              <w:t>4</w:t>
            </w:r>
          </w:p>
        </w:tc>
        <w:tc>
          <w:tcPr>
            <w:tcW w:w="677" w:type="dxa"/>
          </w:tcPr>
          <w:p w14:paraId="5A0340D8" w14:textId="77777777" w:rsidR="000023B1" w:rsidRPr="00D71A26" w:rsidRDefault="000023B1" w:rsidP="000023B1">
            <w:pPr>
              <w:rPr>
                <w:sz w:val="24"/>
                <w:szCs w:val="24"/>
                <w:lang w:bidi="en-US"/>
              </w:rPr>
            </w:pPr>
            <w:r w:rsidRPr="00D71A26">
              <w:rPr>
                <w:sz w:val="24"/>
                <w:szCs w:val="24"/>
                <w:lang w:bidi="en-US"/>
              </w:rPr>
              <w:t>5</w:t>
            </w:r>
          </w:p>
        </w:tc>
        <w:tc>
          <w:tcPr>
            <w:tcW w:w="1291" w:type="dxa"/>
          </w:tcPr>
          <w:p w14:paraId="49DB72C3" w14:textId="77777777" w:rsidR="000023B1" w:rsidRPr="00D71A26" w:rsidRDefault="000023B1" w:rsidP="000023B1">
            <w:pPr>
              <w:rPr>
                <w:sz w:val="24"/>
                <w:szCs w:val="24"/>
                <w:lang w:bidi="en-US"/>
              </w:rPr>
            </w:pPr>
            <w:r w:rsidRPr="00D71A26">
              <w:rPr>
                <w:sz w:val="24"/>
                <w:szCs w:val="24"/>
                <w:lang w:bidi="en-US"/>
              </w:rPr>
              <w:t>6</w:t>
            </w:r>
          </w:p>
        </w:tc>
        <w:tc>
          <w:tcPr>
            <w:tcW w:w="926" w:type="dxa"/>
          </w:tcPr>
          <w:p w14:paraId="02CE89F2" w14:textId="77777777" w:rsidR="000023B1" w:rsidRPr="00D71A26" w:rsidRDefault="000023B1" w:rsidP="000023B1">
            <w:pPr>
              <w:rPr>
                <w:sz w:val="24"/>
                <w:szCs w:val="24"/>
                <w:lang w:bidi="en-US"/>
              </w:rPr>
            </w:pPr>
            <w:r w:rsidRPr="00D71A26">
              <w:rPr>
                <w:sz w:val="24"/>
                <w:szCs w:val="24"/>
                <w:lang w:bidi="en-US"/>
              </w:rPr>
              <w:t>7</w:t>
            </w:r>
          </w:p>
        </w:tc>
        <w:tc>
          <w:tcPr>
            <w:tcW w:w="1037" w:type="dxa"/>
          </w:tcPr>
          <w:p w14:paraId="488EB9FE" w14:textId="77777777" w:rsidR="000023B1" w:rsidRPr="00D71A26" w:rsidRDefault="000023B1" w:rsidP="000023B1">
            <w:pPr>
              <w:rPr>
                <w:sz w:val="24"/>
                <w:szCs w:val="24"/>
                <w:lang w:bidi="en-US"/>
              </w:rPr>
            </w:pPr>
            <w:r w:rsidRPr="00D71A26">
              <w:rPr>
                <w:sz w:val="24"/>
                <w:szCs w:val="24"/>
                <w:lang w:bidi="en-US"/>
              </w:rPr>
              <w:t>8</w:t>
            </w:r>
          </w:p>
        </w:tc>
        <w:tc>
          <w:tcPr>
            <w:tcW w:w="826" w:type="dxa"/>
          </w:tcPr>
          <w:p w14:paraId="26821E25" w14:textId="77777777" w:rsidR="000023B1" w:rsidRPr="00D71A26" w:rsidRDefault="000023B1" w:rsidP="000023B1">
            <w:pPr>
              <w:rPr>
                <w:sz w:val="24"/>
                <w:szCs w:val="24"/>
                <w:lang w:bidi="en-US"/>
              </w:rPr>
            </w:pPr>
            <w:r w:rsidRPr="00D71A26">
              <w:rPr>
                <w:sz w:val="24"/>
                <w:szCs w:val="24"/>
                <w:lang w:bidi="en-US"/>
              </w:rPr>
              <w:t>9</w:t>
            </w:r>
          </w:p>
        </w:tc>
        <w:tc>
          <w:tcPr>
            <w:tcW w:w="1124" w:type="dxa"/>
          </w:tcPr>
          <w:p w14:paraId="68CB25E4" w14:textId="77777777" w:rsidR="000023B1" w:rsidRPr="00D71A26" w:rsidRDefault="000023B1" w:rsidP="000023B1">
            <w:pPr>
              <w:rPr>
                <w:sz w:val="24"/>
                <w:szCs w:val="24"/>
                <w:lang w:bidi="en-US"/>
              </w:rPr>
            </w:pPr>
            <w:r w:rsidRPr="00D71A26">
              <w:rPr>
                <w:sz w:val="24"/>
                <w:szCs w:val="24"/>
                <w:lang w:bidi="en-US"/>
              </w:rPr>
              <w:t>10</w:t>
            </w:r>
          </w:p>
        </w:tc>
      </w:tr>
      <w:tr w:rsidR="00D71A26" w:rsidRPr="00D71A26" w14:paraId="0E250F6B" w14:textId="77777777" w:rsidTr="00A13754">
        <w:trPr>
          <w:trHeight w:val="1641"/>
        </w:trPr>
        <w:tc>
          <w:tcPr>
            <w:tcW w:w="524" w:type="dxa"/>
          </w:tcPr>
          <w:p w14:paraId="537E68F7" w14:textId="77777777" w:rsidR="000023B1" w:rsidRPr="00D71A26" w:rsidRDefault="000023B1" w:rsidP="000023B1">
            <w:pPr>
              <w:rPr>
                <w:sz w:val="24"/>
                <w:szCs w:val="24"/>
                <w:lang w:bidi="en-US"/>
              </w:rPr>
            </w:pPr>
            <w:r w:rsidRPr="00D71A26">
              <w:rPr>
                <w:sz w:val="24"/>
                <w:szCs w:val="24"/>
                <w:lang w:bidi="en-US"/>
              </w:rPr>
              <w:t>Item</w:t>
            </w:r>
          </w:p>
        </w:tc>
        <w:tc>
          <w:tcPr>
            <w:tcW w:w="1023" w:type="dxa"/>
          </w:tcPr>
          <w:p w14:paraId="338D9ED4" w14:textId="77777777" w:rsidR="000023B1" w:rsidRPr="00D71A26" w:rsidRDefault="000023B1" w:rsidP="000023B1">
            <w:pPr>
              <w:rPr>
                <w:sz w:val="24"/>
                <w:szCs w:val="24"/>
                <w:lang w:bidi="en-US"/>
              </w:rPr>
            </w:pPr>
            <w:r w:rsidRPr="00D71A26">
              <w:rPr>
                <w:sz w:val="24"/>
                <w:szCs w:val="24"/>
                <w:lang w:bidi="en-US"/>
              </w:rPr>
              <w:t>Description</w:t>
            </w:r>
          </w:p>
        </w:tc>
        <w:tc>
          <w:tcPr>
            <w:tcW w:w="883" w:type="dxa"/>
          </w:tcPr>
          <w:p w14:paraId="5B12EF59" w14:textId="77777777" w:rsidR="000023B1" w:rsidRPr="00D71A26" w:rsidRDefault="000023B1" w:rsidP="000023B1">
            <w:pPr>
              <w:rPr>
                <w:sz w:val="24"/>
                <w:szCs w:val="24"/>
                <w:lang w:bidi="en-US"/>
              </w:rPr>
            </w:pPr>
            <w:r w:rsidRPr="00D71A26">
              <w:rPr>
                <w:sz w:val="24"/>
                <w:szCs w:val="24"/>
                <w:lang w:bidi="en-US"/>
              </w:rPr>
              <w:t>Country of origin</w:t>
            </w:r>
          </w:p>
        </w:tc>
        <w:tc>
          <w:tcPr>
            <w:tcW w:w="840" w:type="dxa"/>
          </w:tcPr>
          <w:p w14:paraId="00751C5A" w14:textId="77777777" w:rsidR="000023B1" w:rsidRPr="00D71A26" w:rsidRDefault="000023B1" w:rsidP="000023B1">
            <w:pPr>
              <w:rPr>
                <w:sz w:val="24"/>
                <w:szCs w:val="24"/>
                <w:lang w:bidi="en-US"/>
              </w:rPr>
            </w:pPr>
            <w:r w:rsidRPr="00D71A26">
              <w:rPr>
                <w:sz w:val="24"/>
                <w:szCs w:val="24"/>
                <w:lang w:bidi="en-US"/>
              </w:rPr>
              <w:t>Quantity</w:t>
            </w:r>
          </w:p>
        </w:tc>
        <w:tc>
          <w:tcPr>
            <w:tcW w:w="677" w:type="dxa"/>
          </w:tcPr>
          <w:p w14:paraId="27CD5534" w14:textId="77777777" w:rsidR="000023B1" w:rsidRPr="00D71A26" w:rsidRDefault="000023B1" w:rsidP="000023B1">
            <w:pPr>
              <w:rPr>
                <w:sz w:val="24"/>
                <w:szCs w:val="24"/>
                <w:lang w:bidi="en-US"/>
              </w:rPr>
            </w:pPr>
            <w:r w:rsidRPr="00D71A26">
              <w:rPr>
                <w:sz w:val="24"/>
                <w:szCs w:val="24"/>
                <w:lang w:bidi="en-US"/>
              </w:rPr>
              <w:t>Unit price</w:t>
            </w:r>
          </w:p>
          <w:p w14:paraId="0B4A81B0" w14:textId="77777777" w:rsidR="000023B1" w:rsidRPr="00D71A26" w:rsidRDefault="000023B1" w:rsidP="000023B1">
            <w:pPr>
              <w:rPr>
                <w:sz w:val="24"/>
                <w:szCs w:val="24"/>
                <w:lang w:bidi="en-US"/>
              </w:rPr>
            </w:pPr>
            <w:r w:rsidRPr="00D71A26">
              <w:rPr>
                <w:sz w:val="24"/>
                <w:szCs w:val="24"/>
                <w:lang w:bidi="en-US"/>
              </w:rPr>
              <w:t>EXW</w:t>
            </w:r>
          </w:p>
          <w:p w14:paraId="445DFB17" w14:textId="77777777" w:rsidR="000023B1" w:rsidRPr="00D71A26" w:rsidRDefault="000023B1" w:rsidP="000023B1">
            <w:pPr>
              <w:rPr>
                <w:sz w:val="24"/>
                <w:szCs w:val="24"/>
                <w:lang w:bidi="en-US"/>
              </w:rPr>
            </w:pPr>
            <w:r w:rsidRPr="00D71A26">
              <w:rPr>
                <w:sz w:val="24"/>
                <w:szCs w:val="24"/>
                <w:lang w:bidi="en-US"/>
              </w:rPr>
              <w:t>per item</w:t>
            </w:r>
          </w:p>
        </w:tc>
        <w:tc>
          <w:tcPr>
            <w:tcW w:w="1291" w:type="dxa"/>
          </w:tcPr>
          <w:p w14:paraId="647681C0" w14:textId="77777777" w:rsidR="000023B1" w:rsidRPr="00D71A26" w:rsidRDefault="000023B1" w:rsidP="000023B1">
            <w:pPr>
              <w:rPr>
                <w:sz w:val="24"/>
                <w:szCs w:val="24"/>
                <w:lang w:bidi="en-US"/>
              </w:rPr>
            </w:pPr>
            <w:r w:rsidRPr="00D71A26">
              <w:rPr>
                <w:sz w:val="24"/>
                <w:szCs w:val="24"/>
                <w:lang w:bidi="en-US"/>
              </w:rPr>
              <w:t>Transportation and all other costs incidental to delivery, per item</w:t>
            </w:r>
          </w:p>
        </w:tc>
        <w:tc>
          <w:tcPr>
            <w:tcW w:w="926" w:type="dxa"/>
          </w:tcPr>
          <w:p w14:paraId="315C838F" w14:textId="77777777" w:rsidR="000023B1" w:rsidRPr="00D71A26" w:rsidRDefault="000023B1" w:rsidP="000023B1">
            <w:pPr>
              <w:rPr>
                <w:sz w:val="24"/>
                <w:szCs w:val="24"/>
                <w:lang w:bidi="en-US"/>
              </w:rPr>
            </w:pPr>
            <w:r w:rsidRPr="00D71A26">
              <w:rPr>
                <w:sz w:val="24"/>
                <w:szCs w:val="24"/>
                <w:lang w:bidi="en-US"/>
              </w:rPr>
              <w:t>Sales and other taxes payable if Contract is awarded, per item</w:t>
            </w:r>
          </w:p>
        </w:tc>
        <w:tc>
          <w:tcPr>
            <w:tcW w:w="1037" w:type="dxa"/>
          </w:tcPr>
          <w:p w14:paraId="452FD280" w14:textId="77777777" w:rsidR="000023B1" w:rsidRPr="00D71A26" w:rsidRDefault="000023B1" w:rsidP="000023B1">
            <w:pPr>
              <w:rPr>
                <w:sz w:val="24"/>
                <w:szCs w:val="24"/>
                <w:lang w:bidi="en-US"/>
              </w:rPr>
            </w:pPr>
            <w:r w:rsidRPr="00D71A26">
              <w:rPr>
                <w:sz w:val="24"/>
                <w:szCs w:val="24"/>
                <w:lang w:bidi="en-US"/>
              </w:rPr>
              <w:t>Cost of Incidental Services, if applicable, per item</w:t>
            </w:r>
          </w:p>
        </w:tc>
        <w:tc>
          <w:tcPr>
            <w:tcW w:w="826" w:type="dxa"/>
          </w:tcPr>
          <w:p w14:paraId="56AB5243" w14:textId="77777777" w:rsidR="000023B1" w:rsidRPr="00D71A26" w:rsidRDefault="000023B1" w:rsidP="000023B1">
            <w:pPr>
              <w:rPr>
                <w:sz w:val="24"/>
                <w:szCs w:val="24"/>
                <w:lang w:bidi="en-US"/>
              </w:rPr>
            </w:pPr>
            <w:r w:rsidRPr="00D71A26">
              <w:rPr>
                <w:sz w:val="24"/>
                <w:szCs w:val="24"/>
                <w:lang w:bidi="en-US"/>
              </w:rPr>
              <w:t xml:space="preserve">Total </w:t>
            </w:r>
            <w:proofErr w:type="gramStart"/>
            <w:r w:rsidRPr="00D71A26">
              <w:rPr>
                <w:sz w:val="24"/>
                <w:szCs w:val="24"/>
                <w:lang w:bidi="en-US"/>
              </w:rPr>
              <w:t>Price,</w:t>
            </w:r>
            <w:proofErr w:type="gramEnd"/>
            <w:r w:rsidRPr="00D71A26">
              <w:rPr>
                <w:sz w:val="24"/>
                <w:szCs w:val="24"/>
                <w:lang w:bidi="en-US"/>
              </w:rPr>
              <w:t xml:space="preserve"> per unit</w:t>
            </w:r>
          </w:p>
          <w:p w14:paraId="057FC569" w14:textId="77777777" w:rsidR="000023B1" w:rsidRPr="00D71A26" w:rsidRDefault="000023B1" w:rsidP="000023B1">
            <w:pPr>
              <w:rPr>
                <w:sz w:val="24"/>
                <w:szCs w:val="24"/>
                <w:lang w:bidi="en-US"/>
              </w:rPr>
            </w:pPr>
          </w:p>
          <w:p w14:paraId="11C5044B" w14:textId="77777777" w:rsidR="000023B1" w:rsidRPr="00D71A26" w:rsidRDefault="000023B1" w:rsidP="000023B1">
            <w:pPr>
              <w:rPr>
                <w:sz w:val="24"/>
                <w:szCs w:val="24"/>
                <w:lang w:bidi="en-US"/>
              </w:rPr>
            </w:pPr>
            <w:r w:rsidRPr="00D71A26">
              <w:rPr>
                <w:sz w:val="24"/>
                <w:szCs w:val="24"/>
                <w:lang w:bidi="en-US"/>
              </w:rPr>
              <w:t>(</w:t>
            </w:r>
            <w:proofErr w:type="gramStart"/>
            <w:r w:rsidRPr="00D71A26">
              <w:rPr>
                <w:sz w:val="24"/>
                <w:szCs w:val="24"/>
                <w:lang w:bidi="en-US"/>
              </w:rPr>
              <w:t>col</w:t>
            </w:r>
            <w:proofErr w:type="gramEnd"/>
            <w:r w:rsidRPr="00D71A26">
              <w:rPr>
                <w:sz w:val="24"/>
                <w:szCs w:val="24"/>
                <w:lang w:bidi="en-US"/>
              </w:rPr>
              <w:t xml:space="preserve"> 5+6+7+8</w:t>
            </w:r>
          </w:p>
          <w:p w14:paraId="4E427F19" w14:textId="77777777" w:rsidR="000023B1" w:rsidRPr="00D71A26" w:rsidRDefault="000023B1" w:rsidP="000023B1">
            <w:pPr>
              <w:rPr>
                <w:sz w:val="24"/>
                <w:szCs w:val="24"/>
                <w:lang w:bidi="en-US"/>
              </w:rPr>
            </w:pPr>
            <w:r w:rsidRPr="00D71A26">
              <w:rPr>
                <w:sz w:val="24"/>
                <w:szCs w:val="24"/>
                <w:lang w:bidi="en-US"/>
              </w:rPr>
              <w:t>)</w:t>
            </w:r>
          </w:p>
        </w:tc>
        <w:tc>
          <w:tcPr>
            <w:tcW w:w="1124" w:type="dxa"/>
          </w:tcPr>
          <w:p w14:paraId="6812B15B" w14:textId="77777777" w:rsidR="000023B1" w:rsidRPr="00D71A26" w:rsidRDefault="000023B1" w:rsidP="000023B1">
            <w:pPr>
              <w:rPr>
                <w:sz w:val="24"/>
                <w:szCs w:val="24"/>
                <w:lang w:bidi="en-US"/>
              </w:rPr>
            </w:pPr>
            <w:r w:rsidRPr="00D71A26">
              <w:rPr>
                <w:sz w:val="24"/>
                <w:szCs w:val="24"/>
                <w:lang w:bidi="en-US"/>
              </w:rPr>
              <w:t>Total Price delivered Final Destination</w:t>
            </w:r>
          </w:p>
          <w:p w14:paraId="302AD0A4" w14:textId="77777777" w:rsidR="000023B1" w:rsidRPr="00D71A26" w:rsidRDefault="000023B1" w:rsidP="000023B1">
            <w:pPr>
              <w:rPr>
                <w:sz w:val="24"/>
                <w:szCs w:val="24"/>
                <w:lang w:bidi="en-US"/>
              </w:rPr>
            </w:pPr>
          </w:p>
          <w:p w14:paraId="75930296" w14:textId="77777777" w:rsidR="000023B1" w:rsidRPr="00D71A26" w:rsidRDefault="000023B1" w:rsidP="000023B1">
            <w:pPr>
              <w:rPr>
                <w:sz w:val="24"/>
                <w:szCs w:val="24"/>
                <w:lang w:bidi="en-US"/>
              </w:rPr>
            </w:pPr>
            <w:r w:rsidRPr="00D71A26">
              <w:rPr>
                <w:sz w:val="24"/>
                <w:szCs w:val="24"/>
                <w:lang w:bidi="en-US"/>
              </w:rPr>
              <w:t>(col 9) x</w:t>
            </w:r>
          </w:p>
          <w:p w14:paraId="23D71A9F" w14:textId="77777777" w:rsidR="000023B1" w:rsidRPr="00D71A26" w:rsidRDefault="000023B1" w:rsidP="000023B1">
            <w:pPr>
              <w:rPr>
                <w:sz w:val="24"/>
                <w:szCs w:val="24"/>
                <w:lang w:bidi="en-US"/>
              </w:rPr>
            </w:pPr>
            <w:r w:rsidRPr="00D71A26">
              <w:rPr>
                <w:sz w:val="24"/>
                <w:szCs w:val="24"/>
                <w:lang w:bidi="en-US"/>
              </w:rPr>
              <w:t>(col 4)</w:t>
            </w:r>
          </w:p>
        </w:tc>
      </w:tr>
      <w:tr w:rsidR="007D6A8D" w:rsidRPr="00D71A26" w14:paraId="138FA45D" w14:textId="77777777" w:rsidTr="00A13754">
        <w:trPr>
          <w:trHeight w:val="3643"/>
        </w:trPr>
        <w:tc>
          <w:tcPr>
            <w:tcW w:w="524" w:type="dxa"/>
          </w:tcPr>
          <w:p w14:paraId="3ECD448D" w14:textId="77777777" w:rsidR="000023B1" w:rsidRPr="00D71A26" w:rsidRDefault="000023B1" w:rsidP="000023B1">
            <w:pPr>
              <w:rPr>
                <w:sz w:val="24"/>
                <w:szCs w:val="24"/>
                <w:lang w:bidi="en-US"/>
              </w:rPr>
            </w:pPr>
          </w:p>
        </w:tc>
        <w:tc>
          <w:tcPr>
            <w:tcW w:w="1023" w:type="dxa"/>
          </w:tcPr>
          <w:p w14:paraId="63CBB667" w14:textId="77777777" w:rsidR="000023B1" w:rsidRPr="00D71A26" w:rsidRDefault="000023B1" w:rsidP="000023B1">
            <w:pPr>
              <w:rPr>
                <w:sz w:val="24"/>
                <w:szCs w:val="24"/>
                <w:lang w:bidi="en-US"/>
              </w:rPr>
            </w:pPr>
          </w:p>
        </w:tc>
        <w:tc>
          <w:tcPr>
            <w:tcW w:w="883" w:type="dxa"/>
          </w:tcPr>
          <w:p w14:paraId="19217DD0" w14:textId="77777777" w:rsidR="000023B1" w:rsidRPr="00D71A26" w:rsidRDefault="000023B1" w:rsidP="000023B1">
            <w:pPr>
              <w:rPr>
                <w:sz w:val="24"/>
                <w:szCs w:val="24"/>
                <w:lang w:bidi="en-US"/>
              </w:rPr>
            </w:pPr>
          </w:p>
        </w:tc>
        <w:tc>
          <w:tcPr>
            <w:tcW w:w="840" w:type="dxa"/>
          </w:tcPr>
          <w:p w14:paraId="34E459B9" w14:textId="77777777" w:rsidR="000023B1" w:rsidRPr="00D71A26" w:rsidRDefault="000023B1" w:rsidP="000023B1">
            <w:pPr>
              <w:rPr>
                <w:sz w:val="24"/>
                <w:szCs w:val="24"/>
                <w:lang w:bidi="en-US"/>
              </w:rPr>
            </w:pPr>
          </w:p>
        </w:tc>
        <w:tc>
          <w:tcPr>
            <w:tcW w:w="677" w:type="dxa"/>
          </w:tcPr>
          <w:p w14:paraId="3752DAC9" w14:textId="77777777" w:rsidR="000023B1" w:rsidRPr="00D71A26" w:rsidRDefault="000023B1" w:rsidP="000023B1">
            <w:pPr>
              <w:rPr>
                <w:sz w:val="24"/>
                <w:szCs w:val="24"/>
                <w:lang w:bidi="en-US"/>
              </w:rPr>
            </w:pPr>
          </w:p>
        </w:tc>
        <w:tc>
          <w:tcPr>
            <w:tcW w:w="1291" w:type="dxa"/>
          </w:tcPr>
          <w:p w14:paraId="00A01CED" w14:textId="77777777" w:rsidR="000023B1" w:rsidRPr="00D71A26" w:rsidRDefault="000023B1" w:rsidP="000023B1">
            <w:pPr>
              <w:rPr>
                <w:sz w:val="24"/>
                <w:szCs w:val="24"/>
                <w:lang w:bidi="en-US"/>
              </w:rPr>
            </w:pPr>
          </w:p>
        </w:tc>
        <w:tc>
          <w:tcPr>
            <w:tcW w:w="926" w:type="dxa"/>
          </w:tcPr>
          <w:p w14:paraId="198263A7" w14:textId="77777777" w:rsidR="000023B1" w:rsidRPr="00D71A26" w:rsidRDefault="000023B1" w:rsidP="000023B1">
            <w:pPr>
              <w:rPr>
                <w:sz w:val="24"/>
                <w:szCs w:val="24"/>
                <w:lang w:bidi="en-US"/>
              </w:rPr>
            </w:pPr>
          </w:p>
        </w:tc>
        <w:tc>
          <w:tcPr>
            <w:tcW w:w="1037" w:type="dxa"/>
          </w:tcPr>
          <w:p w14:paraId="3A35AFF2" w14:textId="77777777" w:rsidR="000023B1" w:rsidRPr="00D71A26" w:rsidRDefault="000023B1" w:rsidP="000023B1">
            <w:pPr>
              <w:rPr>
                <w:sz w:val="24"/>
                <w:szCs w:val="24"/>
                <w:lang w:bidi="en-US"/>
              </w:rPr>
            </w:pPr>
          </w:p>
        </w:tc>
        <w:tc>
          <w:tcPr>
            <w:tcW w:w="826" w:type="dxa"/>
          </w:tcPr>
          <w:p w14:paraId="38ABB7AF" w14:textId="77777777" w:rsidR="000023B1" w:rsidRPr="00D71A26" w:rsidRDefault="000023B1" w:rsidP="000023B1">
            <w:pPr>
              <w:rPr>
                <w:sz w:val="24"/>
                <w:szCs w:val="24"/>
                <w:lang w:bidi="en-US"/>
              </w:rPr>
            </w:pPr>
          </w:p>
        </w:tc>
        <w:tc>
          <w:tcPr>
            <w:tcW w:w="1124" w:type="dxa"/>
          </w:tcPr>
          <w:p w14:paraId="2EB291C9" w14:textId="77777777" w:rsidR="000023B1" w:rsidRPr="00D71A26" w:rsidRDefault="000023B1" w:rsidP="000023B1">
            <w:pPr>
              <w:rPr>
                <w:sz w:val="24"/>
                <w:szCs w:val="24"/>
                <w:lang w:bidi="en-US"/>
              </w:rPr>
            </w:pPr>
          </w:p>
        </w:tc>
      </w:tr>
    </w:tbl>
    <w:p w14:paraId="08A13D2F" w14:textId="77777777" w:rsidR="000023B1" w:rsidRPr="00D71A26" w:rsidRDefault="000023B1" w:rsidP="000023B1">
      <w:pPr>
        <w:rPr>
          <w:sz w:val="24"/>
          <w:szCs w:val="24"/>
          <w:lang w:bidi="en-US"/>
        </w:rPr>
      </w:pPr>
    </w:p>
    <w:bookmarkEnd w:id="12"/>
    <w:p w14:paraId="2CB4ECCC" w14:textId="77777777" w:rsidR="000023B1" w:rsidRPr="00D71A26" w:rsidRDefault="000023B1" w:rsidP="000023B1">
      <w:pPr>
        <w:rPr>
          <w:sz w:val="24"/>
          <w:szCs w:val="24"/>
          <w:lang w:bidi="en-US"/>
        </w:rPr>
      </w:pPr>
    </w:p>
    <w:p w14:paraId="33ED14D8" w14:textId="77777777" w:rsidR="000023B1" w:rsidRPr="00D71A26" w:rsidRDefault="000023B1" w:rsidP="000023B1">
      <w:pPr>
        <w:rPr>
          <w:sz w:val="24"/>
          <w:szCs w:val="24"/>
          <w:lang w:bidi="en-US"/>
        </w:rPr>
      </w:pPr>
    </w:p>
    <w:p w14:paraId="294567EE" w14:textId="77777777" w:rsidR="000023B1" w:rsidRPr="00D71A26" w:rsidRDefault="000023B1" w:rsidP="000023B1">
      <w:pPr>
        <w:rPr>
          <w:sz w:val="24"/>
          <w:szCs w:val="24"/>
          <w:lang w:bidi="en-US"/>
        </w:rPr>
      </w:pPr>
    </w:p>
    <w:p w14:paraId="66B0D78C" w14:textId="77777777" w:rsidR="000023B1" w:rsidRPr="00D71A26" w:rsidRDefault="000023B1" w:rsidP="000023B1">
      <w:pPr>
        <w:rPr>
          <w:sz w:val="24"/>
          <w:szCs w:val="24"/>
          <w:lang w:bidi="en-US"/>
        </w:rPr>
      </w:pPr>
      <w:r w:rsidRPr="00D71A26">
        <w:rPr>
          <w:sz w:val="24"/>
          <w:szCs w:val="24"/>
          <w:lang w:bidi="en-US"/>
        </w:rPr>
        <w:t>Name:</w:t>
      </w:r>
      <w:r w:rsidRPr="00D71A26">
        <w:rPr>
          <w:sz w:val="24"/>
          <w:szCs w:val="24"/>
          <w:u w:val="single"/>
          <w:lang w:bidi="en-US"/>
        </w:rPr>
        <w:tab/>
      </w:r>
      <w:r w:rsidRPr="00D71A26">
        <w:rPr>
          <w:sz w:val="24"/>
          <w:szCs w:val="24"/>
          <w:u w:val="single"/>
          <w:lang w:bidi="en-US"/>
        </w:rPr>
        <w:tab/>
      </w:r>
      <w:r w:rsidRPr="00D71A26">
        <w:rPr>
          <w:sz w:val="24"/>
          <w:szCs w:val="24"/>
          <w:u w:val="single"/>
          <w:lang w:bidi="en-US"/>
        </w:rPr>
        <w:tab/>
      </w:r>
      <w:r w:rsidRPr="00D71A26">
        <w:rPr>
          <w:sz w:val="24"/>
          <w:szCs w:val="24"/>
          <w:lang w:bidi="en-US"/>
        </w:rPr>
        <w:t xml:space="preserve"> Legal Capacity: </w:t>
      </w:r>
      <w:r w:rsidRPr="00D71A26">
        <w:rPr>
          <w:sz w:val="24"/>
          <w:szCs w:val="24"/>
          <w:u w:val="single"/>
          <w:lang w:bidi="en-US"/>
        </w:rPr>
        <w:t xml:space="preserve"> </w:t>
      </w:r>
      <w:r w:rsidRPr="00D71A26">
        <w:rPr>
          <w:sz w:val="24"/>
          <w:szCs w:val="24"/>
          <w:u w:val="single"/>
          <w:lang w:bidi="en-US"/>
        </w:rPr>
        <w:tab/>
      </w:r>
      <w:r w:rsidRPr="00D71A26">
        <w:rPr>
          <w:sz w:val="24"/>
          <w:szCs w:val="24"/>
          <w:u w:val="single"/>
          <w:lang w:bidi="en-US"/>
        </w:rPr>
        <w:tab/>
      </w:r>
      <w:r w:rsidRPr="00D71A26">
        <w:rPr>
          <w:sz w:val="24"/>
          <w:szCs w:val="24"/>
          <w:lang w:bidi="en-US"/>
        </w:rPr>
        <w:t xml:space="preserve"> Signature:</w:t>
      </w:r>
      <w:r w:rsidRPr="00D71A26">
        <w:rPr>
          <w:sz w:val="24"/>
          <w:szCs w:val="24"/>
          <w:u w:val="single"/>
          <w:lang w:bidi="en-US"/>
        </w:rPr>
        <w:tab/>
      </w:r>
      <w:r w:rsidRPr="00D71A26">
        <w:rPr>
          <w:sz w:val="24"/>
          <w:szCs w:val="24"/>
          <w:u w:val="single"/>
          <w:lang w:bidi="en-US"/>
        </w:rPr>
        <w:tab/>
      </w:r>
      <w:r w:rsidRPr="00D71A26">
        <w:rPr>
          <w:sz w:val="24"/>
          <w:szCs w:val="24"/>
          <w:u w:val="single"/>
          <w:lang w:bidi="en-US"/>
        </w:rPr>
        <w:tab/>
      </w:r>
      <w:r w:rsidRPr="00D71A26">
        <w:rPr>
          <w:sz w:val="24"/>
          <w:szCs w:val="24"/>
          <w:lang w:bidi="en-US"/>
        </w:rPr>
        <w:t xml:space="preserve"> Duly authorized to sign the Bid for and behalf of: </w:t>
      </w:r>
      <w:r w:rsidRPr="00D71A26">
        <w:rPr>
          <w:sz w:val="24"/>
          <w:szCs w:val="24"/>
          <w:u w:val="single"/>
          <w:lang w:bidi="en-US"/>
        </w:rPr>
        <w:t xml:space="preserve"> </w:t>
      </w:r>
      <w:r w:rsidRPr="00D71A26">
        <w:rPr>
          <w:sz w:val="24"/>
          <w:szCs w:val="24"/>
          <w:u w:val="single"/>
          <w:lang w:bidi="en-US"/>
        </w:rPr>
        <w:tab/>
      </w:r>
      <w:r w:rsidRPr="00D71A26">
        <w:rPr>
          <w:sz w:val="24"/>
          <w:szCs w:val="24"/>
          <w:u w:val="single"/>
          <w:lang w:bidi="en-US"/>
        </w:rPr>
        <w:tab/>
      </w:r>
      <w:r w:rsidRPr="00D71A26">
        <w:rPr>
          <w:sz w:val="24"/>
          <w:szCs w:val="24"/>
          <w:u w:val="single"/>
          <w:lang w:bidi="en-US"/>
        </w:rPr>
        <w:tab/>
      </w:r>
    </w:p>
    <w:p w14:paraId="29BDA5F6" w14:textId="77777777" w:rsidR="00783E78" w:rsidRPr="00D71A26" w:rsidRDefault="00783E78" w:rsidP="00783E78">
      <w:pPr>
        <w:rPr>
          <w:sz w:val="24"/>
          <w:szCs w:val="24"/>
        </w:rPr>
      </w:pPr>
    </w:p>
    <w:p w14:paraId="2CE7E18A" w14:textId="77777777" w:rsidR="000023B1" w:rsidRPr="00D71A26" w:rsidRDefault="000023B1" w:rsidP="00783E78">
      <w:pPr>
        <w:rPr>
          <w:sz w:val="24"/>
          <w:szCs w:val="24"/>
        </w:rPr>
      </w:pPr>
    </w:p>
    <w:p w14:paraId="570121CE" w14:textId="77777777" w:rsidR="000023B1" w:rsidRPr="00D71A26" w:rsidRDefault="000023B1" w:rsidP="00783E78">
      <w:pPr>
        <w:rPr>
          <w:sz w:val="24"/>
          <w:szCs w:val="24"/>
        </w:rPr>
      </w:pPr>
    </w:p>
    <w:p w14:paraId="5E7A9DCE" w14:textId="77777777" w:rsidR="000023B1" w:rsidRPr="00D71A26" w:rsidRDefault="000023B1" w:rsidP="00783E78">
      <w:pPr>
        <w:rPr>
          <w:sz w:val="24"/>
          <w:szCs w:val="24"/>
        </w:rPr>
      </w:pPr>
    </w:p>
    <w:p w14:paraId="1A4652E7" w14:textId="77777777" w:rsidR="004C499F" w:rsidRPr="00D71A26" w:rsidRDefault="004C499F" w:rsidP="00783E78">
      <w:pPr>
        <w:rPr>
          <w:sz w:val="24"/>
          <w:szCs w:val="24"/>
        </w:rPr>
      </w:pPr>
    </w:p>
    <w:p w14:paraId="3E2EFF8A" w14:textId="77777777" w:rsidR="004C499F" w:rsidRPr="00D71A26" w:rsidRDefault="004C499F" w:rsidP="00783E78">
      <w:pPr>
        <w:rPr>
          <w:sz w:val="24"/>
          <w:szCs w:val="24"/>
        </w:rPr>
      </w:pPr>
    </w:p>
    <w:p w14:paraId="37E974BD" w14:textId="77777777" w:rsidR="004C499F" w:rsidRPr="00D71A26" w:rsidRDefault="004C499F" w:rsidP="00783E78">
      <w:pPr>
        <w:rPr>
          <w:sz w:val="24"/>
          <w:szCs w:val="24"/>
        </w:rPr>
      </w:pPr>
    </w:p>
    <w:p w14:paraId="63BAE297" w14:textId="77777777" w:rsidR="004C499F" w:rsidRPr="00D71A26" w:rsidRDefault="004C499F" w:rsidP="00783E78">
      <w:pPr>
        <w:rPr>
          <w:sz w:val="24"/>
          <w:szCs w:val="24"/>
        </w:rPr>
      </w:pPr>
    </w:p>
    <w:p w14:paraId="23CFB365" w14:textId="77777777" w:rsidR="004C499F" w:rsidRPr="00D71A26" w:rsidRDefault="004C499F" w:rsidP="00783E78">
      <w:pPr>
        <w:rPr>
          <w:sz w:val="24"/>
          <w:szCs w:val="24"/>
        </w:rPr>
      </w:pPr>
    </w:p>
    <w:p w14:paraId="1825ECAF" w14:textId="77777777" w:rsidR="004C499F" w:rsidRPr="00D71A26" w:rsidRDefault="004C499F" w:rsidP="00783E78">
      <w:pPr>
        <w:rPr>
          <w:sz w:val="24"/>
          <w:szCs w:val="24"/>
        </w:rPr>
      </w:pPr>
    </w:p>
    <w:p w14:paraId="5021E906" w14:textId="77777777" w:rsidR="000023B1" w:rsidRPr="00D71A26" w:rsidRDefault="000023B1" w:rsidP="00783E78">
      <w:pPr>
        <w:rPr>
          <w:sz w:val="24"/>
          <w:szCs w:val="24"/>
        </w:rPr>
      </w:pPr>
    </w:p>
    <w:p w14:paraId="63EE72F7" w14:textId="77777777" w:rsidR="000023B1" w:rsidRPr="00D71A26" w:rsidRDefault="000023B1" w:rsidP="004C499F">
      <w:pPr>
        <w:jc w:val="center"/>
        <w:rPr>
          <w:b/>
          <w:i/>
          <w:sz w:val="24"/>
          <w:szCs w:val="24"/>
          <w:lang w:bidi="en-US"/>
        </w:rPr>
      </w:pPr>
      <w:r w:rsidRPr="00D71A26">
        <w:rPr>
          <w:b/>
          <w:i/>
          <w:sz w:val="24"/>
          <w:szCs w:val="24"/>
          <w:lang w:bidi="en-US"/>
        </w:rPr>
        <w:lastRenderedPageBreak/>
        <w:t>Price Schedule for Goods Offered from Abroad</w:t>
      </w:r>
    </w:p>
    <w:p w14:paraId="4DBD5B5A" w14:textId="77777777" w:rsidR="000023B1" w:rsidRPr="00D71A26" w:rsidRDefault="000023B1" w:rsidP="004C499F">
      <w:pPr>
        <w:jc w:val="center"/>
        <w:rPr>
          <w:b/>
          <w:i/>
          <w:sz w:val="24"/>
          <w:szCs w:val="24"/>
          <w:lang w:bidi="en-US"/>
        </w:rPr>
      </w:pPr>
      <w:r w:rsidRPr="00D71A26">
        <w:rPr>
          <w:b/>
          <w:i/>
          <w:sz w:val="24"/>
          <w:szCs w:val="24"/>
          <w:lang w:bidi="en-US"/>
        </w:rPr>
        <w:t>[shall be submitted with the Bid if bidder is offering goods from Abroad]</w:t>
      </w:r>
    </w:p>
    <w:p w14:paraId="74665B91" w14:textId="77777777" w:rsidR="000023B1" w:rsidRPr="00D71A26" w:rsidRDefault="000023B1" w:rsidP="000023B1">
      <w:pPr>
        <w:rPr>
          <w:b/>
          <w:i/>
          <w:sz w:val="24"/>
          <w:szCs w:val="24"/>
          <w:lang w:bidi="en-US"/>
        </w:rPr>
      </w:pPr>
      <w:r w:rsidRPr="00D71A26">
        <w:rPr>
          <w:noProof/>
          <w:sz w:val="24"/>
          <w:szCs w:val="24"/>
          <w:lang w:bidi="en-US"/>
        </w:rPr>
        <mc:AlternateContent>
          <mc:Choice Requires="wps">
            <w:drawing>
              <wp:anchor distT="0" distB="0" distL="0" distR="0" simplePos="0" relativeHeight="251663360" behindDoc="1" locked="0" layoutInCell="1" allowOverlap="1" wp14:anchorId="339411E8" wp14:editId="527FC9EC">
                <wp:simplePos x="0" y="0"/>
                <wp:positionH relativeFrom="page">
                  <wp:posOffset>1304925</wp:posOffset>
                </wp:positionH>
                <wp:positionV relativeFrom="paragraph">
                  <wp:posOffset>140970</wp:posOffset>
                </wp:positionV>
                <wp:extent cx="4956175" cy="1270"/>
                <wp:effectExtent l="0" t="0" r="0" b="0"/>
                <wp:wrapTopAndBottom/>
                <wp:docPr id="1661426446"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56175" cy="1270"/>
                        </a:xfrm>
                        <a:custGeom>
                          <a:avLst/>
                          <a:gdLst>
                            <a:gd name="T0" fmla="+- 0 2055 2055"/>
                            <a:gd name="T1" fmla="*/ T0 w 7805"/>
                            <a:gd name="T2" fmla="+- 0 9860 2055"/>
                            <a:gd name="T3" fmla="*/ T2 w 7805"/>
                          </a:gdLst>
                          <a:ahLst/>
                          <a:cxnLst>
                            <a:cxn ang="0">
                              <a:pos x="T1" y="0"/>
                            </a:cxn>
                            <a:cxn ang="0">
                              <a:pos x="T3" y="0"/>
                            </a:cxn>
                          </a:cxnLst>
                          <a:rect l="0" t="0" r="r" b="b"/>
                          <a:pathLst>
                            <a:path w="7805">
                              <a:moveTo>
                                <a:pt x="0" y="0"/>
                              </a:moveTo>
                              <a:lnTo>
                                <a:pt x="7805" y="0"/>
                              </a:lnTo>
                            </a:path>
                          </a:pathLst>
                        </a:custGeom>
                        <a:noFill/>
                        <a:ln w="51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1935C" id="Freeform 47" o:spid="_x0000_s1026" style="position:absolute;margin-left:102.75pt;margin-top:11.1pt;width:390.25pt;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8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" path="m,l7805,e" filled="f" strokeweight=".14225mm">
                <v:path arrowok="t" o:connecttype="custom" o:connectlocs="0,0;4956175,0" o:connectangles="0,0"/>
                <w10:wrap type="topAndBottom" anchorx="page"/>
              </v:shape>
            </w:pict>
          </mc:Fallback>
        </mc:AlternateContent>
      </w:r>
    </w:p>
    <w:p w14:paraId="15D3BBA5" w14:textId="77777777" w:rsidR="000023B1" w:rsidRPr="00D71A26" w:rsidRDefault="000023B1" w:rsidP="000023B1">
      <w:pPr>
        <w:rPr>
          <w:b/>
          <w:i/>
          <w:sz w:val="24"/>
          <w:szCs w:val="24"/>
          <w:lang w:bidi="en-US"/>
        </w:rPr>
      </w:pPr>
    </w:p>
    <w:p w14:paraId="76D2670E" w14:textId="77777777" w:rsidR="000023B1" w:rsidRPr="00D71A26" w:rsidRDefault="000023B1" w:rsidP="000023B1">
      <w:pPr>
        <w:rPr>
          <w:b/>
          <w:i/>
          <w:sz w:val="24"/>
          <w:szCs w:val="24"/>
          <w:lang w:bidi="en-US"/>
        </w:rPr>
      </w:pPr>
    </w:p>
    <w:p w14:paraId="00C8742F" w14:textId="77777777" w:rsidR="000023B1" w:rsidRPr="00D71A26" w:rsidRDefault="000023B1" w:rsidP="000023B1">
      <w:pPr>
        <w:rPr>
          <w:b/>
          <w:i/>
          <w:sz w:val="24"/>
          <w:szCs w:val="24"/>
          <w:lang w:bidi="en-US"/>
        </w:rPr>
      </w:pPr>
      <w:bookmarkStart w:id="13" w:name="For_Goods_Offered_from_Abroad"/>
      <w:bookmarkEnd w:id="13"/>
      <w:r w:rsidRPr="00D71A26">
        <w:rPr>
          <w:b/>
          <w:i/>
          <w:sz w:val="24"/>
          <w:szCs w:val="24"/>
          <w:lang w:bidi="en-US"/>
        </w:rPr>
        <w:t>For Goods Offered from Abroad</w:t>
      </w:r>
    </w:p>
    <w:p w14:paraId="251DD85D" w14:textId="77777777" w:rsidR="000023B1" w:rsidRPr="00D71A26" w:rsidRDefault="000023B1" w:rsidP="000023B1">
      <w:pPr>
        <w:rPr>
          <w:b/>
          <w:i/>
          <w:sz w:val="24"/>
          <w:szCs w:val="24"/>
          <w:lang w:bidi="en-US"/>
        </w:rPr>
      </w:pPr>
    </w:p>
    <w:p w14:paraId="05021E7D" w14:textId="77777777" w:rsidR="000023B1" w:rsidRPr="00D71A26" w:rsidRDefault="000023B1" w:rsidP="000023B1">
      <w:pPr>
        <w:rPr>
          <w:sz w:val="24"/>
          <w:szCs w:val="24"/>
          <w:lang w:bidi="en-US"/>
        </w:rPr>
      </w:pPr>
      <w:r w:rsidRPr="00D71A26">
        <w:rPr>
          <w:sz w:val="24"/>
          <w:szCs w:val="24"/>
          <w:lang w:bidi="en-US"/>
        </w:rPr>
        <w:t>Name of Bidder</w:t>
      </w:r>
      <w:r w:rsidRPr="00D71A26">
        <w:rPr>
          <w:sz w:val="24"/>
          <w:szCs w:val="24"/>
          <w:u w:val="single"/>
          <w:lang w:bidi="en-US"/>
        </w:rPr>
        <w:t xml:space="preserve"> </w:t>
      </w:r>
      <w:r w:rsidRPr="00D71A26">
        <w:rPr>
          <w:sz w:val="24"/>
          <w:szCs w:val="24"/>
          <w:u w:val="single"/>
          <w:lang w:bidi="en-US"/>
        </w:rPr>
        <w:tab/>
      </w:r>
      <w:r w:rsidRPr="00D71A26">
        <w:rPr>
          <w:sz w:val="24"/>
          <w:szCs w:val="24"/>
          <w:lang w:bidi="en-US"/>
        </w:rPr>
        <w:t>Project ID No.</w:t>
      </w:r>
      <w:r w:rsidRPr="00D71A26">
        <w:rPr>
          <w:sz w:val="24"/>
          <w:szCs w:val="24"/>
          <w:u w:val="single"/>
          <w:lang w:bidi="en-US"/>
        </w:rPr>
        <w:t xml:space="preserve"> </w:t>
      </w:r>
      <w:r w:rsidRPr="00D71A26">
        <w:rPr>
          <w:sz w:val="24"/>
          <w:szCs w:val="24"/>
          <w:u w:val="single"/>
          <w:lang w:bidi="en-US"/>
        </w:rPr>
        <w:tab/>
      </w:r>
      <w:r w:rsidRPr="00D71A26">
        <w:rPr>
          <w:sz w:val="24"/>
          <w:szCs w:val="24"/>
          <w:lang w:bidi="en-US"/>
        </w:rPr>
        <w:t>Page</w:t>
      </w:r>
      <w:r w:rsidRPr="00D71A26">
        <w:rPr>
          <w:sz w:val="24"/>
          <w:szCs w:val="24"/>
          <w:u w:val="single"/>
          <w:lang w:bidi="en-US"/>
        </w:rPr>
        <w:t xml:space="preserve"> </w:t>
      </w:r>
      <w:r w:rsidRPr="00D71A26">
        <w:rPr>
          <w:sz w:val="24"/>
          <w:szCs w:val="24"/>
          <w:u w:val="single"/>
          <w:lang w:bidi="en-US"/>
        </w:rPr>
        <w:tab/>
      </w:r>
      <w:r w:rsidRPr="00D71A26">
        <w:rPr>
          <w:sz w:val="24"/>
          <w:szCs w:val="24"/>
          <w:lang w:bidi="en-US"/>
        </w:rPr>
        <w:t xml:space="preserve">of </w:t>
      </w:r>
      <w:r w:rsidRPr="00D71A26">
        <w:rPr>
          <w:sz w:val="24"/>
          <w:szCs w:val="24"/>
          <w:u w:val="single"/>
          <w:lang w:bidi="en-US"/>
        </w:rPr>
        <w:t xml:space="preserve"> </w:t>
      </w:r>
      <w:r w:rsidRPr="00D71A26">
        <w:rPr>
          <w:sz w:val="24"/>
          <w:szCs w:val="24"/>
          <w:u w:val="single"/>
          <w:lang w:bidi="en-US"/>
        </w:rPr>
        <w:tab/>
      </w:r>
    </w:p>
    <w:p w14:paraId="3D5850F4" w14:textId="77777777" w:rsidR="000023B1" w:rsidRPr="00D71A26" w:rsidRDefault="000023B1" w:rsidP="000023B1">
      <w:pPr>
        <w:rPr>
          <w:sz w:val="24"/>
          <w:szCs w:val="24"/>
          <w:lang w:bidi="en-US"/>
        </w:rPr>
      </w:pPr>
    </w:p>
    <w:p w14:paraId="002670EE" w14:textId="77777777" w:rsidR="000023B1" w:rsidRPr="00D71A26" w:rsidRDefault="000023B1" w:rsidP="000023B1">
      <w:pPr>
        <w:rPr>
          <w:sz w:val="24"/>
          <w:szCs w:val="24"/>
          <w:lang w:bidi="en-US"/>
        </w:rPr>
      </w:pPr>
    </w:p>
    <w:tbl>
      <w:tblPr>
        <w:tblW w:w="0" w:type="auto"/>
        <w:tblInd w:w="2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58"/>
        <w:gridCol w:w="1023"/>
        <w:gridCol w:w="831"/>
        <w:gridCol w:w="875"/>
        <w:gridCol w:w="1393"/>
        <w:gridCol w:w="875"/>
        <w:gridCol w:w="1163"/>
        <w:gridCol w:w="1163"/>
        <w:gridCol w:w="1024"/>
      </w:tblGrid>
      <w:tr w:rsidR="00D71A26" w:rsidRPr="00D71A26" w14:paraId="7F59855B" w14:textId="77777777" w:rsidTr="00A13754">
        <w:trPr>
          <w:trHeight w:val="700"/>
        </w:trPr>
        <w:tc>
          <w:tcPr>
            <w:tcW w:w="658" w:type="dxa"/>
          </w:tcPr>
          <w:p w14:paraId="5DC712CE" w14:textId="77777777" w:rsidR="000023B1" w:rsidRPr="00D71A26" w:rsidRDefault="000023B1" w:rsidP="000023B1">
            <w:pPr>
              <w:rPr>
                <w:sz w:val="24"/>
                <w:szCs w:val="24"/>
                <w:lang w:bidi="en-US"/>
              </w:rPr>
            </w:pPr>
            <w:r w:rsidRPr="00D71A26">
              <w:rPr>
                <w:sz w:val="24"/>
                <w:szCs w:val="24"/>
                <w:lang w:bidi="en-US"/>
              </w:rPr>
              <w:t>1</w:t>
            </w:r>
          </w:p>
        </w:tc>
        <w:tc>
          <w:tcPr>
            <w:tcW w:w="1023" w:type="dxa"/>
          </w:tcPr>
          <w:p w14:paraId="39295975" w14:textId="77777777" w:rsidR="000023B1" w:rsidRPr="00D71A26" w:rsidRDefault="000023B1" w:rsidP="000023B1">
            <w:pPr>
              <w:rPr>
                <w:sz w:val="24"/>
                <w:szCs w:val="24"/>
                <w:lang w:bidi="en-US"/>
              </w:rPr>
            </w:pPr>
            <w:r w:rsidRPr="00D71A26">
              <w:rPr>
                <w:sz w:val="24"/>
                <w:szCs w:val="24"/>
                <w:lang w:bidi="en-US"/>
              </w:rPr>
              <w:t>2</w:t>
            </w:r>
          </w:p>
        </w:tc>
        <w:tc>
          <w:tcPr>
            <w:tcW w:w="831" w:type="dxa"/>
          </w:tcPr>
          <w:p w14:paraId="02599F98" w14:textId="77777777" w:rsidR="000023B1" w:rsidRPr="00D71A26" w:rsidRDefault="000023B1" w:rsidP="000023B1">
            <w:pPr>
              <w:rPr>
                <w:sz w:val="24"/>
                <w:szCs w:val="24"/>
                <w:lang w:bidi="en-US"/>
              </w:rPr>
            </w:pPr>
            <w:r w:rsidRPr="00D71A26">
              <w:rPr>
                <w:sz w:val="24"/>
                <w:szCs w:val="24"/>
                <w:lang w:bidi="en-US"/>
              </w:rPr>
              <w:t>3</w:t>
            </w:r>
          </w:p>
        </w:tc>
        <w:tc>
          <w:tcPr>
            <w:tcW w:w="875" w:type="dxa"/>
          </w:tcPr>
          <w:p w14:paraId="434C45A3" w14:textId="77777777" w:rsidR="000023B1" w:rsidRPr="00D71A26" w:rsidRDefault="000023B1" w:rsidP="000023B1">
            <w:pPr>
              <w:rPr>
                <w:sz w:val="24"/>
                <w:szCs w:val="24"/>
                <w:lang w:bidi="en-US"/>
              </w:rPr>
            </w:pPr>
            <w:r w:rsidRPr="00D71A26">
              <w:rPr>
                <w:sz w:val="24"/>
                <w:szCs w:val="24"/>
                <w:lang w:bidi="en-US"/>
              </w:rPr>
              <w:t>4</w:t>
            </w:r>
          </w:p>
        </w:tc>
        <w:tc>
          <w:tcPr>
            <w:tcW w:w="1393" w:type="dxa"/>
          </w:tcPr>
          <w:p w14:paraId="601859A1" w14:textId="77777777" w:rsidR="000023B1" w:rsidRPr="00D71A26" w:rsidRDefault="000023B1" w:rsidP="000023B1">
            <w:pPr>
              <w:rPr>
                <w:sz w:val="24"/>
                <w:szCs w:val="24"/>
                <w:lang w:bidi="en-US"/>
              </w:rPr>
            </w:pPr>
            <w:r w:rsidRPr="00D71A26">
              <w:rPr>
                <w:sz w:val="24"/>
                <w:szCs w:val="24"/>
                <w:lang w:bidi="en-US"/>
              </w:rPr>
              <w:t>5</w:t>
            </w:r>
          </w:p>
        </w:tc>
        <w:tc>
          <w:tcPr>
            <w:tcW w:w="875" w:type="dxa"/>
          </w:tcPr>
          <w:p w14:paraId="2133570C" w14:textId="77777777" w:rsidR="000023B1" w:rsidRPr="00D71A26" w:rsidRDefault="000023B1" w:rsidP="000023B1">
            <w:pPr>
              <w:rPr>
                <w:sz w:val="24"/>
                <w:szCs w:val="24"/>
                <w:lang w:bidi="en-US"/>
              </w:rPr>
            </w:pPr>
            <w:r w:rsidRPr="00D71A26">
              <w:rPr>
                <w:sz w:val="24"/>
                <w:szCs w:val="24"/>
                <w:lang w:bidi="en-US"/>
              </w:rPr>
              <w:t>6</w:t>
            </w:r>
          </w:p>
        </w:tc>
        <w:tc>
          <w:tcPr>
            <w:tcW w:w="1163" w:type="dxa"/>
          </w:tcPr>
          <w:p w14:paraId="499F2DDE" w14:textId="77777777" w:rsidR="000023B1" w:rsidRPr="00D71A26" w:rsidRDefault="000023B1" w:rsidP="000023B1">
            <w:pPr>
              <w:rPr>
                <w:sz w:val="24"/>
                <w:szCs w:val="24"/>
                <w:lang w:bidi="en-US"/>
              </w:rPr>
            </w:pPr>
            <w:r w:rsidRPr="00D71A26">
              <w:rPr>
                <w:sz w:val="24"/>
                <w:szCs w:val="24"/>
                <w:lang w:bidi="en-US"/>
              </w:rPr>
              <w:t>7</w:t>
            </w:r>
          </w:p>
        </w:tc>
        <w:tc>
          <w:tcPr>
            <w:tcW w:w="1163" w:type="dxa"/>
          </w:tcPr>
          <w:p w14:paraId="7AAF7490" w14:textId="77777777" w:rsidR="000023B1" w:rsidRPr="00D71A26" w:rsidRDefault="000023B1" w:rsidP="000023B1">
            <w:pPr>
              <w:rPr>
                <w:sz w:val="24"/>
                <w:szCs w:val="24"/>
                <w:lang w:bidi="en-US"/>
              </w:rPr>
            </w:pPr>
            <w:r w:rsidRPr="00D71A26">
              <w:rPr>
                <w:sz w:val="24"/>
                <w:szCs w:val="24"/>
                <w:lang w:bidi="en-US"/>
              </w:rPr>
              <w:t>8</w:t>
            </w:r>
          </w:p>
        </w:tc>
        <w:tc>
          <w:tcPr>
            <w:tcW w:w="1024" w:type="dxa"/>
          </w:tcPr>
          <w:p w14:paraId="3817AD20" w14:textId="77777777" w:rsidR="000023B1" w:rsidRPr="00D71A26" w:rsidRDefault="000023B1" w:rsidP="000023B1">
            <w:pPr>
              <w:rPr>
                <w:sz w:val="24"/>
                <w:szCs w:val="24"/>
                <w:lang w:bidi="en-US"/>
              </w:rPr>
            </w:pPr>
            <w:r w:rsidRPr="00D71A26">
              <w:rPr>
                <w:sz w:val="24"/>
                <w:szCs w:val="24"/>
                <w:lang w:bidi="en-US"/>
              </w:rPr>
              <w:t>9</w:t>
            </w:r>
          </w:p>
        </w:tc>
      </w:tr>
      <w:tr w:rsidR="00D71A26" w:rsidRPr="00D71A26" w14:paraId="4C6C6B82" w14:textId="77777777" w:rsidTr="00A13754">
        <w:trPr>
          <w:trHeight w:val="1968"/>
        </w:trPr>
        <w:tc>
          <w:tcPr>
            <w:tcW w:w="658" w:type="dxa"/>
          </w:tcPr>
          <w:p w14:paraId="285DE102" w14:textId="77777777" w:rsidR="000023B1" w:rsidRPr="00D71A26" w:rsidRDefault="000023B1" w:rsidP="000023B1">
            <w:pPr>
              <w:rPr>
                <w:sz w:val="24"/>
                <w:szCs w:val="24"/>
                <w:lang w:bidi="en-US"/>
              </w:rPr>
            </w:pPr>
            <w:r w:rsidRPr="00D71A26">
              <w:rPr>
                <w:sz w:val="24"/>
                <w:szCs w:val="24"/>
                <w:lang w:bidi="en-US"/>
              </w:rPr>
              <w:t>Item</w:t>
            </w:r>
          </w:p>
        </w:tc>
        <w:tc>
          <w:tcPr>
            <w:tcW w:w="1023" w:type="dxa"/>
          </w:tcPr>
          <w:p w14:paraId="348DC166" w14:textId="77777777" w:rsidR="000023B1" w:rsidRPr="00D71A26" w:rsidRDefault="000023B1" w:rsidP="000023B1">
            <w:pPr>
              <w:rPr>
                <w:sz w:val="24"/>
                <w:szCs w:val="24"/>
                <w:lang w:bidi="en-US"/>
              </w:rPr>
            </w:pPr>
            <w:r w:rsidRPr="00D71A26">
              <w:rPr>
                <w:sz w:val="24"/>
                <w:szCs w:val="24"/>
                <w:lang w:bidi="en-US"/>
              </w:rPr>
              <w:t>Description</w:t>
            </w:r>
          </w:p>
        </w:tc>
        <w:tc>
          <w:tcPr>
            <w:tcW w:w="831" w:type="dxa"/>
          </w:tcPr>
          <w:p w14:paraId="3D413E52" w14:textId="77777777" w:rsidR="000023B1" w:rsidRPr="00D71A26" w:rsidRDefault="000023B1" w:rsidP="000023B1">
            <w:pPr>
              <w:rPr>
                <w:sz w:val="24"/>
                <w:szCs w:val="24"/>
                <w:lang w:bidi="en-US"/>
              </w:rPr>
            </w:pPr>
            <w:r w:rsidRPr="00D71A26">
              <w:rPr>
                <w:sz w:val="24"/>
                <w:szCs w:val="24"/>
                <w:lang w:bidi="en-US"/>
              </w:rPr>
              <w:t>Country of origin</w:t>
            </w:r>
          </w:p>
        </w:tc>
        <w:tc>
          <w:tcPr>
            <w:tcW w:w="875" w:type="dxa"/>
          </w:tcPr>
          <w:p w14:paraId="0B00A895" w14:textId="77777777" w:rsidR="000023B1" w:rsidRPr="00D71A26" w:rsidRDefault="000023B1" w:rsidP="000023B1">
            <w:pPr>
              <w:rPr>
                <w:sz w:val="24"/>
                <w:szCs w:val="24"/>
                <w:lang w:bidi="en-US"/>
              </w:rPr>
            </w:pPr>
            <w:r w:rsidRPr="00D71A26">
              <w:rPr>
                <w:sz w:val="24"/>
                <w:szCs w:val="24"/>
                <w:lang w:bidi="en-US"/>
              </w:rPr>
              <w:t>Quantity</w:t>
            </w:r>
          </w:p>
        </w:tc>
        <w:tc>
          <w:tcPr>
            <w:tcW w:w="1393" w:type="dxa"/>
          </w:tcPr>
          <w:p w14:paraId="335018F9" w14:textId="77777777" w:rsidR="000023B1" w:rsidRPr="00D71A26" w:rsidRDefault="000023B1" w:rsidP="000023B1">
            <w:pPr>
              <w:rPr>
                <w:sz w:val="24"/>
                <w:szCs w:val="24"/>
                <w:lang w:bidi="en-US"/>
              </w:rPr>
            </w:pPr>
            <w:r w:rsidRPr="00D71A26">
              <w:rPr>
                <w:sz w:val="24"/>
                <w:szCs w:val="24"/>
                <w:lang w:bidi="en-US"/>
              </w:rPr>
              <w:t>Unit price CIF port of entry (specify port) or</w:t>
            </w:r>
          </w:p>
          <w:p w14:paraId="22DACED1" w14:textId="77777777" w:rsidR="000023B1" w:rsidRPr="00D71A26" w:rsidRDefault="000023B1" w:rsidP="000023B1">
            <w:pPr>
              <w:rPr>
                <w:sz w:val="24"/>
                <w:szCs w:val="24"/>
                <w:lang w:bidi="en-US"/>
              </w:rPr>
            </w:pPr>
            <w:r w:rsidRPr="00D71A26">
              <w:rPr>
                <w:sz w:val="24"/>
                <w:szCs w:val="24"/>
                <w:lang w:bidi="en-US"/>
              </w:rPr>
              <w:t>CIP named place</w:t>
            </w:r>
          </w:p>
          <w:p w14:paraId="3F3CF0E8" w14:textId="77777777" w:rsidR="000023B1" w:rsidRPr="00D71A26" w:rsidRDefault="000023B1" w:rsidP="000023B1">
            <w:pPr>
              <w:rPr>
                <w:sz w:val="24"/>
                <w:szCs w:val="24"/>
                <w:lang w:bidi="en-US"/>
              </w:rPr>
            </w:pPr>
          </w:p>
          <w:p w14:paraId="1FF2CAFA" w14:textId="77777777" w:rsidR="000023B1" w:rsidRPr="00D71A26" w:rsidRDefault="000023B1" w:rsidP="000023B1">
            <w:pPr>
              <w:rPr>
                <w:sz w:val="24"/>
                <w:szCs w:val="24"/>
                <w:lang w:bidi="en-US"/>
              </w:rPr>
            </w:pPr>
            <w:r w:rsidRPr="00D71A26">
              <w:rPr>
                <w:sz w:val="24"/>
                <w:szCs w:val="24"/>
                <w:lang w:bidi="en-US"/>
              </w:rPr>
              <w:t>(specify border point or place of destination)</w:t>
            </w:r>
          </w:p>
        </w:tc>
        <w:tc>
          <w:tcPr>
            <w:tcW w:w="875" w:type="dxa"/>
          </w:tcPr>
          <w:p w14:paraId="4061925E" w14:textId="77777777" w:rsidR="000023B1" w:rsidRPr="00D71A26" w:rsidRDefault="000023B1" w:rsidP="000023B1">
            <w:pPr>
              <w:rPr>
                <w:sz w:val="24"/>
                <w:szCs w:val="24"/>
                <w:lang w:bidi="en-US"/>
              </w:rPr>
            </w:pPr>
            <w:r w:rsidRPr="00D71A26">
              <w:rPr>
                <w:sz w:val="24"/>
                <w:szCs w:val="24"/>
                <w:lang w:bidi="en-US"/>
              </w:rPr>
              <w:t>Total CIF or CIP price per</w:t>
            </w:r>
          </w:p>
          <w:p w14:paraId="7A38E6CD" w14:textId="77777777" w:rsidR="000023B1" w:rsidRPr="00D71A26" w:rsidRDefault="000023B1" w:rsidP="000023B1">
            <w:pPr>
              <w:rPr>
                <w:sz w:val="24"/>
                <w:szCs w:val="24"/>
                <w:lang w:bidi="en-US"/>
              </w:rPr>
            </w:pPr>
            <w:r w:rsidRPr="00D71A26">
              <w:rPr>
                <w:sz w:val="24"/>
                <w:szCs w:val="24"/>
                <w:lang w:bidi="en-US"/>
              </w:rPr>
              <w:t>item</w:t>
            </w:r>
          </w:p>
          <w:p w14:paraId="73FB51B0" w14:textId="77777777" w:rsidR="000023B1" w:rsidRPr="00D71A26" w:rsidRDefault="000023B1" w:rsidP="000023B1">
            <w:pPr>
              <w:rPr>
                <w:sz w:val="24"/>
                <w:szCs w:val="24"/>
                <w:lang w:bidi="en-US"/>
              </w:rPr>
            </w:pPr>
          </w:p>
          <w:p w14:paraId="0B79B9A9" w14:textId="77777777" w:rsidR="000023B1" w:rsidRPr="00D71A26" w:rsidRDefault="000023B1" w:rsidP="000023B1">
            <w:pPr>
              <w:rPr>
                <w:sz w:val="24"/>
                <w:szCs w:val="24"/>
                <w:lang w:bidi="en-US"/>
              </w:rPr>
            </w:pPr>
            <w:r w:rsidRPr="00D71A26">
              <w:rPr>
                <w:sz w:val="24"/>
                <w:szCs w:val="24"/>
                <w:lang w:bidi="en-US"/>
              </w:rPr>
              <w:t>(col. 4 x</w:t>
            </w:r>
          </w:p>
          <w:p w14:paraId="57D45173" w14:textId="77777777" w:rsidR="000023B1" w:rsidRPr="00D71A26" w:rsidRDefault="000023B1" w:rsidP="000023B1">
            <w:pPr>
              <w:rPr>
                <w:sz w:val="24"/>
                <w:szCs w:val="24"/>
                <w:lang w:bidi="en-US"/>
              </w:rPr>
            </w:pPr>
            <w:r w:rsidRPr="00D71A26">
              <w:rPr>
                <w:sz w:val="24"/>
                <w:szCs w:val="24"/>
                <w:lang w:bidi="en-US"/>
              </w:rPr>
              <w:t>5)</w:t>
            </w:r>
          </w:p>
        </w:tc>
        <w:tc>
          <w:tcPr>
            <w:tcW w:w="1163" w:type="dxa"/>
          </w:tcPr>
          <w:p w14:paraId="07458671" w14:textId="77777777" w:rsidR="000023B1" w:rsidRPr="00D71A26" w:rsidRDefault="000023B1" w:rsidP="000023B1">
            <w:pPr>
              <w:rPr>
                <w:sz w:val="24"/>
                <w:szCs w:val="24"/>
                <w:lang w:bidi="en-US"/>
              </w:rPr>
            </w:pPr>
            <w:r w:rsidRPr="00D71A26">
              <w:rPr>
                <w:sz w:val="24"/>
                <w:szCs w:val="24"/>
                <w:lang w:bidi="en-US"/>
              </w:rPr>
              <w:t>Unit Price Delivered Duty Unpaid (DDU)</w:t>
            </w:r>
          </w:p>
        </w:tc>
        <w:tc>
          <w:tcPr>
            <w:tcW w:w="1163" w:type="dxa"/>
          </w:tcPr>
          <w:p w14:paraId="1143527A" w14:textId="77777777" w:rsidR="000023B1" w:rsidRPr="00D71A26" w:rsidRDefault="000023B1" w:rsidP="000023B1">
            <w:pPr>
              <w:rPr>
                <w:sz w:val="24"/>
                <w:szCs w:val="24"/>
                <w:lang w:bidi="en-US"/>
              </w:rPr>
            </w:pPr>
            <w:r w:rsidRPr="00D71A26">
              <w:rPr>
                <w:sz w:val="24"/>
                <w:szCs w:val="24"/>
                <w:lang w:bidi="en-US"/>
              </w:rPr>
              <w:t>Unit price Delivered Duty Paid (DDP)</w:t>
            </w:r>
          </w:p>
        </w:tc>
        <w:tc>
          <w:tcPr>
            <w:tcW w:w="1024" w:type="dxa"/>
          </w:tcPr>
          <w:p w14:paraId="5EBFD95A" w14:textId="77777777" w:rsidR="000023B1" w:rsidRPr="00D71A26" w:rsidRDefault="000023B1" w:rsidP="000023B1">
            <w:pPr>
              <w:rPr>
                <w:sz w:val="24"/>
                <w:szCs w:val="24"/>
                <w:lang w:bidi="en-US"/>
              </w:rPr>
            </w:pPr>
            <w:r w:rsidRPr="00D71A26">
              <w:rPr>
                <w:sz w:val="24"/>
                <w:szCs w:val="24"/>
                <w:lang w:bidi="en-US"/>
              </w:rPr>
              <w:t>Total Price delivered DDP</w:t>
            </w:r>
          </w:p>
          <w:p w14:paraId="01023308" w14:textId="77777777" w:rsidR="000023B1" w:rsidRPr="00D71A26" w:rsidRDefault="000023B1" w:rsidP="000023B1">
            <w:pPr>
              <w:rPr>
                <w:sz w:val="24"/>
                <w:szCs w:val="24"/>
                <w:lang w:bidi="en-US"/>
              </w:rPr>
            </w:pPr>
            <w:r w:rsidRPr="00D71A26">
              <w:rPr>
                <w:sz w:val="24"/>
                <w:szCs w:val="24"/>
                <w:lang w:bidi="en-US"/>
              </w:rPr>
              <w:t>(col 4 x 8)</w:t>
            </w:r>
          </w:p>
        </w:tc>
      </w:tr>
      <w:tr w:rsidR="007D6A8D" w:rsidRPr="00D71A26" w14:paraId="2E55381C" w14:textId="77777777" w:rsidTr="00A13754">
        <w:trPr>
          <w:trHeight w:val="2764"/>
        </w:trPr>
        <w:tc>
          <w:tcPr>
            <w:tcW w:w="658" w:type="dxa"/>
          </w:tcPr>
          <w:p w14:paraId="76653D81" w14:textId="77777777" w:rsidR="000023B1" w:rsidRPr="00D71A26" w:rsidRDefault="000023B1" w:rsidP="000023B1">
            <w:pPr>
              <w:rPr>
                <w:sz w:val="24"/>
                <w:szCs w:val="24"/>
                <w:lang w:bidi="en-US"/>
              </w:rPr>
            </w:pPr>
          </w:p>
        </w:tc>
        <w:tc>
          <w:tcPr>
            <w:tcW w:w="1023" w:type="dxa"/>
          </w:tcPr>
          <w:p w14:paraId="24F57D05" w14:textId="77777777" w:rsidR="000023B1" w:rsidRPr="00D71A26" w:rsidRDefault="000023B1" w:rsidP="000023B1">
            <w:pPr>
              <w:rPr>
                <w:sz w:val="24"/>
                <w:szCs w:val="24"/>
                <w:lang w:bidi="en-US"/>
              </w:rPr>
            </w:pPr>
          </w:p>
        </w:tc>
        <w:tc>
          <w:tcPr>
            <w:tcW w:w="831" w:type="dxa"/>
          </w:tcPr>
          <w:p w14:paraId="78C9E5BB" w14:textId="77777777" w:rsidR="000023B1" w:rsidRPr="00D71A26" w:rsidRDefault="000023B1" w:rsidP="000023B1">
            <w:pPr>
              <w:rPr>
                <w:sz w:val="24"/>
                <w:szCs w:val="24"/>
                <w:lang w:bidi="en-US"/>
              </w:rPr>
            </w:pPr>
          </w:p>
        </w:tc>
        <w:tc>
          <w:tcPr>
            <w:tcW w:w="875" w:type="dxa"/>
          </w:tcPr>
          <w:p w14:paraId="747F2A9F" w14:textId="77777777" w:rsidR="000023B1" w:rsidRPr="00D71A26" w:rsidRDefault="000023B1" w:rsidP="000023B1">
            <w:pPr>
              <w:rPr>
                <w:sz w:val="24"/>
                <w:szCs w:val="24"/>
                <w:lang w:bidi="en-US"/>
              </w:rPr>
            </w:pPr>
          </w:p>
        </w:tc>
        <w:tc>
          <w:tcPr>
            <w:tcW w:w="1393" w:type="dxa"/>
          </w:tcPr>
          <w:p w14:paraId="4D9300FC" w14:textId="77777777" w:rsidR="000023B1" w:rsidRPr="00D71A26" w:rsidRDefault="000023B1" w:rsidP="000023B1">
            <w:pPr>
              <w:rPr>
                <w:sz w:val="24"/>
                <w:szCs w:val="24"/>
                <w:lang w:bidi="en-US"/>
              </w:rPr>
            </w:pPr>
          </w:p>
        </w:tc>
        <w:tc>
          <w:tcPr>
            <w:tcW w:w="875" w:type="dxa"/>
          </w:tcPr>
          <w:p w14:paraId="1B999AB1" w14:textId="77777777" w:rsidR="000023B1" w:rsidRPr="00D71A26" w:rsidRDefault="000023B1" w:rsidP="000023B1">
            <w:pPr>
              <w:rPr>
                <w:sz w:val="24"/>
                <w:szCs w:val="24"/>
                <w:lang w:bidi="en-US"/>
              </w:rPr>
            </w:pPr>
          </w:p>
        </w:tc>
        <w:tc>
          <w:tcPr>
            <w:tcW w:w="1163" w:type="dxa"/>
          </w:tcPr>
          <w:p w14:paraId="6ED0354A" w14:textId="77777777" w:rsidR="000023B1" w:rsidRPr="00D71A26" w:rsidRDefault="000023B1" w:rsidP="000023B1">
            <w:pPr>
              <w:rPr>
                <w:sz w:val="24"/>
                <w:szCs w:val="24"/>
                <w:lang w:bidi="en-US"/>
              </w:rPr>
            </w:pPr>
          </w:p>
        </w:tc>
        <w:tc>
          <w:tcPr>
            <w:tcW w:w="1163" w:type="dxa"/>
          </w:tcPr>
          <w:p w14:paraId="4499528A" w14:textId="77777777" w:rsidR="000023B1" w:rsidRPr="00D71A26" w:rsidRDefault="000023B1" w:rsidP="000023B1">
            <w:pPr>
              <w:rPr>
                <w:sz w:val="24"/>
                <w:szCs w:val="24"/>
                <w:lang w:bidi="en-US"/>
              </w:rPr>
            </w:pPr>
          </w:p>
        </w:tc>
        <w:tc>
          <w:tcPr>
            <w:tcW w:w="1024" w:type="dxa"/>
          </w:tcPr>
          <w:p w14:paraId="49005F4F" w14:textId="77777777" w:rsidR="000023B1" w:rsidRPr="00D71A26" w:rsidRDefault="000023B1" w:rsidP="000023B1">
            <w:pPr>
              <w:rPr>
                <w:sz w:val="24"/>
                <w:szCs w:val="24"/>
                <w:lang w:bidi="en-US"/>
              </w:rPr>
            </w:pPr>
          </w:p>
        </w:tc>
      </w:tr>
    </w:tbl>
    <w:p w14:paraId="16565EEB" w14:textId="77777777" w:rsidR="000023B1" w:rsidRPr="00D71A26" w:rsidRDefault="000023B1" w:rsidP="000023B1">
      <w:pPr>
        <w:rPr>
          <w:sz w:val="24"/>
          <w:szCs w:val="24"/>
          <w:lang w:bidi="en-US"/>
        </w:rPr>
      </w:pPr>
    </w:p>
    <w:p w14:paraId="0A84218F" w14:textId="77777777" w:rsidR="000023B1" w:rsidRPr="00D71A26" w:rsidRDefault="000023B1" w:rsidP="000023B1">
      <w:pPr>
        <w:rPr>
          <w:sz w:val="24"/>
          <w:szCs w:val="24"/>
          <w:lang w:bidi="en-US"/>
        </w:rPr>
      </w:pPr>
    </w:p>
    <w:p w14:paraId="0A0829AB" w14:textId="77777777" w:rsidR="000023B1" w:rsidRPr="00D71A26" w:rsidRDefault="000023B1" w:rsidP="000023B1">
      <w:pPr>
        <w:rPr>
          <w:sz w:val="24"/>
          <w:szCs w:val="24"/>
          <w:lang w:bidi="en-US"/>
        </w:rPr>
      </w:pPr>
    </w:p>
    <w:p w14:paraId="763339DE" w14:textId="77777777" w:rsidR="000023B1" w:rsidRPr="00D71A26" w:rsidRDefault="000023B1" w:rsidP="000023B1">
      <w:pPr>
        <w:rPr>
          <w:sz w:val="24"/>
          <w:szCs w:val="24"/>
          <w:lang w:bidi="en-US"/>
        </w:rPr>
      </w:pPr>
    </w:p>
    <w:p w14:paraId="263FF50F" w14:textId="77777777" w:rsidR="000023B1" w:rsidRPr="00D71A26" w:rsidRDefault="000023B1" w:rsidP="000023B1">
      <w:pPr>
        <w:rPr>
          <w:sz w:val="24"/>
          <w:szCs w:val="24"/>
          <w:lang w:bidi="en-US"/>
        </w:rPr>
      </w:pPr>
    </w:p>
    <w:p w14:paraId="40BC8B78" w14:textId="7EA8FA37" w:rsidR="000023B1" w:rsidRPr="00D71A26" w:rsidRDefault="000023B1" w:rsidP="000023B1">
      <w:pPr>
        <w:rPr>
          <w:sz w:val="24"/>
          <w:szCs w:val="24"/>
          <w:u w:val="single"/>
          <w:lang w:bidi="en-US"/>
        </w:rPr>
      </w:pPr>
      <w:r w:rsidRPr="00D71A26">
        <w:rPr>
          <w:sz w:val="24"/>
          <w:szCs w:val="24"/>
          <w:lang w:bidi="en-US"/>
        </w:rPr>
        <w:t>Name:</w:t>
      </w:r>
      <w:r w:rsidRPr="00D71A26">
        <w:rPr>
          <w:sz w:val="24"/>
          <w:szCs w:val="24"/>
          <w:u w:val="single"/>
          <w:lang w:bidi="en-US"/>
        </w:rPr>
        <w:tab/>
      </w:r>
      <w:r w:rsidRPr="00D71A26">
        <w:rPr>
          <w:sz w:val="24"/>
          <w:szCs w:val="24"/>
          <w:u w:val="single"/>
          <w:lang w:bidi="en-US"/>
        </w:rPr>
        <w:tab/>
      </w:r>
      <w:r w:rsidRPr="00D71A26">
        <w:rPr>
          <w:sz w:val="24"/>
          <w:szCs w:val="24"/>
          <w:u w:val="single"/>
          <w:lang w:bidi="en-US"/>
        </w:rPr>
        <w:tab/>
      </w:r>
      <w:r w:rsidRPr="00D71A26">
        <w:rPr>
          <w:sz w:val="24"/>
          <w:szCs w:val="24"/>
          <w:lang w:bidi="en-US"/>
        </w:rPr>
        <w:t xml:space="preserve"> Legal Capacity: </w:t>
      </w:r>
      <w:r w:rsidRPr="00D71A26">
        <w:rPr>
          <w:sz w:val="24"/>
          <w:szCs w:val="24"/>
          <w:u w:val="single"/>
          <w:lang w:bidi="en-US"/>
        </w:rPr>
        <w:t xml:space="preserve"> </w:t>
      </w:r>
      <w:r w:rsidRPr="00D71A26">
        <w:rPr>
          <w:sz w:val="24"/>
          <w:szCs w:val="24"/>
          <w:u w:val="single"/>
          <w:lang w:bidi="en-US"/>
        </w:rPr>
        <w:tab/>
      </w:r>
      <w:r w:rsidRPr="00D71A26">
        <w:rPr>
          <w:sz w:val="24"/>
          <w:szCs w:val="24"/>
          <w:u w:val="single"/>
          <w:lang w:bidi="en-US"/>
        </w:rPr>
        <w:tab/>
      </w:r>
      <w:r w:rsidRPr="00D71A26">
        <w:rPr>
          <w:sz w:val="24"/>
          <w:szCs w:val="24"/>
          <w:lang w:bidi="en-US"/>
        </w:rPr>
        <w:t xml:space="preserve"> Signature:</w:t>
      </w:r>
      <w:r w:rsidRPr="00D71A26">
        <w:rPr>
          <w:sz w:val="24"/>
          <w:szCs w:val="24"/>
          <w:u w:val="single"/>
          <w:lang w:bidi="en-US"/>
        </w:rPr>
        <w:tab/>
      </w:r>
      <w:r w:rsidRPr="00D71A26">
        <w:rPr>
          <w:sz w:val="24"/>
          <w:szCs w:val="24"/>
          <w:u w:val="single"/>
          <w:lang w:bidi="en-US"/>
        </w:rPr>
        <w:tab/>
      </w:r>
      <w:r w:rsidRPr="00D71A26">
        <w:rPr>
          <w:sz w:val="24"/>
          <w:szCs w:val="24"/>
          <w:u w:val="single"/>
          <w:lang w:bidi="en-US"/>
        </w:rPr>
        <w:tab/>
      </w:r>
      <w:r w:rsidRPr="00D71A26">
        <w:rPr>
          <w:sz w:val="24"/>
          <w:szCs w:val="24"/>
          <w:lang w:bidi="en-US"/>
        </w:rPr>
        <w:t xml:space="preserve"> Duly authorized to sign the Bid for and behalf of: </w:t>
      </w:r>
      <w:r w:rsidRPr="00D71A26">
        <w:rPr>
          <w:sz w:val="24"/>
          <w:szCs w:val="24"/>
          <w:u w:val="single"/>
          <w:lang w:bidi="en-US"/>
        </w:rPr>
        <w:t xml:space="preserve"> </w:t>
      </w:r>
      <w:r w:rsidRPr="00D71A26">
        <w:rPr>
          <w:sz w:val="24"/>
          <w:szCs w:val="24"/>
          <w:u w:val="single"/>
          <w:lang w:bidi="en-US"/>
        </w:rPr>
        <w:tab/>
      </w:r>
      <w:r w:rsidRPr="00D71A26">
        <w:rPr>
          <w:sz w:val="24"/>
          <w:szCs w:val="24"/>
          <w:u w:val="single"/>
          <w:lang w:bidi="en-US"/>
        </w:rPr>
        <w:tab/>
      </w:r>
      <w:r w:rsidRPr="00D71A26">
        <w:rPr>
          <w:sz w:val="24"/>
          <w:szCs w:val="24"/>
          <w:u w:val="single"/>
          <w:lang w:bidi="en-US"/>
        </w:rPr>
        <w:tab/>
      </w:r>
    </w:p>
    <w:p w14:paraId="47CBF8F9" w14:textId="77777777" w:rsidR="000023B1" w:rsidRPr="00D71A26" w:rsidRDefault="000023B1" w:rsidP="000023B1">
      <w:pPr>
        <w:rPr>
          <w:sz w:val="24"/>
          <w:szCs w:val="24"/>
          <w:u w:val="single"/>
          <w:lang w:bidi="en-US"/>
        </w:rPr>
      </w:pPr>
    </w:p>
    <w:p w14:paraId="4F5D8678" w14:textId="77777777" w:rsidR="00CC0E63" w:rsidRPr="00D71A26" w:rsidRDefault="00CC0E63" w:rsidP="000023B1">
      <w:pPr>
        <w:rPr>
          <w:sz w:val="24"/>
          <w:szCs w:val="24"/>
          <w:u w:val="single"/>
          <w:lang w:bidi="en-US"/>
        </w:rPr>
      </w:pPr>
    </w:p>
    <w:p w14:paraId="4A2F14B4" w14:textId="77777777" w:rsidR="004C499F" w:rsidRPr="00D71A26" w:rsidRDefault="004C499F" w:rsidP="000023B1">
      <w:pPr>
        <w:rPr>
          <w:sz w:val="24"/>
          <w:szCs w:val="24"/>
          <w:u w:val="single"/>
          <w:lang w:bidi="en-US"/>
        </w:rPr>
      </w:pPr>
    </w:p>
    <w:p w14:paraId="4D74E84D" w14:textId="77777777" w:rsidR="004C499F" w:rsidRPr="00D71A26" w:rsidRDefault="004C499F" w:rsidP="000023B1">
      <w:pPr>
        <w:rPr>
          <w:sz w:val="24"/>
          <w:szCs w:val="24"/>
          <w:u w:val="single"/>
          <w:lang w:bidi="en-US"/>
        </w:rPr>
      </w:pPr>
    </w:p>
    <w:p w14:paraId="481FCF81" w14:textId="77777777" w:rsidR="004C499F" w:rsidRPr="00D71A26" w:rsidRDefault="004C499F" w:rsidP="000023B1">
      <w:pPr>
        <w:rPr>
          <w:sz w:val="24"/>
          <w:szCs w:val="24"/>
          <w:u w:val="single"/>
          <w:lang w:bidi="en-US"/>
        </w:rPr>
      </w:pPr>
    </w:p>
    <w:p w14:paraId="4A706873" w14:textId="77777777" w:rsidR="004C499F" w:rsidRPr="00D71A26" w:rsidRDefault="004C499F" w:rsidP="000023B1">
      <w:pPr>
        <w:rPr>
          <w:sz w:val="24"/>
          <w:szCs w:val="24"/>
          <w:u w:val="single"/>
          <w:lang w:bidi="en-US"/>
        </w:rPr>
      </w:pPr>
    </w:p>
    <w:p w14:paraId="7502D381" w14:textId="77777777" w:rsidR="004C499F" w:rsidRPr="00D71A26" w:rsidRDefault="004C499F" w:rsidP="000023B1">
      <w:pPr>
        <w:rPr>
          <w:sz w:val="24"/>
          <w:szCs w:val="24"/>
          <w:u w:val="single"/>
          <w:lang w:bidi="en-US"/>
        </w:rPr>
      </w:pPr>
    </w:p>
    <w:p w14:paraId="23E3CFEE" w14:textId="77777777" w:rsidR="004C499F" w:rsidRPr="00D71A26" w:rsidRDefault="004C499F" w:rsidP="000023B1">
      <w:pPr>
        <w:rPr>
          <w:sz w:val="24"/>
          <w:szCs w:val="24"/>
          <w:u w:val="single"/>
          <w:lang w:bidi="en-US"/>
        </w:rPr>
      </w:pPr>
    </w:p>
    <w:p w14:paraId="4D89C065" w14:textId="77777777" w:rsidR="000023B1" w:rsidRPr="00D71A26" w:rsidRDefault="000023B1" w:rsidP="004C499F">
      <w:pPr>
        <w:jc w:val="center"/>
        <w:rPr>
          <w:b/>
          <w:sz w:val="24"/>
          <w:szCs w:val="24"/>
          <w:lang w:val="en-PH"/>
        </w:rPr>
      </w:pPr>
      <w:r w:rsidRPr="00D71A26">
        <w:rPr>
          <w:b/>
          <w:sz w:val="24"/>
          <w:szCs w:val="24"/>
          <w:lang w:val="en-PH"/>
        </w:rPr>
        <w:lastRenderedPageBreak/>
        <w:t>Bid Form for the Procurement of Goods</w:t>
      </w:r>
    </w:p>
    <w:p w14:paraId="38A6B603" w14:textId="77777777" w:rsidR="000023B1" w:rsidRPr="00D71A26" w:rsidRDefault="000023B1" w:rsidP="004C499F">
      <w:pPr>
        <w:jc w:val="center"/>
        <w:rPr>
          <w:b/>
          <w:i/>
          <w:sz w:val="24"/>
          <w:szCs w:val="24"/>
          <w:lang w:val="en-PH"/>
        </w:rPr>
      </w:pPr>
      <w:r w:rsidRPr="00D71A26">
        <w:rPr>
          <w:b/>
          <w:i/>
          <w:sz w:val="24"/>
          <w:szCs w:val="24"/>
          <w:lang w:val="en-PH"/>
        </w:rPr>
        <w:t>[shall be submitted with the Bid]</w:t>
      </w:r>
    </w:p>
    <w:p w14:paraId="6EA16A54" w14:textId="77777777" w:rsidR="000023B1" w:rsidRPr="00D71A26" w:rsidRDefault="000023B1" w:rsidP="000023B1">
      <w:pPr>
        <w:rPr>
          <w:sz w:val="24"/>
          <w:szCs w:val="24"/>
          <w:lang w:val="en-PH"/>
        </w:rPr>
      </w:pPr>
      <w:r w:rsidRPr="00D71A26">
        <w:rPr>
          <w:sz w:val="24"/>
          <w:szCs w:val="24"/>
          <w:lang w:val="en-PH"/>
        </w:rPr>
        <w:t>_________________________________________________________________________</w:t>
      </w:r>
    </w:p>
    <w:p w14:paraId="4178FF2B" w14:textId="77777777" w:rsidR="000023B1" w:rsidRPr="00D71A26" w:rsidRDefault="000023B1" w:rsidP="000023B1">
      <w:pPr>
        <w:rPr>
          <w:b/>
          <w:sz w:val="24"/>
          <w:szCs w:val="24"/>
          <w:lang w:val="en-PH"/>
        </w:rPr>
      </w:pPr>
      <w:bookmarkStart w:id="14" w:name="_heading=h.wut24w3aos08"/>
      <w:bookmarkEnd w:id="14"/>
      <w:r w:rsidRPr="00D71A26">
        <w:rPr>
          <w:b/>
          <w:sz w:val="24"/>
          <w:szCs w:val="24"/>
          <w:lang w:val="en-PH"/>
        </w:rPr>
        <w:t>BID FORM</w:t>
      </w:r>
    </w:p>
    <w:p w14:paraId="59E1E8C4" w14:textId="77777777" w:rsidR="000023B1" w:rsidRPr="00D71A26" w:rsidRDefault="000023B1" w:rsidP="000023B1">
      <w:pPr>
        <w:rPr>
          <w:sz w:val="24"/>
          <w:szCs w:val="24"/>
          <w:lang w:val="en-PH"/>
        </w:rPr>
      </w:pPr>
      <w:r w:rsidRPr="00D71A26">
        <w:rPr>
          <w:sz w:val="24"/>
          <w:szCs w:val="24"/>
          <w:lang w:val="en-PH"/>
        </w:rPr>
        <w:t>Date : _________________</w:t>
      </w:r>
    </w:p>
    <w:p w14:paraId="4AAB805E" w14:textId="77777777" w:rsidR="000023B1" w:rsidRPr="00D71A26" w:rsidRDefault="000023B1" w:rsidP="000023B1">
      <w:pPr>
        <w:rPr>
          <w:sz w:val="24"/>
          <w:szCs w:val="24"/>
          <w:lang w:val="en-PH"/>
        </w:rPr>
      </w:pPr>
      <w:r w:rsidRPr="00D71A26">
        <w:rPr>
          <w:sz w:val="24"/>
          <w:szCs w:val="24"/>
          <w:lang w:val="en-PH"/>
        </w:rPr>
        <w:t xml:space="preserve">                                                               Project Identification No.  : _________________</w:t>
      </w:r>
    </w:p>
    <w:p w14:paraId="306875D5" w14:textId="77777777" w:rsidR="000023B1" w:rsidRPr="00D71A26" w:rsidRDefault="000023B1" w:rsidP="000023B1">
      <w:pPr>
        <w:rPr>
          <w:sz w:val="24"/>
          <w:szCs w:val="24"/>
          <w:lang w:val="en-PH"/>
        </w:rPr>
      </w:pPr>
      <w:r w:rsidRPr="00D71A26">
        <w:rPr>
          <w:i/>
          <w:sz w:val="24"/>
          <w:szCs w:val="24"/>
          <w:lang w:val="en-PH"/>
        </w:rPr>
        <w:t>To:  [name and address of Procuring Entity]</w:t>
      </w:r>
    </w:p>
    <w:p w14:paraId="327D447F" w14:textId="77777777" w:rsidR="000023B1" w:rsidRPr="00D71A26" w:rsidRDefault="000023B1" w:rsidP="000023B1">
      <w:pPr>
        <w:rPr>
          <w:i/>
          <w:sz w:val="24"/>
          <w:szCs w:val="24"/>
          <w:lang w:val="en-PH"/>
        </w:rPr>
      </w:pPr>
      <w:r w:rsidRPr="00D71A26">
        <w:rPr>
          <w:sz w:val="24"/>
          <w:szCs w:val="24"/>
          <w:lang w:val="en-PH"/>
        </w:rPr>
        <w:t xml:space="preserve">Having examined the Philippine Bidding Documents (PBDs) including the Supplemental or Bid Bulletin Numbers </w:t>
      </w:r>
      <w:r w:rsidRPr="00D71A26">
        <w:rPr>
          <w:i/>
          <w:sz w:val="24"/>
          <w:szCs w:val="24"/>
          <w:lang w:val="en-PH"/>
        </w:rPr>
        <w:t xml:space="preserve">[insert numbers], </w:t>
      </w:r>
      <w:r w:rsidRPr="00D71A26">
        <w:rPr>
          <w:sz w:val="24"/>
          <w:szCs w:val="24"/>
          <w:lang w:val="en-PH"/>
        </w:rPr>
        <w:t xml:space="preserve">the receipt of which is hereby duly acknowledged, we, the undersigned, offer to </w:t>
      </w:r>
      <w:r w:rsidRPr="00D71A26">
        <w:rPr>
          <w:i/>
          <w:sz w:val="24"/>
          <w:szCs w:val="24"/>
          <w:lang w:val="en-PH"/>
        </w:rPr>
        <w:t>[supply/deliver</w:t>
      </w:r>
      <w:r w:rsidRPr="00D71A26">
        <w:rPr>
          <w:sz w:val="24"/>
          <w:szCs w:val="24"/>
          <w:lang w:val="en-PH"/>
        </w:rPr>
        <w:t>/</w:t>
      </w:r>
      <w:r w:rsidRPr="00D71A26">
        <w:rPr>
          <w:i/>
          <w:sz w:val="24"/>
          <w:szCs w:val="24"/>
          <w:lang w:val="en-PH"/>
        </w:rPr>
        <w:t xml:space="preserve">perform] [description of the Goods] </w:t>
      </w:r>
      <w:r w:rsidRPr="00D71A26">
        <w:rPr>
          <w:sz w:val="24"/>
          <w:szCs w:val="24"/>
          <w:lang w:val="en-PH"/>
        </w:rPr>
        <w:t xml:space="preserve">in conformity with the said PBDs for the sum of </w:t>
      </w:r>
      <w:r w:rsidRPr="00D71A26">
        <w:rPr>
          <w:i/>
          <w:sz w:val="24"/>
          <w:szCs w:val="24"/>
          <w:lang w:val="en-PH"/>
        </w:rPr>
        <w:t xml:space="preserve">[total Bid amount in words and figures] </w:t>
      </w:r>
      <w:r w:rsidRPr="00D71A26">
        <w:rPr>
          <w:sz w:val="24"/>
          <w:szCs w:val="24"/>
          <w:lang w:val="en-PH"/>
        </w:rPr>
        <w:t xml:space="preserve">or the total calculated bid price, as evaluated and corrected for computational errors, and other bid modifications in accordance with the Price Schedules attached herewith and made part of this Bid.  The total bid price includes the cost of all taxes, such as, but not limited to: </w:t>
      </w:r>
      <w:r w:rsidRPr="00D71A26">
        <w:rPr>
          <w:i/>
          <w:sz w:val="24"/>
          <w:szCs w:val="24"/>
          <w:lang w:val="en-PH"/>
        </w:rPr>
        <w:t>[specify the applicable taxes, e.g. (</w:t>
      </w:r>
      <w:proofErr w:type="spellStart"/>
      <w:r w:rsidRPr="00D71A26">
        <w:rPr>
          <w:i/>
          <w:sz w:val="24"/>
          <w:szCs w:val="24"/>
          <w:lang w:val="en-PH"/>
        </w:rPr>
        <w:t>i</w:t>
      </w:r>
      <w:proofErr w:type="spellEnd"/>
      <w:r w:rsidRPr="00D71A26">
        <w:rPr>
          <w:i/>
          <w:sz w:val="24"/>
          <w:szCs w:val="24"/>
          <w:lang w:val="en-PH"/>
        </w:rPr>
        <w:t xml:space="preserve">) value added tax (VAT), (ii) income tax, (iii) local taxes, and (iv) other fiscal levies and duties], </w:t>
      </w:r>
      <w:r w:rsidRPr="00D71A26">
        <w:rPr>
          <w:sz w:val="24"/>
          <w:szCs w:val="24"/>
          <w:lang w:val="en-PH"/>
        </w:rPr>
        <w:t>which are itemized herein or in the Price Schedules,</w:t>
      </w:r>
    </w:p>
    <w:p w14:paraId="0AB986FE" w14:textId="77777777" w:rsidR="000023B1" w:rsidRPr="00D71A26" w:rsidRDefault="000023B1" w:rsidP="000023B1">
      <w:pPr>
        <w:rPr>
          <w:sz w:val="24"/>
          <w:szCs w:val="24"/>
          <w:lang w:val="en-PH"/>
        </w:rPr>
      </w:pPr>
      <w:r w:rsidRPr="00D71A26">
        <w:rPr>
          <w:sz w:val="24"/>
          <w:szCs w:val="24"/>
          <w:lang w:val="en-PH"/>
        </w:rPr>
        <w:t xml:space="preserve">    </w:t>
      </w:r>
      <w:r w:rsidRPr="00D71A26">
        <w:rPr>
          <w:sz w:val="24"/>
          <w:szCs w:val="24"/>
          <w:lang w:val="en-PH"/>
        </w:rPr>
        <w:tab/>
        <w:t>If our Bid is accepted, we undertake:</w:t>
      </w:r>
    </w:p>
    <w:p w14:paraId="0A7C835C" w14:textId="77777777" w:rsidR="000023B1" w:rsidRPr="00D71A26" w:rsidRDefault="000023B1" w:rsidP="000023B1">
      <w:pPr>
        <w:numPr>
          <w:ilvl w:val="0"/>
          <w:numId w:val="20"/>
        </w:numPr>
        <w:rPr>
          <w:sz w:val="24"/>
          <w:szCs w:val="24"/>
          <w:lang w:val="en-PH"/>
        </w:rPr>
      </w:pPr>
      <w:r w:rsidRPr="00D71A26">
        <w:rPr>
          <w:sz w:val="24"/>
          <w:szCs w:val="24"/>
          <w:lang w:val="en-PH"/>
        </w:rPr>
        <w:t>to deliver the goods in accordance with the delivery schedule specified in the Schedule of Requirements of the Philippine Bidding Documents (PBDs</w:t>
      </w:r>
      <w:proofErr w:type="gramStart"/>
      <w:r w:rsidRPr="00D71A26">
        <w:rPr>
          <w:sz w:val="24"/>
          <w:szCs w:val="24"/>
          <w:lang w:val="en-PH"/>
        </w:rPr>
        <w:t>);</w:t>
      </w:r>
      <w:proofErr w:type="gramEnd"/>
    </w:p>
    <w:p w14:paraId="65C82607" w14:textId="77777777" w:rsidR="000023B1" w:rsidRPr="00D71A26" w:rsidRDefault="000023B1" w:rsidP="000023B1">
      <w:pPr>
        <w:rPr>
          <w:sz w:val="24"/>
          <w:szCs w:val="24"/>
          <w:lang w:val="en-PH"/>
        </w:rPr>
      </w:pPr>
    </w:p>
    <w:p w14:paraId="4A67D0EE" w14:textId="77777777" w:rsidR="000023B1" w:rsidRPr="00D71A26" w:rsidRDefault="000023B1" w:rsidP="000023B1">
      <w:pPr>
        <w:numPr>
          <w:ilvl w:val="0"/>
          <w:numId w:val="20"/>
        </w:numPr>
        <w:rPr>
          <w:sz w:val="24"/>
          <w:szCs w:val="24"/>
          <w:lang w:val="en-PH"/>
        </w:rPr>
      </w:pPr>
      <w:r w:rsidRPr="00D71A26">
        <w:rPr>
          <w:sz w:val="24"/>
          <w:szCs w:val="24"/>
          <w:lang w:val="en-PH"/>
        </w:rPr>
        <w:t xml:space="preserve">to provide a performance security in the form, amounts, and within the times prescribed in the </w:t>
      </w:r>
      <w:proofErr w:type="gramStart"/>
      <w:r w:rsidRPr="00D71A26">
        <w:rPr>
          <w:sz w:val="24"/>
          <w:szCs w:val="24"/>
          <w:lang w:val="en-PH"/>
        </w:rPr>
        <w:t>PBDs;</w:t>
      </w:r>
      <w:proofErr w:type="gramEnd"/>
    </w:p>
    <w:p w14:paraId="0BC71401" w14:textId="77777777" w:rsidR="000023B1" w:rsidRPr="00D71A26" w:rsidRDefault="000023B1" w:rsidP="000023B1">
      <w:pPr>
        <w:rPr>
          <w:sz w:val="24"/>
          <w:szCs w:val="24"/>
          <w:lang w:val="en-PH"/>
        </w:rPr>
      </w:pPr>
    </w:p>
    <w:p w14:paraId="6F572029" w14:textId="77777777" w:rsidR="000023B1" w:rsidRPr="00D71A26" w:rsidRDefault="000023B1" w:rsidP="000023B1">
      <w:pPr>
        <w:numPr>
          <w:ilvl w:val="0"/>
          <w:numId w:val="20"/>
        </w:numPr>
        <w:rPr>
          <w:sz w:val="24"/>
          <w:szCs w:val="24"/>
          <w:lang w:val="en-PH"/>
        </w:rPr>
      </w:pPr>
      <w:r w:rsidRPr="00D71A26">
        <w:rPr>
          <w:sz w:val="24"/>
          <w:szCs w:val="24"/>
          <w:lang w:val="en-PH"/>
        </w:rPr>
        <w:t>to abide by the Bid Validity Period specified in the PBDs and it shall remain binding upon us at any time before the expiration of that period.</w:t>
      </w:r>
    </w:p>
    <w:p w14:paraId="7C79AEC4" w14:textId="77777777" w:rsidR="000023B1" w:rsidRPr="00D71A26" w:rsidRDefault="000023B1" w:rsidP="000023B1">
      <w:pPr>
        <w:rPr>
          <w:sz w:val="24"/>
          <w:szCs w:val="24"/>
          <w:lang w:val="en-PH"/>
        </w:rPr>
      </w:pPr>
    </w:p>
    <w:p w14:paraId="6332885E" w14:textId="77777777" w:rsidR="000023B1" w:rsidRPr="00D71A26" w:rsidRDefault="000023B1" w:rsidP="000023B1">
      <w:pPr>
        <w:rPr>
          <w:i/>
          <w:sz w:val="24"/>
          <w:szCs w:val="24"/>
          <w:lang w:val="en-PH"/>
        </w:rPr>
      </w:pPr>
      <w:r w:rsidRPr="00D71A26">
        <w:rPr>
          <w:i/>
          <w:sz w:val="24"/>
          <w:szCs w:val="24"/>
          <w:lang w:val="en-PH"/>
        </w:rPr>
        <w:t>[Insert this paragraph if Foreign-Assisted Project with the Development Partner:</w:t>
      </w:r>
    </w:p>
    <w:p w14:paraId="24A65F08" w14:textId="77777777" w:rsidR="000023B1" w:rsidRPr="00D71A26" w:rsidRDefault="000023B1" w:rsidP="000023B1">
      <w:pPr>
        <w:rPr>
          <w:sz w:val="24"/>
          <w:szCs w:val="24"/>
          <w:lang w:val="en-PH"/>
        </w:rPr>
      </w:pPr>
      <w:r w:rsidRPr="00D71A26">
        <w:rPr>
          <w:sz w:val="24"/>
          <w:szCs w:val="24"/>
          <w:lang w:val="en-PH"/>
        </w:rPr>
        <w:t>Commissions or gratuities, if any, paid or to be paid by us to agents relating to this Bid, and to contract execution if we are awarded the contract, are listed below:</w:t>
      </w:r>
    </w:p>
    <w:p w14:paraId="1D988A6E" w14:textId="77777777" w:rsidR="000023B1" w:rsidRPr="00D71A26" w:rsidRDefault="000023B1" w:rsidP="000023B1">
      <w:pPr>
        <w:rPr>
          <w:sz w:val="24"/>
          <w:szCs w:val="24"/>
          <w:lang w:val="en-PH"/>
        </w:rPr>
      </w:pPr>
      <w:r w:rsidRPr="00D71A26">
        <w:rPr>
          <w:sz w:val="24"/>
          <w:szCs w:val="24"/>
          <w:lang w:val="en-PH"/>
        </w:rPr>
        <w:t xml:space="preserve">Name and address Amount and Purpose of </w:t>
      </w:r>
    </w:p>
    <w:p w14:paraId="00034D3F" w14:textId="77777777" w:rsidR="000023B1" w:rsidRPr="00D71A26" w:rsidRDefault="000023B1" w:rsidP="000023B1">
      <w:pPr>
        <w:rPr>
          <w:sz w:val="24"/>
          <w:szCs w:val="24"/>
          <w:lang w:val="en-PH"/>
        </w:rPr>
      </w:pPr>
      <w:r w:rsidRPr="00D71A26">
        <w:rPr>
          <w:sz w:val="24"/>
          <w:szCs w:val="24"/>
          <w:lang w:val="en-PH"/>
        </w:rPr>
        <w:t xml:space="preserve">of </w:t>
      </w:r>
      <w:proofErr w:type="spellStart"/>
      <w:r w:rsidRPr="00D71A26">
        <w:rPr>
          <w:sz w:val="24"/>
          <w:szCs w:val="24"/>
          <w:lang w:val="en-PH"/>
        </w:rPr>
        <w:t>agentCurrencyCommission</w:t>
      </w:r>
      <w:proofErr w:type="spellEnd"/>
      <w:r w:rsidRPr="00D71A26">
        <w:rPr>
          <w:sz w:val="24"/>
          <w:szCs w:val="24"/>
          <w:lang w:val="en-PH"/>
        </w:rPr>
        <w:t xml:space="preserve"> or gratuity</w:t>
      </w:r>
    </w:p>
    <w:p w14:paraId="19B70E9B" w14:textId="77777777" w:rsidR="000023B1" w:rsidRPr="00D71A26" w:rsidRDefault="000023B1" w:rsidP="000023B1">
      <w:pPr>
        <w:rPr>
          <w:sz w:val="24"/>
          <w:szCs w:val="24"/>
          <w:lang w:val="en-PH"/>
        </w:rPr>
      </w:pPr>
    </w:p>
    <w:p w14:paraId="1EB803F0" w14:textId="77777777" w:rsidR="000023B1" w:rsidRPr="00D71A26" w:rsidRDefault="000023B1" w:rsidP="000023B1">
      <w:pPr>
        <w:rPr>
          <w:sz w:val="24"/>
          <w:szCs w:val="24"/>
          <w:lang w:val="en-PH"/>
        </w:rPr>
      </w:pPr>
      <w:r w:rsidRPr="00D71A26">
        <w:rPr>
          <w:sz w:val="24"/>
          <w:szCs w:val="24"/>
          <w:lang w:val="en-PH"/>
        </w:rPr>
        <w:t>________________________________________________</w:t>
      </w:r>
    </w:p>
    <w:p w14:paraId="147BD543" w14:textId="77777777" w:rsidR="000023B1" w:rsidRPr="00D71A26" w:rsidRDefault="000023B1" w:rsidP="000023B1">
      <w:pPr>
        <w:rPr>
          <w:sz w:val="24"/>
          <w:szCs w:val="24"/>
          <w:lang w:val="en-PH"/>
        </w:rPr>
      </w:pPr>
      <w:r w:rsidRPr="00D71A26">
        <w:rPr>
          <w:sz w:val="24"/>
          <w:szCs w:val="24"/>
          <w:lang w:val="en-PH"/>
        </w:rPr>
        <w:t>________________________________________________</w:t>
      </w:r>
    </w:p>
    <w:p w14:paraId="6DB1169C" w14:textId="77777777" w:rsidR="000023B1" w:rsidRPr="00D71A26" w:rsidRDefault="000023B1" w:rsidP="000023B1">
      <w:pPr>
        <w:rPr>
          <w:sz w:val="24"/>
          <w:szCs w:val="24"/>
          <w:lang w:val="en-PH"/>
        </w:rPr>
      </w:pPr>
      <w:r w:rsidRPr="00D71A26">
        <w:rPr>
          <w:sz w:val="24"/>
          <w:szCs w:val="24"/>
          <w:lang w:val="en-PH"/>
        </w:rPr>
        <w:t>________________________________________________</w:t>
      </w:r>
    </w:p>
    <w:p w14:paraId="3DBD47C2" w14:textId="77777777" w:rsidR="000023B1" w:rsidRPr="00D71A26" w:rsidRDefault="000023B1" w:rsidP="000023B1">
      <w:pPr>
        <w:rPr>
          <w:i/>
          <w:sz w:val="24"/>
          <w:szCs w:val="24"/>
          <w:lang w:val="en-PH"/>
        </w:rPr>
      </w:pPr>
      <w:r w:rsidRPr="00D71A26">
        <w:rPr>
          <w:sz w:val="24"/>
          <w:szCs w:val="24"/>
          <w:lang w:val="en-PH"/>
        </w:rPr>
        <w:t xml:space="preserve">(if none, state “None”) </w:t>
      </w:r>
      <w:r w:rsidRPr="00D71A26">
        <w:rPr>
          <w:i/>
          <w:sz w:val="24"/>
          <w:szCs w:val="24"/>
          <w:lang w:val="en-PH"/>
        </w:rPr>
        <w:t>]</w:t>
      </w:r>
    </w:p>
    <w:p w14:paraId="2176C10F" w14:textId="77777777" w:rsidR="000023B1" w:rsidRPr="00D71A26" w:rsidRDefault="000023B1" w:rsidP="000023B1">
      <w:pPr>
        <w:rPr>
          <w:sz w:val="24"/>
          <w:szCs w:val="24"/>
          <w:lang w:val="en-PH"/>
        </w:rPr>
      </w:pPr>
      <w:r w:rsidRPr="00D71A26">
        <w:rPr>
          <w:sz w:val="24"/>
          <w:szCs w:val="24"/>
          <w:lang w:val="en-PH"/>
        </w:rPr>
        <w:t>Until a formal Contract is prepared and executed, this Bid, together with your written acceptance thereof and your Notice of Award, shall be binding upon us.</w:t>
      </w:r>
    </w:p>
    <w:p w14:paraId="63D91F49" w14:textId="77777777" w:rsidR="000023B1" w:rsidRPr="00D71A26" w:rsidRDefault="000023B1" w:rsidP="000023B1">
      <w:pPr>
        <w:rPr>
          <w:sz w:val="24"/>
          <w:szCs w:val="24"/>
          <w:lang w:val="en-PH"/>
        </w:rPr>
      </w:pPr>
      <w:r w:rsidRPr="00D71A26">
        <w:rPr>
          <w:sz w:val="24"/>
          <w:szCs w:val="24"/>
          <w:lang w:val="en-PH"/>
        </w:rPr>
        <w:t>We understand that you are not bound to accept the Lowest Calculated Bid or any Bid you may receive.</w:t>
      </w:r>
    </w:p>
    <w:p w14:paraId="1B920E43" w14:textId="77777777" w:rsidR="000023B1" w:rsidRPr="00D71A26" w:rsidRDefault="000023B1" w:rsidP="000023B1">
      <w:pPr>
        <w:rPr>
          <w:sz w:val="24"/>
          <w:szCs w:val="24"/>
          <w:lang w:val="en-PH"/>
        </w:rPr>
      </w:pPr>
      <w:r w:rsidRPr="00D71A26">
        <w:rPr>
          <w:sz w:val="24"/>
          <w:szCs w:val="24"/>
          <w:lang w:val="en-PH"/>
        </w:rPr>
        <w:t xml:space="preserve">     </w:t>
      </w:r>
      <w:r w:rsidRPr="00D71A26">
        <w:rPr>
          <w:sz w:val="24"/>
          <w:szCs w:val="24"/>
          <w:lang w:val="en-PH"/>
        </w:rPr>
        <w:tab/>
        <w:t>We certify/confirm that we comply with the eligibility requirements pursuant to the PBDs.</w:t>
      </w:r>
    </w:p>
    <w:p w14:paraId="4D39D28B" w14:textId="77777777" w:rsidR="000023B1" w:rsidRPr="00D71A26" w:rsidRDefault="000023B1" w:rsidP="000023B1">
      <w:pPr>
        <w:rPr>
          <w:i/>
          <w:sz w:val="24"/>
          <w:szCs w:val="24"/>
          <w:lang w:val="en-PH"/>
        </w:rPr>
      </w:pPr>
      <w:r w:rsidRPr="00D71A26">
        <w:rPr>
          <w:sz w:val="24"/>
          <w:szCs w:val="24"/>
          <w:lang w:val="en-PH"/>
        </w:rPr>
        <w:t xml:space="preserve">      The undersigned is authorized to submit the bid on behalf of </w:t>
      </w:r>
      <w:r w:rsidRPr="00D71A26">
        <w:rPr>
          <w:i/>
          <w:sz w:val="24"/>
          <w:szCs w:val="24"/>
          <w:lang w:val="en-PH"/>
        </w:rPr>
        <w:t>[name of the bidder]</w:t>
      </w:r>
      <w:r w:rsidRPr="00D71A26">
        <w:rPr>
          <w:sz w:val="24"/>
          <w:szCs w:val="24"/>
          <w:lang w:val="en-PH"/>
        </w:rPr>
        <w:t xml:space="preserve"> as evidenced by the attached </w:t>
      </w:r>
      <w:r w:rsidRPr="00D71A26">
        <w:rPr>
          <w:i/>
          <w:sz w:val="24"/>
          <w:szCs w:val="24"/>
          <w:lang w:val="en-PH"/>
        </w:rPr>
        <w:t>[state the written authority]</w:t>
      </w:r>
      <w:r w:rsidRPr="00D71A26">
        <w:rPr>
          <w:sz w:val="24"/>
          <w:szCs w:val="24"/>
          <w:lang w:val="en-PH"/>
        </w:rPr>
        <w:t>.</w:t>
      </w:r>
    </w:p>
    <w:p w14:paraId="3E4EECCC" w14:textId="77777777" w:rsidR="000023B1" w:rsidRPr="00D71A26" w:rsidRDefault="000023B1" w:rsidP="000023B1">
      <w:pPr>
        <w:rPr>
          <w:i/>
          <w:sz w:val="24"/>
          <w:szCs w:val="24"/>
          <w:lang w:val="en-PH"/>
        </w:rPr>
      </w:pPr>
      <w:r w:rsidRPr="00D71A26">
        <w:rPr>
          <w:sz w:val="24"/>
          <w:szCs w:val="24"/>
          <w:lang w:val="en-PH"/>
        </w:rPr>
        <w:t xml:space="preserve">     We acknowledge that failure to sign each and every page of this Bid Form, including the attached Schedule of Prices, shall be a ground for the rejection of our bid. </w:t>
      </w:r>
      <w:r w:rsidRPr="00D71A26">
        <w:rPr>
          <w:i/>
          <w:sz w:val="24"/>
          <w:szCs w:val="24"/>
          <w:lang w:val="en-PH"/>
        </w:rPr>
        <w:t xml:space="preserve"> </w:t>
      </w:r>
    </w:p>
    <w:p w14:paraId="74DF20D4" w14:textId="77777777" w:rsidR="000023B1" w:rsidRPr="00D71A26" w:rsidRDefault="000023B1" w:rsidP="000023B1">
      <w:pPr>
        <w:rPr>
          <w:i/>
          <w:sz w:val="24"/>
          <w:szCs w:val="24"/>
          <w:lang w:val="en-PH"/>
        </w:rPr>
      </w:pPr>
    </w:p>
    <w:p w14:paraId="2EFB533D" w14:textId="77777777" w:rsidR="000023B1" w:rsidRPr="00D71A26" w:rsidRDefault="000023B1" w:rsidP="000023B1">
      <w:pPr>
        <w:rPr>
          <w:sz w:val="24"/>
          <w:szCs w:val="24"/>
          <w:lang w:val="en-PH"/>
        </w:rPr>
      </w:pPr>
      <w:r w:rsidRPr="00D71A26">
        <w:rPr>
          <w:sz w:val="24"/>
          <w:szCs w:val="24"/>
          <w:lang w:val="en-PH"/>
        </w:rPr>
        <w:t>Name: ___________________________________________________________________</w:t>
      </w:r>
    </w:p>
    <w:p w14:paraId="7AB50620" w14:textId="77777777" w:rsidR="000023B1" w:rsidRPr="00D71A26" w:rsidRDefault="000023B1" w:rsidP="000023B1">
      <w:pPr>
        <w:rPr>
          <w:sz w:val="24"/>
          <w:szCs w:val="24"/>
          <w:lang w:val="en-PH"/>
        </w:rPr>
      </w:pPr>
      <w:r w:rsidRPr="00D71A26">
        <w:rPr>
          <w:sz w:val="24"/>
          <w:szCs w:val="24"/>
          <w:lang w:val="en-PH"/>
        </w:rPr>
        <w:t>Legal capacity: _____________________________________________________________</w:t>
      </w:r>
    </w:p>
    <w:p w14:paraId="0DB8F7F5" w14:textId="77777777" w:rsidR="000023B1" w:rsidRPr="00D71A26" w:rsidRDefault="000023B1" w:rsidP="000023B1">
      <w:pPr>
        <w:rPr>
          <w:sz w:val="24"/>
          <w:szCs w:val="24"/>
          <w:lang w:val="en-PH"/>
        </w:rPr>
      </w:pPr>
      <w:r w:rsidRPr="00D71A26">
        <w:rPr>
          <w:sz w:val="24"/>
          <w:szCs w:val="24"/>
          <w:lang w:val="en-PH"/>
        </w:rPr>
        <w:t xml:space="preserve">Signature:  ________________________________________________________________      </w:t>
      </w:r>
    </w:p>
    <w:p w14:paraId="0C0D2F13" w14:textId="77777777" w:rsidR="000023B1" w:rsidRPr="00D71A26" w:rsidRDefault="000023B1" w:rsidP="000023B1">
      <w:pPr>
        <w:rPr>
          <w:sz w:val="24"/>
          <w:szCs w:val="24"/>
          <w:lang w:val="en-PH"/>
        </w:rPr>
      </w:pPr>
      <w:r w:rsidRPr="00D71A26">
        <w:rPr>
          <w:sz w:val="24"/>
          <w:szCs w:val="24"/>
          <w:lang w:val="en-PH"/>
        </w:rPr>
        <w:lastRenderedPageBreak/>
        <w:t xml:space="preserve">Duly authorized to sign the Bid for and behalf of: __________________________________                                                               </w:t>
      </w:r>
    </w:p>
    <w:p w14:paraId="70D3A0CD" w14:textId="77777777" w:rsidR="000023B1" w:rsidRPr="00D71A26" w:rsidRDefault="000023B1" w:rsidP="000023B1">
      <w:pPr>
        <w:rPr>
          <w:sz w:val="24"/>
          <w:szCs w:val="24"/>
          <w:lang w:val="en-PH"/>
        </w:rPr>
      </w:pPr>
      <w:r w:rsidRPr="00D71A26">
        <w:rPr>
          <w:sz w:val="24"/>
          <w:szCs w:val="24"/>
          <w:lang w:val="en-PH"/>
        </w:rPr>
        <w:t>Date: ___________________</w:t>
      </w:r>
    </w:p>
    <w:p w14:paraId="6EB3ADC9" w14:textId="77777777" w:rsidR="000023B1" w:rsidRPr="00D71A26" w:rsidRDefault="000023B1" w:rsidP="000023B1">
      <w:pPr>
        <w:rPr>
          <w:sz w:val="24"/>
          <w:szCs w:val="24"/>
        </w:rPr>
      </w:pPr>
    </w:p>
    <w:sectPr w:rsidR="000023B1" w:rsidRPr="00D71A26" w:rsidSect="004C499F">
      <w:headerReference w:type="default" r:id="rId36"/>
      <w:footerReference w:type="default" r:id="rId37"/>
      <w:pgSz w:w="11906" w:h="16838" w:code="9"/>
      <w:pgMar w:top="284" w:right="1440" w:bottom="737" w:left="1440" w:header="850" w:footer="1587" w:gutter="0"/>
      <w:paperSrc w:first="7"/>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A5F0E4" w14:textId="77777777" w:rsidR="005D33E0" w:rsidRDefault="005D33E0">
      <w:r>
        <w:separator/>
      </w:r>
    </w:p>
  </w:endnote>
  <w:endnote w:type="continuationSeparator" w:id="0">
    <w:p w14:paraId="23B017CB" w14:textId="77777777" w:rsidR="005D33E0" w:rsidRDefault="005D33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Belwe Bd BT">
    <w:altName w:val="Bookman Old Style"/>
    <w:charset w:val="00"/>
    <w:family w:val="roman"/>
    <w:pitch w:val="variable"/>
    <w:sig w:usb0="00000007" w:usb1="00000000" w:usb2="00000000" w:usb3="00000000" w:csb0="00000011" w:csb1="00000000"/>
  </w:font>
  <w:font w:name="Comic Sans MS">
    <w:panose1 w:val="030F0702030302020204"/>
    <w:charset w:val="00"/>
    <w:family w:val="script"/>
    <w:pitch w:val="variable"/>
    <w:sig w:usb0="000006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charset w:val="4E"/>
    <w:family w:val="auto"/>
    <w:pitch w:val="variable"/>
    <w:sig w:usb0="00000001" w:usb1="00000000" w:usb2="01000407" w:usb3="00000000" w:csb0="00020000"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Old English Text MT">
    <w:panose1 w:val="03040902040508030806"/>
    <w:charset w:val="00"/>
    <w:family w:val="script"/>
    <w:pitch w:val="variable"/>
    <w:sig w:usb0="00000003" w:usb1="00000000" w:usb2="00000000" w:usb3="00000000" w:csb0="00000001" w:csb1="00000000"/>
  </w:font>
  <w:font w:name="Trajan Pro">
    <w:altName w:val="Cambria"/>
    <w:panose1 w:val="00000000000000000000"/>
    <w:charset w:val="00"/>
    <w:family w:val="roman"/>
    <w:notTrueType/>
    <w:pitch w:val="variable"/>
    <w:sig w:usb0="800000AF" w:usb1="5000204B" w:usb2="00000000" w:usb3="00000000" w:csb0="0000009B" w:csb1="00000000"/>
  </w:font>
  <w:font w:name="Arial">
    <w:panose1 w:val="020B0604020202020204"/>
    <w:charset w:val="00"/>
    <w:family w:val="swiss"/>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42F52" w14:textId="59A26B0A" w:rsidR="00653FA7" w:rsidRDefault="00653FA7" w:rsidP="00BF116A">
    <w:pPr>
      <w:pStyle w:val="Footer"/>
      <w:tabs>
        <w:tab w:val="clear" w:pos="4320"/>
        <w:tab w:val="clear" w:pos="8640"/>
        <w:tab w:val="center" w:pos="5490"/>
        <w:tab w:val="left" w:pos="855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555B54" w14:textId="77777777" w:rsidR="005D33E0" w:rsidRDefault="005D33E0">
      <w:r>
        <w:separator/>
      </w:r>
    </w:p>
  </w:footnote>
  <w:footnote w:type="continuationSeparator" w:id="0">
    <w:p w14:paraId="5C83DA2B" w14:textId="77777777" w:rsidR="005D33E0" w:rsidRDefault="005D33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41164" w14:textId="7967C0BF" w:rsidR="004C499F" w:rsidRDefault="004C499F">
    <w:pPr>
      <w:pStyle w:val="Header"/>
    </w:pPr>
  </w:p>
  <w:p w14:paraId="382F9A3F" w14:textId="77777777" w:rsidR="00CC0E63" w:rsidRDefault="00CC0E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089EE" w14:textId="77777777" w:rsidR="004C499F" w:rsidRDefault="004C499F" w:rsidP="004C499F">
    <w:pPr>
      <w:tabs>
        <w:tab w:val="center" w:pos="4513"/>
        <w:tab w:val="left" w:pos="5555"/>
      </w:tabs>
      <w:jc w:val="center"/>
    </w:pPr>
    <w:bookmarkStart w:id="6" w:name="_Hlk80025060"/>
    <w:bookmarkStart w:id="7" w:name="_Hlk83118192"/>
    <w:bookmarkStart w:id="8" w:name="_Hlk80025059"/>
    <w:bookmarkStart w:id="9" w:name="_Hlk83118193"/>
    <w:bookmarkStart w:id="10" w:name="_Hlk25936869"/>
    <w:bookmarkStart w:id="11" w:name="_Hlk25937251"/>
    <w:r>
      <w:rPr>
        <w:noProof/>
      </w:rPr>
      <w:drawing>
        <wp:inline distT="0" distB="0" distL="0" distR="0" wp14:anchorId="25FB0208" wp14:editId="2989B19E">
          <wp:extent cx="694690" cy="694690"/>
          <wp:effectExtent l="0" t="0" r="0" b="0"/>
          <wp:docPr id="1301190820" name="Picture 1301190820"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646579" name="Picture 1954646579" descr="A blue and yellow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95270" cy="694944"/>
                  </a:xfrm>
                  <a:prstGeom prst="rect">
                    <a:avLst/>
                  </a:prstGeom>
                  <a:noFill/>
                  <a:ln>
                    <a:noFill/>
                  </a:ln>
                </pic:spPr>
              </pic:pic>
            </a:graphicData>
          </a:graphic>
        </wp:inline>
      </w:drawing>
    </w:r>
  </w:p>
  <w:p w14:paraId="7D081A04" w14:textId="77777777" w:rsidR="004C499F" w:rsidRDefault="004C499F" w:rsidP="004C499F">
    <w:pPr>
      <w:jc w:val="center"/>
      <w:rPr>
        <w:rFonts w:ascii="Old English Text MT" w:hAnsi="Old English Text MT" w:cs="Segoe UI"/>
        <w:b/>
        <w:color w:val="000000"/>
      </w:rPr>
    </w:pPr>
    <w:r>
      <w:rPr>
        <w:rFonts w:ascii="Old English Text MT" w:hAnsi="Old English Text MT" w:cs="Segoe UI"/>
        <w:b/>
        <w:color w:val="000000"/>
      </w:rPr>
      <w:t>Republic of the Philippines</w:t>
    </w:r>
  </w:p>
  <w:p w14:paraId="3ADB1240" w14:textId="77777777" w:rsidR="004C499F" w:rsidRDefault="004C499F" w:rsidP="004C499F">
    <w:pPr>
      <w:jc w:val="center"/>
      <w:rPr>
        <w:rFonts w:ascii="Old English Text MT" w:hAnsi="Old English Text MT" w:cs="Segoe UI"/>
        <w:b/>
        <w:color w:val="000000"/>
        <w:sz w:val="36"/>
        <w:szCs w:val="36"/>
      </w:rPr>
    </w:pPr>
    <w:r>
      <w:rPr>
        <w:rFonts w:ascii="Old English Text MT" w:hAnsi="Old English Text MT" w:cs="Segoe UI"/>
        <w:b/>
        <w:color w:val="000000"/>
        <w:sz w:val="36"/>
        <w:szCs w:val="36"/>
      </w:rPr>
      <w:t>Department of Education</w:t>
    </w:r>
  </w:p>
  <w:p w14:paraId="0157F267" w14:textId="77777777" w:rsidR="004C499F" w:rsidRPr="00274003" w:rsidRDefault="004C499F" w:rsidP="004C499F">
    <w:pPr>
      <w:pBdr>
        <w:bottom w:val="double" w:sz="6" w:space="1" w:color="auto"/>
      </w:pBdr>
      <w:tabs>
        <w:tab w:val="center" w:pos="4513"/>
      </w:tabs>
      <w:ind w:left="-540" w:right="-450"/>
      <w:jc w:val="center"/>
      <w:rPr>
        <w:rFonts w:ascii="Trajan Pro" w:hAnsi="Trajan Pro" w:cs="Arial"/>
        <w:lang w:val="en-PH" w:eastAsia="en-PH"/>
      </w:rPr>
    </w:pPr>
    <w:r>
      <w:rPr>
        <w:rFonts w:ascii="Trajan Pro" w:hAnsi="Trajan Pro" w:cs="Arial"/>
        <w:lang w:val="en-PH" w:eastAsia="en-PH"/>
      </w:rPr>
      <w:t>R</w:t>
    </w:r>
    <w:r w:rsidRPr="00D252C3">
      <w:rPr>
        <w:rFonts w:ascii="Trajan Pro" w:hAnsi="Trajan Pro" w:cs="Arial"/>
        <w:lang w:val="en-PH" w:eastAsia="en-PH"/>
      </w:rPr>
      <w:t>EGIONAL OFFICE IX- ZAMBOANGA PENINSULA</w:t>
    </w:r>
    <w:bookmarkEnd w:id="6"/>
    <w:bookmarkEnd w:id="7"/>
    <w:bookmarkEnd w:id="8"/>
    <w:bookmarkEnd w:id="9"/>
    <w:bookmarkEnd w:id="10"/>
    <w:bookmarkEnd w:id="11"/>
  </w:p>
  <w:p w14:paraId="6C209209" w14:textId="77777777" w:rsidR="004C499F" w:rsidRDefault="004C49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B85FE" w14:textId="7331DBE1" w:rsidR="00653FA7" w:rsidRPr="003D7DBC" w:rsidRDefault="00653FA7" w:rsidP="003D7DBC">
    <w:pPr>
      <w:keepLines/>
      <w:tabs>
        <w:tab w:val="center" w:pos="4320"/>
        <w:tab w:val="right" w:pos="8640"/>
      </w:tabs>
      <w:jc w:val="center"/>
      <w:rPr>
        <w:rFonts w:ascii="Arial Nova" w:hAnsi="Arial Nova" w:cs="Arial"/>
        <w:noProof/>
        <w:sz w:val="24"/>
        <w:szCs w:val="24"/>
        <w:lang w:val="en-PH" w:eastAsia="en-PH"/>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26D0B"/>
    <w:multiLevelType w:val="multilevel"/>
    <w:tmpl w:val="1E785FB8"/>
    <w:lvl w:ilvl="0">
      <w:start w:val="1"/>
      <w:numFmt w:val="lowerLetter"/>
      <w:lvlText w:val="%1."/>
      <w:lvlJc w:val="left"/>
      <w:pPr>
        <w:ind w:left="1440" w:hanging="360"/>
      </w:pPr>
      <w:rPr>
        <w:strike w:val="0"/>
        <w:dstrike w:val="0"/>
        <w:u w:val="none"/>
        <w:effect w:val="none"/>
      </w:rPr>
    </w:lvl>
    <w:lvl w:ilvl="1">
      <w:start w:val="1"/>
      <w:numFmt w:val="lowerRoman"/>
      <w:lvlText w:val="%2."/>
      <w:lvlJc w:val="right"/>
      <w:pPr>
        <w:ind w:left="2160" w:hanging="360"/>
      </w:pPr>
      <w:rPr>
        <w:strike w:val="0"/>
        <w:dstrike w:val="0"/>
        <w:u w:val="none"/>
        <w:effect w:val="none"/>
      </w:rPr>
    </w:lvl>
    <w:lvl w:ilvl="2">
      <w:start w:val="1"/>
      <w:numFmt w:val="decimal"/>
      <w:lvlText w:val="%3."/>
      <w:lvlJc w:val="left"/>
      <w:pPr>
        <w:ind w:left="2880" w:hanging="360"/>
      </w:pPr>
      <w:rPr>
        <w:strike w:val="0"/>
        <w:dstrike w:val="0"/>
        <w:u w:val="none"/>
        <w:effect w:val="none"/>
      </w:rPr>
    </w:lvl>
    <w:lvl w:ilvl="3">
      <w:start w:val="1"/>
      <w:numFmt w:val="lowerLetter"/>
      <w:lvlText w:val="%4."/>
      <w:lvlJc w:val="left"/>
      <w:pPr>
        <w:ind w:left="3600" w:hanging="360"/>
      </w:pPr>
      <w:rPr>
        <w:strike w:val="0"/>
        <w:dstrike w:val="0"/>
        <w:u w:val="none"/>
        <w:effect w:val="none"/>
      </w:rPr>
    </w:lvl>
    <w:lvl w:ilvl="4">
      <w:start w:val="1"/>
      <w:numFmt w:val="lowerRoman"/>
      <w:lvlText w:val="%5."/>
      <w:lvlJc w:val="right"/>
      <w:pPr>
        <w:ind w:left="4320" w:hanging="360"/>
      </w:pPr>
      <w:rPr>
        <w:strike w:val="0"/>
        <w:dstrike w:val="0"/>
        <w:u w:val="none"/>
        <w:effect w:val="none"/>
      </w:rPr>
    </w:lvl>
    <w:lvl w:ilvl="5">
      <w:start w:val="1"/>
      <w:numFmt w:val="decimal"/>
      <w:lvlText w:val="%6."/>
      <w:lvlJc w:val="left"/>
      <w:pPr>
        <w:ind w:left="5040" w:hanging="360"/>
      </w:pPr>
      <w:rPr>
        <w:strike w:val="0"/>
        <w:dstrike w:val="0"/>
        <w:u w:val="none"/>
        <w:effect w:val="none"/>
      </w:rPr>
    </w:lvl>
    <w:lvl w:ilvl="6">
      <w:start w:val="1"/>
      <w:numFmt w:val="lowerLetter"/>
      <w:lvlText w:val="%7."/>
      <w:lvlJc w:val="left"/>
      <w:pPr>
        <w:ind w:left="5760" w:hanging="360"/>
      </w:pPr>
      <w:rPr>
        <w:strike w:val="0"/>
        <w:dstrike w:val="0"/>
        <w:u w:val="none"/>
        <w:effect w:val="none"/>
      </w:rPr>
    </w:lvl>
    <w:lvl w:ilvl="7">
      <w:start w:val="1"/>
      <w:numFmt w:val="lowerRoman"/>
      <w:lvlText w:val="%8."/>
      <w:lvlJc w:val="right"/>
      <w:pPr>
        <w:ind w:left="6480" w:hanging="360"/>
      </w:pPr>
      <w:rPr>
        <w:strike w:val="0"/>
        <w:dstrike w:val="0"/>
        <w:u w:val="none"/>
        <w:effect w:val="none"/>
      </w:rPr>
    </w:lvl>
    <w:lvl w:ilvl="8">
      <w:start w:val="1"/>
      <w:numFmt w:val="decimal"/>
      <w:lvlText w:val="%9."/>
      <w:lvlJc w:val="left"/>
      <w:pPr>
        <w:ind w:left="7200" w:hanging="360"/>
      </w:pPr>
      <w:rPr>
        <w:strike w:val="0"/>
        <w:dstrike w:val="0"/>
        <w:u w:val="none"/>
        <w:effect w:val="none"/>
      </w:rPr>
    </w:lvl>
  </w:abstractNum>
  <w:abstractNum w:abstractNumId="1" w15:restartNumberingAfterBreak="0">
    <w:nsid w:val="06D70F7B"/>
    <w:multiLevelType w:val="multilevel"/>
    <w:tmpl w:val="2C505262"/>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70A3986"/>
    <w:multiLevelType w:val="hybridMultilevel"/>
    <w:tmpl w:val="E904FD06"/>
    <w:lvl w:ilvl="0" w:tplc="C576DB3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B0B44AF"/>
    <w:multiLevelType w:val="multilevel"/>
    <w:tmpl w:val="3B94FB76"/>
    <w:lvl w:ilvl="0">
      <w:start w:val="1"/>
      <w:numFmt w:val="decimal"/>
      <w:lvlText w:val="%1."/>
      <w:lvlJc w:val="left"/>
      <w:pPr>
        <w:ind w:left="2700" w:hanging="360"/>
      </w:pPr>
      <w:rPr>
        <w:b w:val="0"/>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0DC86A0A"/>
    <w:multiLevelType w:val="hybridMultilevel"/>
    <w:tmpl w:val="88385FAA"/>
    <w:lvl w:ilvl="0" w:tplc="34090019">
      <w:start w:val="1"/>
      <w:numFmt w:val="lowerLetter"/>
      <w:lvlText w:val="%1."/>
      <w:lvlJc w:val="left"/>
      <w:pPr>
        <w:ind w:left="2160" w:hanging="360"/>
      </w:pPr>
    </w:lvl>
    <w:lvl w:ilvl="1" w:tplc="34090019" w:tentative="1">
      <w:start w:val="1"/>
      <w:numFmt w:val="lowerLetter"/>
      <w:lvlText w:val="%2."/>
      <w:lvlJc w:val="left"/>
      <w:pPr>
        <w:ind w:left="2880" w:hanging="360"/>
      </w:pPr>
    </w:lvl>
    <w:lvl w:ilvl="2" w:tplc="3409001B" w:tentative="1">
      <w:start w:val="1"/>
      <w:numFmt w:val="lowerRoman"/>
      <w:lvlText w:val="%3."/>
      <w:lvlJc w:val="right"/>
      <w:pPr>
        <w:ind w:left="3600" w:hanging="180"/>
      </w:pPr>
    </w:lvl>
    <w:lvl w:ilvl="3" w:tplc="3409000F" w:tentative="1">
      <w:start w:val="1"/>
      <w:numFmt w:val="decimal"/>
      <w:lvlText w:val="%4."/>
      <w:lvlJc w:val="left"/>
      <w:pPr>
        <w:ind w:left="4320" w:hanging="360"/>
      </w:pPr>
    </w:lvl>
    <w:lvl w:ilvl="4" w:tplc="34090019" w:tentative="1">
      <w:start w:val="1"/>
      <w:numFmt w:val="lowerLetter"/>
      <w:lvlText w:val="%5."/>
      <w:lvlJc w:val="left"/>
      <w:pPr>
        <w:ind w:left="5040" w:hanging="360"/>
      </w:pPr>
    </w:lvl>
    <w:lvl w:ilvl="5" w:tplc="3409001B" w:tentative="1">
      <w:start w:val="1"/>
      <w:numFmt w:val="lowerRoman"/>
      <w:lvlText w:val="%6."/>
      <w:lvlJc w:val="right"/>
      <w:pPr>
        <w:ind w:left="5760" w:hanging="180"/>
      </w:pPr>
    </w:lvl>
    <w:lvl w:ilvl="6" w:tplc="3409000F" w:tentative="1">
      <w:start w:val="1"/>
      <w:numFmt w:val="decimal"/>
      <w:lvlText w:val="%7."/>
      <w:lvlJc w:val="left"/>
      <w:pPr>
        <w:ind w:left="6480" w:hanging="360"/>
      </w:pPr>
    </w:lvl>
    <w:lvl w:ilvl="7" w:tplc="34090019" w:tentative="1">
      <w:start w:val="1"/>
      <w:numFmt w:val="lowerLetter"/>
      <w:lvlText w:val="%8."/>
      <w:lvlJc w:val="left"/>
      <w:pPr>
        <w:ind w:left="7200" w:hanging="360"/>
      </w:pPr>
    </w:lvl>
    <w:lvl w:ilvl="8" w:tplc="3409001B" w:tentative="1">
      <w:start w:val="1"/>
      <w:numFmt w:val="lowerRoman"/>
      <w:lvlText w:val="%9."/>
      <w:lvlJc w:val="right"/>
      <w:pPr>
        <w:ind w:left="7920" w:hanging="180"/>
      </w:pPr>
    </w:lvl>
  </w:abstractNum>
  <w:abstractNum w:abstractNumId="5" w15:restartNumberingAfterBreak="0">
    <w:nsid w:val="1DAD2BBB"/>
    <w:multiLevelType w:val="hybridMultilevel"/>
    <w:tmpl w:val="F5CC1956"/>
    <w:lvl w:ilvl="0" w:tplc="34090015">
      <w:start w:val="1"/>
      <w:numFmt w:val="upperLetter"/>
      <w:lvlText w:val="%1."/>
      <w:lvlJc w:val="left"/>
      <w:pPr>
        <w:ind w:left="1440" w:hanging="360"/>
      </w:p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6" w15:restartNumberingAfterBreak="0">
    <w:nsid w:val="24BF6877"/>
    <w:multiLevelType w:val="multilevel"/>
    <w:tmpl w:val="E6D89730"/>
    <w:lvl w:ilvl="0">
      <w:start w:val="1"/>
      <w:numFmt w:val="lowerLetter"/>
      <w:lvlText w:val="%1."/>
      <w:lvlJc w:val="left"/>
      <w:pPr>
        <w:ind w:left="1440" w:hanging="360"/>
      </w:pPr>
      <w:rPr>
        <w:b w:val="0"/>
        <w:i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2B6F6D76"/>
    <w:multiLevelType w:val="hybridMultilevel"/>
    <w:tmpl w:val="194CE6D8"/>
    <w:lvl w:ilvl="0" w:tplc="3409001B">
      <w:start w:val="1"/>
      <w:numFmt w:val="lowerRoman"/>
      <w:lvlText w:val="%1."/>
      <w:lvlJc w:val="right"/>
      <w:pPr>
        <w:ind w:left="2880" w:hanging="360"/>
      </w:pPr>
    </w:lvl>
    <w:lvl w:ilvl="1" w:tplc="34090019" w:tentative="1">
      <w:start w:val="1"/>
      <w:numFmt w:val="lowerLetter"/>
      <w:lvlText w:val="%2."/>
      <w:lvlJc w:val="left"/>
      <w:pPr>
        <w:ind w:left="3600" w:hanging="360"/>
      </w:pPr>
    </w:lvl>
    <w:lvl w:ilvl="2" w:tplc="3409001B" w:tentative="1">
      <w:start w:val="1"/>
      <w:numFmt w:val="lowerRoman"/>
      <w:lvlText w:val="%3."/>
      <w:lvlJc w:val="right"/>
      <w:pPr>
        <w:ind w:left="4320" w:hanging="180"/>
      </w:pPr>
    </w:lvl>
    <w:lvl w:ilvl="3" w:tplc="3409000F" w:tentative="1">
      <w:start w:val="1"/>
      <w:numFmt w:val="decimal"/>
      <w:lvlText w:val="%4."/>
      <w:lvlJc w:val="left"/>
      <w:pPr>
        <w:ind w:left="5040" w:hanging="360"/>
      </w:pPr>
    </w:lvl>
    <w:lvl w:ilvl="4" w:tplc="34090019" w:tentative="1">
      <w:start w:val="1"/>
      <w:numFmt w:val="lowerLetter"/>
      <w:lvlText w:val="%5."/>
      <w:lvlJc w:val="left"/>
      <w:pPr>
        <w:ind w:left="5760" w:hanging="360"/>
      </w:pPr>
    </w:lvl>
    <w:lvl w:ilvl="5" w:tplc="3409001B" w:tentative="1">
      <w:start w:val="1"/>
      <w:numFmt w:val="lowerRoman"/>
      <w:lvlText w:val="%6."/>
      <w:lvlJc w:val="right"/>
      <w:pPr>
        <w:ind w:left="6480" w:hanging="180"/>
      </w:pPr>
    </w:lvl>
    <w:lvl w:ilvl="6" w:tplc="3409000F" w:tentative="1">
      <w:start w:val="1"/>
      <w:numFmt w:val="decimal"/>
      <w:lvlText w:val="%7."/>
      <w:lvlJc w:val="left"/>
      <w:pPr>
        <w:ind w:left="7200" w:hanging="360"/>
      </w:pPr>
    </w:lvl>
    <w:lvl w:ilvl="7" w:tplc="34090019" w:tentative="1">
      <w:start w:val="1"/>
      <w:numFmt w:val="lowerLetter"/>
      <w:lvlText w:val="%8."/>
      <w:lvlJc w:val="left"/>
      <w:pPr>
        <w:ind w:left="7920" w:hanging="360"/>
      </w:pPr>
    </w:lvl>
    <w:lvl w:ilvl="8" w:tplc="3409001B" w:tentative="1">
      <w:start w:val="1"/>
      <w:numFmt w:val="lowerRoman"/>
      <w:lvlText w:val="%9."/>
      <w:lvlJc w:val="right"/>
      <w:pPr>
        <w:ind w:left="8640" w:hanging="180"/>
      </w:pPr>
    </w:lvl>
  </w:abstractNum>
  <w:abstractNum w:abstractNumId="8" w15:restartNumberingAfterBreak="0">
    <w:nsid w:val="32E40B9F"/>
    <w:multiLevelType w:val="hybridMultilevel"/>
    <w:tmpl w:val="D6E830FC"/>
    <w:lvl w:ilvl="0" w:tplc="CD862FE4">
      <w:start w:val="1"/>
      <w:numFmt w:val="upperLetter"/>
      <w:lvlText w:val="%1."/>
      <w:lvlJc w:val="left"/>
      <w:pPr>
        <w:ind w:left="620" w:hanging="360"/>
      </w:pPr>
      <w:rPr>
        <w:rFonts w:hint="default"/>
      </w:rPr>
    </w:lvl>
    <w:lvl w:ilvl="1" w:tplc="34090019" w:tentative="1">
      <w:start w:val="1"/>
      <w:numFmt w:val="lowerLetter"/>
      <w:lvlText w:val="%2."/>
      <w:lvlJc w:val="left"/>
      <w:pPr>
        <w:ind w:left="1340" w:hanging="360"/>
      </w:pPr>
    </w:lvl>
    <w:lvl w:ilvl="2" w:tplc="3409001B" w:tentative="1">
      <w:start w:val="1"/>
      <w:numFmt w:val="lowerRoman"/>
      <w:lvlText w:val="%3."/>
      <w:lvlJc w:val="right"/>
      <w:pPr>
        <w:ind w:left="2060" w:hanging="180"/>
      </w:pPr>
    </w:lvl>
    <w:lvl w:ilvl="3" w:tplc="3409000F" w:tentative="1">
      <w:start w:val="1"/>
      <w:numFmt w:val="decimal"/>
      <w:lvlText w:val="%4."/>
      <w:lvlJc w:val="left"/>
      <w:pPr>
        <w:ind w:left="2780" w:hanging="360"/>
      </w:pPr>
    </w:lvl>
    <w:lvl w:ilvl="4" w:tplc="34090019" w:tentative="1">
      <w:start w:val="1"/>
      <w:numFmt w:val="lowerLetter"/>
      <w:lvlText w:val="%5."/>
      <w:lvlJc w:val="left"/>
      <w:pPr>
        <w:ind w:left="3500" w:hanging="360"/>
      </w:pPr>
    </w:lvl>
    <w:lvl w:ilvl="5" w:tplc="3409001B" w:tentative="1">
      <w:start w:val="1"/>
      <w:numFmt w:val="lowerRoman"/>
      <w:lvlText w:val="%6."/>
      <w:lvlJc w:val="right"/>
      <w:pPr>
        <w:ind w:left="4220" w:hanging="180"/>
      </w:pPr>
    </w:lvl>
    <w:lvl w:ilvl="6" w:tplc="3409000F" w:tentative="1">
      <w:start w:val="1"/>
      <w:numFmt w:val="decimal"/>
      <w:lvlText w:val="%7."/>
      <w:lvlJc w:val="left"/>
      <w:pPr>
        <w:ind w:left="4940" w:hanging="360"/>
      </w:pPr>
    </w:lvl>
    <w:lvl w:ilvl="7" w:tplc="34090019" w:tentative="1">
      <w:start w:val="1"/>
      <w:numFmt w:val="lowerLetter"/>
      <w:lvlText w:val="%8."/>
      <w:lvlJc w:val="left"/>
      <w:pPr>
        <w:ind w:left="5660" w:hanging="360"/>
      </w:pPr>
    </w:lvl>
    <w:lvl w:ilvl="8" w:tplc="3409001B" w:tentative="1">
      <w:start w:val="1"/>
      <w:numFmt w:val="lowerRoman"/>
      <w:lvlText w:val="%9."/>
      <w:lvlJc w:val="right"/>
      <w:pPr>
        <w:ind w:left="6380" w:hanging="180"/>
      </w:pPr>
    </w:lvl>
  </w:abstractNum>
  <w:abstractNum w:abstractNumId="9" w15:restartNumberingAfterBreak="0">
    <w:nsid w:val="37AD35D5"/>
    <w:multiLevelType w:val="hybridMultilevel"/>
    <w:tmpl w:val="E9643A40"/>
    <w:lvl w:ilvl="0" w:tplc="39F4D894">
      <w:start w:val="1"/>
      <w:numFmt w:val="decimal"/>
      <w:lvlText w:val="%1."/>
      <w:lvlJc w:val="left"/>
      <w:pPr>
        <w:ind w:left="620" w:hanging="361"/>
      </w:pPr>
      <w:rPr>
        <w:rFonts w:ascii="Times New Roman" w:eastAsia="Times New Roman" w:hAnsi="Times New Roman" w:cs="Times New Roman" w:hint="default"/>
        <w:spacing w:val="-25"/>
        <w:w w:val="99"/>
        <w:sz w:val="24"/>
        <w:szCs w:val="24"/>
        <w:lang w:val="en-US" w:eastAsia="en-US" w:bidi="en-US"/>
      </w:rPr>
    </w:lvl>
    <w:lvl w:ilvl="1" w:tplc="47C84AEA">
      <w:start w:val="1"/>
      <w:numFmt w:val="lowerLetter"/>
      <w:lvlText w:val="%2."/>
      <w:lvlJc w:val="left"/>
      <w:pPr>
        <w:ind w:left="981" w:hanging="361"/>
      </w:pPr>
      <w:rPr>
        <w:rFonts w:ascii="Times New Roman" w:eastAsia="Times New Roman" w:hAnsi="Times New Roman" w:cs="Times New Roman" w:hint="default"/>
        <w:spacing w:val="-10"/>
        <w:w w:val="99"/>
        <w:sz w:val="24"/>
        <w:szCs w:val="24"/>
        <w:lang w:val="en-US" w:eastAsia="en-US" w:bidi="en-US"/>
      </w:rPr>
    </w:lvl>
    <w:lvl w:ilvl="2" w:tplc="583AFEE4">
      <w:start w:val="1"/>
      <w:numFmt w:val="lowerLetter"/>
      <w:lvlText w:val="%3."/>
      <w:lvlJc w:val="left"/>
      <w:pPr>
        <w:ind w:left="1701" w:hanging="360"/>
      </w:pPr>
      <w:rPr>
        <w:rFonts w:ascii="Times New Roman" w:eastAsia="Times New Roman" w:hAnsi="Times New Roman" w:cs="Times New Roman" w:hint="default"/>
        <w:spacing w:val="0"/>
        <w:w w:val="100"/>
        <w:sz w:val="20"/>
        <w:szCs w:val="20"/>
        <w:lang w:val="en-US" w:eastAsia="en-US" w:bidi="en-US"/>
      </w:rPr>
    </w:lvl>
    <w:lvl w:ilvl="3" w:tplc="1D92D23A">
      <w:numFmt w:val="bullet"/>
      <w:lvlText w:val="•"/>
      <w:lvlJc w:val="left"/>
      <w:pPr>
        <w:ind w:left="2681" w:hanging="360"/>
      </w:pPr>
      <w:rPr>
        <w:rFonts w:hint="default"/>
        <w:lang w:val="en-US" w:eastAsia="en-US" w:bidi="en-US"/>
      </w:rPr>
    </w:lvl>
    <w:lvl w:ilvl="4" w:tplc="9C48ED42">
      <w:numFmt w:val="bullet"/>
      <w:lvlText w:val="•"/>
      <w:lvlJc w:val="left"/>
      <w:pPr>
        <w:ind w:left="3662" w:hanging="360"/>
      </w:pPr>
      <w:rPr>
        <w:rFonts w:hint="default"/>
        <w:lang w:val="en-US" w:eastAsia="en-US" w:bidi="en-US"/>
      </w:rPr>
    </w:lvl>
    <w:lvl w:ilvl="5" w:tplc="9CEEC24E">
      <w:numFmt w:val="bullet"/>
      <w:lvlText w:val="•"/>
      <w:lvlJc w:val="left"/>
      <w:pPr>
        <w:ind w:left="4643" w:hanging="360"/>
      </w:pPr>
      <w:rPr>
        <w:rFonts w:hint="default"/>
        <w:lang w:val="en-US" w:eastAsia="en-US" w:bidi="en-US"/>
      </w:rPr>
    </w:lvl>
    <w:lvl w:ilvl="6" w:tplc="C1BCBCF2">
      <w:numFmt w:val="bullet"/>
      <w:lvlText w:val="•"/>
      <w:lvlJc w:val="left"/>
      <w:pPr>
        <w:ind w:left="5624" w:hanging="360"/>
      </w:pPr>
      <w:rPr>
        <w:rFonts w:hint="default"/>
        <w:lang w:val="en-US" w:eastAsia="en-US" w:bidi="en-US"/>
      </w:rPr>
    </w:lvl>
    <w:lvl w:ilvl="7" w:tplc="03FAC9E4">
      <w:numFmt w:val="bullet"/>
      <w:lvlText w:val="•"/>
      <w:lvlJc w:val="left"/>
      <w:pPr>
        <w:ind w:left="6605" w:hanging="360"/>
      </w:pPr>
      <w:rPr>
        <w:rFonts w:hint="default"/>
        <w:lang w:val="en-US" w:eastAsia="en-US" w:bidi="en-US"/>
      </w:rPr>
    </w:lvl>
    <w:lvl w:ilvl="8" w:tplc="D7D2340E">
      <w:numFmt w:val="bullet"/>
      <w:lvlText w:val="•"/>
      <w:lvlJc w:val="left"/>
      <w:pPr>
        <w:ind w:left="7586" w:hanging="360"/>
      </w:pPr>
      <w:rPr>
        <w:rFonts w:hint="default"/>
        <w:lang w:val="en-US" w:eastAsia="en-US" w:bidi="en-US"/>
      </w:rPr>
    </w:lvl>
  </w:abstractNum>
  <w:abstractNum w:abstractNumId="10" w15:restartNumberingAfterBreak="0">
    <w:nsid w:val="42F32B77"/>
    <w:multiLevelType w:val="hybridMultilevel"/>
    <w:tmpl w:val="50820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106F00"/>
    <w:multiLevelType w:val="hybridMultilevel"/>
    <w:tmpl w:val="5E509AD0"/>
    <w:lvl w:ilvl="0" w:tplc="A7DE8044">
      <w:start w:val="8"/>
      <w:numFmt w:val="lowerLetter"/>
      <w:lvlText w:val="%1)"/>
      <w:lvlJc w:val="left"/>
      <w:pPr>
        <w:ind w:left="17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540EFB56">
      <w:numFmt w:val="bullet"/>
      <w:lvlText w:val="•"/>
      <w:lvlJc w:val="left"/>
      <w:pPr>
        <w:ind w:left="2696" w:hanging="360"/>
      </w:pPr>
      <w:rPr>
        <w:rFonts w:hint="default"/>
        <w:lang w:val="en-US" w:eastAsia="en-US" w:bidi="ar-SA"/>
      </w:rPr>
    </w:lvl>
    <w:lvl w:ilvl="2" w:tplc="CFD48842">
      <w:numFmt w:val="bullet"/>
      <w:lvlText w:val="•"/>
      <w:lvlJc w:val="left"/>
      <w:pPr>
        <w:ind w:left="3613" w:hanging="360"/>
      </w:pPr>
      <w:rPr>
        <w:rFonts w:hint="default"/>
        <w:lang w:val="en-US" w:eastAsia="en-US" w:bidi="ar-SA"/>
      </w:rPr>
    </w:lvl>
    <w:lvl w:ilvl="3" w:tplc="F522C1CE">
      <w:numFmt w:val="bullet"/>
      <w:lvlText w:val="•"/>
      <w:lvlJc w:val="left"/>
      <w:pPr>
        <w:ind w:left="4530" w:hanging="360"/>
      </w:pPr>
      <w:rPr>
        <w:rFonts w:hint="default"/>
        <w:lang w:val="en-US" w:eastAsia="en-US" w:bidi="ar-SA"/>
      </w:rPr>
    </w:lvl>
    <w:lvl w:ilvl="4" w:tplc="7976425A">
      <w:numFmt w:val="bullet"/>
      <w:lvlText w:val="•"/>
      <w:lvlJc w:val="left"/>
      <w:pPr>
        <w:ind w:left="5447" w:hanging="360"/>
      </w:pPr>
      <w:rPr>
        <w:rFonts w:hint="default"/>
        <w:lang w:val="en-US" w:eastAsia="en-US" w:bidi="ar-SA"/>
      </w:rPr>
    </w:lvl>
    <w:lvl w:ilvl="5" w:tplc="FB9E943E">
      <w:numFmt w:val="bullet"/>
      <w:lvlText w:val="•"/>
      <w:lvlJc w:val="left"/>
      <w:pPr>
        <w:ind w:left="6364" w:hanging="360"/>
      </w:pPr>
      <w:rPr>
        <w:rFonts w:hint="default"/>
        <w:lang w:val="en-US" w:eastAsia="en-US" w:bidi="ar-SA"/>
      </w:rPr>
    </w:lvl>
    <w:lvl w:ilvl="6" w:tplc="9B1E38D2">
      <w:numFmt w:val="bullet"/>
      <w:lvlText w:val="•"/>
      <w:lvlJc w:val="left"/>
      <w:pPr>
        <w:ind w:left="7281" w:hanging="360"/>
      </w:pPr>
      <w:rPr>
        <w:rFonts w:hint="default"/>
        <w:lang w:val="en-US" w:eastAsia="en-US" w:bidi="ar-SA"/>
      </w:rPr>
    </w:lvl>
    <w:lvl w:ilvl="7" w:tplc="276A6D14">
      <w:numFmt w:val="bullet"/>
      <w:lvlText w:val="•"/>
      <w:lvlJc w:val="left"/>
      <w:pPr>
        <w:ind w:left="8198" w:hanging="360"/>
      </w:pPr>
      <w:rPr>
        <w:rFonts w:hint="default"/>
        <w:lang w:val="en-US" w:eastAsia="en-US" w:bidi="ar-SA"/>
      </w:rPr>
    </w:lvl>
    <w:lvl w:ilvl="8" w:tplc="266A2D7E">
      <w:numFmt w:val="bullet"/>
      <w:lvlText w:val="•"/>
      <w:lvlJc w:val="left"/>
      <w:pPr>
        <w:ind w:left="9115" w:hanging="360"/>
      </w:pPr>
      <w:rPr>
        <w:rFonts w:hint="default"/>
        <w:lang w:val="en-US" w:eastAsia="en-US" w:bidi="ar-SA"/>
      </w:rPr>
    </w:lvl>
  </w:abstractNum>
  <w:abstractNum w:abstractNumId="12" w15:restartNumberingAfterBreak="0">
    <w:nsid w:val="4C58182D"/>
    <w:multiLevelType w:val="multilevel"/>
    <w:tmpl w:val="337A26FC"/>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4E5848BD"/>
    <w:multiLevelType w:val="hybridMultilevel"/>
    <w:tmpl w:val="DE60BE1C"/>
    <w:lvl w:ilvl="0" w:tplc="D91C8A8E">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4" w15:restartNumberingAfterBreak="0">
    <w:nsid w:val="5225213C"/>
    <w:multiLevelType w:val="multilevel"/>
    <w:tmpl w:val="72D844FA"/>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15:restartNumberingAfterBreak="0">
    <w:nsid w:val="565D7666"/>
    <w:multiLevelType w:val="multilevel"/>
    <w:tmpl w:val="E6B414C8"/>
    <w:lvl w:ilvl="0">
      <w:start w:val="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15:restartNumberingAfterBreak="0">
    <w:nsid w:val="5A9370E0"/>
    <w:multiLevelType w:val="multilevel"/>
    <w:tmpl w:val="3A2AD57A"/>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15:restartNumberingAfterBreak="0">
    <w:nsid w:val="5F6F649F"/>
    <w:multiLevelType w:val="multilevel"/>
    <w:tmpl w:val="C9B4ACFE"/>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15:restartNumberingAfterBreak="0">
    <w:nsid w:val="7C79717B"/>
    <w:multiLevelType w:val="multilevel"/>
    <w:tmpl w:val="A974698C"/>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15:restartNumberingAfterBreak="0">
    <w:nsid w:val="7D7309BA"/>
    <w:multiLevelType w:val="multilevel"/>
    <w:tmpl w:val="A1B08042"/>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15:restartNumberingAfterBreak="0">
    <w:nsid w:val="7FCE5352"/>
    <w:multiLevelType w:val="multilevel"/>
    <w:tmpl w:val="58924B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488406767">
    <w:abstractNumId w:val="6"/>
  </w:num>
  <w:num w:numId="2" w16cid:durableId="1699887106">
    <w:abstractNumId w:val="3"/>
  </w:num>
  <w:num w:numId="3" w16cid:durableId="1021857614">
    <w:abstractNumId w:val="2"/>
  </w:num>
  <w:num w:numId="4" w16cid:durableId="1930649815">
    <w:abstractNumId w:val="10"/>
  </w:num>
  <w:num w:numId="5" w16cid:durableId="1389844948">
    <w:abstractNumId w:val="5"/>
  </w:num>
  <w:num w:numId="6" w16cid:durableId="51540173">
    <w:abstractNumId w:val="4"/>
  </w:num>
  <w:num w:numId="7" w16cid:durableId="143397677">
    <w:abstractNumId w:val="7"/>
  </w:num>
  <w:num w:numId="8" w16cid:durableId="1508254518">
    <w:abstractNumId w:val="11"/>
  </w:num>
  <w:num w:numId="9" w16cid:durableId="38674586">
    <w:abstractNumId w:val="8"/>
  </w:num>
  <w:num w:numId="10" w16cid:durableId="1094325762">
    <w:abstractNumId w:val="9"/>
  </w:num>
  <w:num w:numId="11" w16cid:durableId="432476836">
    <w:abstractNumId w:val="18"/>
  </w:num>
  <w:num w:numId="12" w16cid:durableId="1083138518">
    <w:abstractNumId w:val="15"/>
  </w:num>
  <w:num w:numId="13" w16cid:durableId="2056463534">
    <w:abstractNumId w:val="20"/>
  </w:num>
  <w:num w:numId="14" w16cid:durableId="1564833124">
    <w:abstractNumId w:val="14"/>
  </w:num>
  <w:num w:numId="15" w16cid:durableId="338968071">
    <w:abstractNumId w:val="12"/>
  </w:num>
  <w:num w:numId="16" w16cid:durableId="917639661">
    <w:abstractNumId w:val="16"/>
  </w:num>
  <w:num w:numId="17" w16cid:durableId="1208450350">
    <w:abstractNumId w:val="1"/>
  </w:num>
  <w:num w:numId="18" w16cid:durableId="230502952">
    <w:abstractNumId w:val="19"/>
  </w:num>
  <w:num w:numId="19" w16cid:durableId="1214343663">
    <w:abstractNumId w:val="17"/>
  </w:num>
  <w:num w:numId="20" w16cid:durableId="51912640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2810356">
    <w:abstractNumId w:val="1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2"/>
  <w:embedSystemFonts/>
  <w:activeWritingStyle w:appName="MSWord" w:lang="en-US" w:vendorID="64" w:dllVersion="5" w:nlCheck="1" w:checkStyle="1"/>
  <w:activeWritingStyle w:appName="MSWord" w:lang="en-US" w:vendorID="64" w:dllVersion="6" w:nlCheck="1" w:checkStyle="1"/>
  <w:activeWritingStyle w:appName="MSWord" w:lang="es-ES" w:vendorID="64" w:dllVersion="6" w:nlCheck="1" w:checkStyle="1"/>
  <w:activeWritingStyle w:appName="MSWord" w:lang="en-AU" w:vendorID="64" w:dllVersion="6" w:nlCheck="1" w:checkStyle="1"/>
  <w:activeWritingStyle w:appName="MSWord" w:lang="en-PH" w:vendorID="64" w:dllVersion="6" w:nlCheck="1" w:checkStyle="1"/>
  <w:activeWritingStyle w:appName="MSWord" w:lang="en-US" w:vendorID="64" w:dllVersion="0" w:nlCheck="1" w:checkStyle="0"/>
  <w:activeWritingStyle w:appName="MSWord" w:lang="en-PH" w:vendorID="64" w:dllVersion="0" w:nlCheck="1" w:checkStyle="0"/>
  <w:activeWritingStyle w:appName="MSWord" w:lang="en-US" w:vendorID="64" w:dllVersion="4096" w:nlCheck="1" w:checkStyle="0"/>
  <w:proofState w:spelling="clean" w:grammar="clean"/>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59AF"/>
    <w:rsid w:val="00000678"/>
    <w:rsid w:val="00001B13"/>
    <w:rsid w:val="000023B1"/>
    <w:rsid w:val="00002AAD"/>
    <w:rsid w:val="00003478"/>
    <w:rsid w:val="00003EC7"/>
    <w:rsid w:val="0000452B"/>
    <w:rsid w:val="00004550"/>
    <w:rsid w:val="00004853"/>
    <w:rsid w:val="00010080"/>
    <w:rsid w:val="000113AD"/>
    <w:rsid w:val="0001304C"/>
    <w:rsid w:val="00013E52"/>
    <w:rsid w:val="000147C6"/>
    <w:rsid w:val="00014F74"/>
    <w:rsid w:val="00016319"/>
    <w:rsid w:val="00017849"/>
    <w:rsid w:val="00020DFC"/>
    <w:rsid w:val="00020E77"/>
    <w:rsid w:val="00022153"/>
    <w:rsid w:val="000239D2"/>
    <w:rsid w:val="00023B4B"/>
    <w:rsid w:val="00025AA9"/>
    <w:rsid w:val="000270BE"/>
    <w:rsid w:val="00031000"/>
    <w:rsid w:val="00035A24"/>
    <w:rsid w:val="00036282"/>
    <w:rsid w:val="00036443"/>
    <w:rsid w:val="000365ED"/>
    <w:rsid w:val="00036A2E"/>
    <w:rsid w:val="0003765A"/>
    <w:rsid w:val="00042A36"/>
    <w:rsid w:val="00044797"/>
    <w:rsid w:val="00050B62"/>
    <w:rsid w:val="00050CFA"/>
    <w:rsid w:val="00053426"/>
    <w:rsid w:val="00053BF4"/>
    <w:rsid w:val="000547C5"/>
    <w:rsid w:val="00056021"/>
    <w:rsid w:val="00056A0F"/>
    <w:rsid w:val="000576DE"/>
    <w:rsid w:val="00062105"/>
    <w:rsid w:val="00063BEC"/>
    <w:rsid w:val="00064E97"/>
    <w:rsid w:val="000655A9"/>
    <w:rsid w:val="00065875"/>
    <w:rsid w:val="00066544"/>
    <w:rsid w:val="00066C36"/>
    <w:rsid w:val="00070CC9"/>
    <w:rsid w:val="00072332"/>
    <w:rsid w:val="0007240C"/>
    <w:rsid w:val="00072D72"/>
    <w:rsid w:val="00073EE1"/>
    <w:rsid w:val="00075259"/>
    <w:rsid w:val="00075976"/>
    <w:rsid w:val="0007658D"/>
    <w:rsid w:val="000771B2"/>
    <w:rsid w:val="00077470"/>
    <w:rsid w:val="0007752F"/>
    <w:rsid w:val="000804B6"/>
    <w:rsid w:val="0008204F"/>
    <w:rsid w:val="00083722"/>
    <w:rsid w:val="000839E5"/>
    <w:rsid w:val="0008591E"/>
    <w:rsid w:val="000869DE"/>
    <w:rsid w:val="00086A15"/>
    <w:rsid w:val="00087A89"/>
    <w:rsid w:val="00090AE6"/>
    <w:rsid w:val="000919D8"/>
    <w:rsid w:val="000926C2"/>
    <w:rsid w:val="00092DF8"/>
    <w:rsid w:val="00094559"/>
    <w:rsid w:val="00094D2D"/>
    <w:rsid w:val="0009515C"/>
    <w:rsid w:val="00095186"/>
    <w:rsid w:val="000955F7"/>
    <w:rsid w:val="0009652E"/>
    <w:rsid w:val="0009678D"/>
    <w:rsid w:val="0009790C"/>
    <w:rsid w:val="000A06B8"/>
    <w:rsid w:val="000A2028"/>
    <w:rsid w:val="000A4DAA"/>
    <w:rsid w:val="000A5139"/>
    <w:rsid w:val="000A5243"/>
    <w:rsid w:val="000A5815"/>
    <w:rsid w:val="000A60DF"/>
    <w:rsid w:val="000A636D"/>
    <w:rsid w:val="000A63CF"/>
    <w:rsid w:val="000A6505"/>
    <w:rsid w:val="000B0212"/>
    <w:rsid w:val="000B0311"/>
    <w:rsid w:val="000B045C"/>
    <w:rsid w:val="000B29B5"/>
    <w:rsid w:val="000B2F3A"/>
    <w:rsid w:val="000B5E36"/>
    <w:rsid w:val="000B6C42"/>
    <w:rsid w:val="000B6FCC"/>
    <w:rsid w:val="000B7050"/>
    <w:rsid w:val="000B781C"/>
    <w:rsid w:val="000C00BD"/>
    <w:rsid w:val="000C02F3"/>
    <w:rsid w:val="000C049B"/>
    <w:rsid w:val="000C07B0"/>
    <w:rsid w:val="000C1ADE"/>
    <w:rsid w:val="000C27F2"/>
    <w:rsid w:val="000C3D19"/>
    <w:rsid w:val="000C5084"/>
    <w:rsid w:val="000C529F"/>
    <w:rsid w:val="000C7773"/>
    <w:rsid w:val="000D0CDE"/>
    <w:rsid w:val="000D0E1B"/>
    <w:rsid w:val="000D0EB8"/>
    <w:rsid w:val="000D1056"/>
    <w:rsid w:val="000D1540"/>
    <w:rsid w:val="000D169F"/>
    <w:rsid w:val="000D197F"/>
    <w:rsid w:val="000D2DF0"/>
    <w:rsid w:val="000D2EE9"/>
    <w:rsid w:val="000D3D7C"/>
    <w:rsid w:val="000D45D6"/>
    <w:rsid w:val="000D5276"/>
    <w:rsid w:val="000D568E"/>
    <w:rsid w:val="000D5F02"/>
    <w:rsid w:val="000D6437"/>
    <w:rsid w:val="000D739A"/>
    <w:rsid w:val="000E054C"/>
    <w:rsid w:val="000E1C1E"/>
    <w:rsid w:val="000E20AE"/>
    <w:rsid w:val="000E215B"/>
    <w:rsid w:val="000E278B"/>
    <w:rsid w:val="000E2C66"/>
    <w:rsid w:val="000E33A8"/>
    <w:rsid w:val="000E48D4"/>
    <w:rsid w:val="000E5024"/>
    <w:rsid w:val="000E61D0"/>
    <w:rsid w:val="000E67FA"/>
    <w:rsid w:val="000E6A09"/>
    <w:rsid w:val="000E70E5"/>
    <w:rsid w:val="000E734E"/>
    <w:rsid w:val="000E743F"/>
    <w:rsid w:val="000E7813"/>
    <w:rsid w:val="000F0CAA"/>
    <w:rsid w:val="000F189F"/>
    <w:rsid w:val="000F1A54"/>
    <w:rsid w:val="000F1EF4"/>
    <w:rsid w:val="000F2988"/>
    <w:rsid w:val="000F2CAB"/>
    <w:rsid w:val="000F6247"/>
    <w:rsid w:val="000F6F0D"/>
    <w:rsid w:val="000F7B03"/>
    <w:rsid w:val="001008B9"/>
    <w:rsid w:val="001014B0"/>
    <w:rsid w:val="001048B6"/>
    <w:rsid w:val="00105E5B"/>
    <w:rsid w:val="001061DC"/>
    <w:rsid w:val="001069B4"/>
    <w:rsid w:val="00107283"/>
    <w:rsid w:val="0010742F"/>
    <w:rsid w:val="00111615"/>
    <w:rsid w:val="00112540"/>
    <w:rsid w:val="001130EF"/>
    <w:rsid w:val="001131D8"/>
    <w:rsid w:val="0011366D"/>
    <w:rsid w:val="00114657"/>
    <w:rsid w:val="001148AB"/>
    <w:rsid w:val="00114E8A"/>
    <w:rsid w:val="00114F90"/>
    <w:rsid w:val="001153D5"/>
    <w:rsid w:val="00115781"/>
    <w:rsid w:val="001159AF"/>
    <w:rsid w:val="00116839"/>
    <w:rsid w:val="00116881"/>
    <w:rsid w:val="001172B8"/>
    <w:rsid w:val="001178D5"/>
    <w:rsid w:val="00120824"/>
    <w:rsid w:val="00121A99"/>
    <w:rsid w:val="00123061"/>
    <w:rsid w:val="001240AC"/>
    <w:rsid w:val="00124CDC"/>
    <w:rsid w:val="001258B4"/>
    <w:rsid w:val="00125B5B"/>
    <w:rsid w:val="001278EA"/>
    <w:rsid w:val="001310BF"/>
    <w:rsid w:val="001323F0"/>
    <w:rsid w:val="0013368D"/>
    <w:rsid w:val="001368CC"/>
    <w:rsid w:val="00136AFA"/>
    <w:rsid w:val="00137B37"/>
    <w:rsid w:val="00137E14"/>
    <w:rsid w:val="001456FD"/>
    <w:rsid w:val="00146344"/>
    <w:rsid w:val="001470E1"/>
    <w:rsid w:val="00147C5D"/>
    <w:rsid w:val="0015008A"/>
    <w:rsid w:val="0015024D"/>
    <w:rsid w:val="001507E6"/>
    <w:rsid w:val="001525A4"/>
    <w:rsid w:val="00152A13"/>
    <w:rsid w:val="0015413F"/>
    <w:rsid w:val="00154FD2"/>
    <w:rsid w:val="001553D7"/>
    <w:rsid w:val="001559C8"/>
    <w:rsid w:val="00156F4B"/>
    <w:rsid w:val="0016033F"/>
    <w:rsid w:val="001608DC"/>
    <w:rsid w:val="00162CCE"/>
    <w:rsid w:val="001636AF"/>
    <w:rsid w:val="0016385C"/>
    <w:rsid w:val="00164D70"/>
    <w:rsid w:val="001663FA"/>
    <w:rsid w:val="001675C8"/>
    <w:rsid w:val="001678D5"/>
    <w:rsid w:val="00170942"/>
    <w:rsid w:val="00171D4A"/>
    <w:rsid w:val="00172AC8"/>
    <w:rsid w:val="00173E45"/>
    <w:rsid w:val="00174A0C"/>
    <w:rsid w:val="00175E99"/>
    <w:rsid w:val="0017782E"/>
    <w:rsid w:val="00177AC9"/>
    <w:rsid w:val="00180D35"/>
    <w:rsid w:val="0018336C"/>
    <w:rsid w:val="001839E3"/>
    <w:rsid w:val="00184282"/>
    <w:rsid w:val="001858E6"/>
    <w:rsid w:val="00186343"/>
    <w:rsid w:val="00186C74"/>
    <w:rsid w:val="001909C3"/>
    <w:rsid w:val="00191A34"/>
    <w:rsid w:val="00192351"/>
    <w:rsid w:val="00192462"/>
    <w:rsid w:val="001936F5"/>
    <w:rsid w:val="001944F4"/>
    <w:rsid w:val="001960E1"/>
    <w:rsid w:val="0019636F"/>
    <w:rsid w:val="001972CD"/>
    <w:rsid w:val="001A004C"/>
    <w:rsid w:val="001A0E56"/>
    <w:rsid w:val="001A1436"/>
    <w:rsid w:val="001A2C54"/>
    <w:rsid w:val="001A75DF"/>
    <w:rsid w:val="001B0708"/>
    <w:rsid w:val="001B0CE8"/>
    <w:rsid w:val="001B120F"/>
    <w:rsid w:val="001B2E48"/>
    <w:rsid w:val="001B488E"/>
    <w:rsid w:val="001B73D1"/>
    <w:rsid w:val="001C029A"/>
    <w:rsid w:val="001C038B"/>
    <w:rsid w:val="001C0A1A"/>
    <w:rsid w:val="001C0CD3"/>
    <w:rsid w:val="001C1D6F"/>
    <w:rsid w:val="001C34B7"/>
    <w:rsid w:val="001C4193"/>
    <w:rsid w:val="001C4254"/>
    <w:rsid w:val="001C5A20"/>
    <w:rsid w:val="001C5AA3"/>
    <w:rsid w:val="001C5EEE"/>
    <w:rsid w:val="001C6492"/>
    <w:rsid w:val="001C65DB"/>
    <w:rsid w:val="001D06B9"/>
    <w:rsid w:val="001D0940"/>
    <w:rsid w:val="001D0D25"/>
    <w:rsid w:val="001D1B53"/>
    <w:rsid w:val="001D2F11"/>
    <w:rsid w:val="001D430B"/>
    <w:rsid w:val="001D5428"/>
    <w:rsid w:val="001D7B85"/>
    <w:rsid w:val="001E0D02"/>
    <w:rsid w:val="001E17A3"/>
    <w:rsid w:val="001E3BE5"/>
    <w:rsid w:val="001E40C8"/>
    <w:rsid w:val="001E6EAE"/>
    <w:rsid w:val="001E7754"/>
    <w:rsid w:val="001E7B27"/>
    <w:rsid w:val="001F0986"/>
    <w:rsid w:val="001F2866"/>
    <w:rsid w:val="001F2E68"/>
    <w:rsid w:val="001F3BEA"/>
    <w:rsid w:val="001F545D"/>
    <w:rsid w:val="001F57F7"/>
    <w:rsid w:val="0020102F"/>
    <w:rsid w:val="00202846"/>
    <w:rsid w:val="00202D1D"/>
    <w:rsid w:val="00203185"/>
    <w:rsid w:val="002053C3"/>
    <w:rsid w:val="002068B9"/>
    <w:rsid w:val="00206DEB"/>
    <w:rsid w:val="00207AC5"/>
    <w:rsid w:val="00211AD0"/>
    <w:rsid w:val="00211E96"/>
    <w:rsid w:val="002121DF"/>
    <w:rsid w:val="002131F5"/>
    <w:rsid w:val="002132AB"/>
    <w:rsid w:val="00213690"/>
    <w:rsid w:val="00215813"/>
    <w:rsid w:val="00217362"/>
    <w:rsid w:val="00217B9A"/>
    <w:rsid w:val="0022068E"/>
    <w:rsid w:val="00222D6A"/>
    <w:rsid w:val="002240F7"/>
    <w:rsid w:val="002249C4"/>
    <w:rsid w:val="00224A99"/>
    <w:rsid w:val="00226526"/>
    <w:rsid w:val="0022767A"/>
    <w:rsid w:val="002310A6"/>
    <w:rsid w:val="0023117B"/>
    <w:rsid w:val="00232B07"/>
    <w:rsid w:val="00233046"/>
    <w:rsid w:val="00233218"/>
    <w:rsid w:val="00233E29"/>
    <w:rsid w:val="00236456"/>
    <w:rsid w:val="00236BEE"/>
    <w:rsid w:val="0023749E"/>
    <w:rsid w:val="00237574"/>
    <w:rsid w:val="00237DCD"/>
    <w:rsid w:val="00240500"/>
    <w:rsid w:val="00242639"/>
    <w:rsid w:val="00242D8F"/>
    <w:rsid w:val="00242D95"/>
    <w:rsid w:val="002430EC"/>
    <w:rsid w:val="0024316F"/>
    <w:rsid w:val="00243391"/>
    <w:rsid w:val="00244A4E"/>
    <w:rsid w:val="002466B5"/>
    <w:rsid w:val="00247326"/>
    <w:rsid w:val="00247A4F"/>
    <w:rsid w:val="00250407"/>
    <w:rsid w:val="00250C68"/>
    <w:rsid w:val="0025119D"/>
    <w:rsid w:val="00251B3E"/>
    <w:rsid w:val="0025285C"/>
    <w:rsid w:val="00252D39"/>
    <w:rsid w:val="00252FDE"/>
    <w:rsid w:val="0025304E"/>
    <w:rsid w:val="0025492D"/>
    <w:rsid w:val="00254A05"/>
    <w:rsid w:val="00255BB8"/>
    <w:rsid w:val="00255C11"/>
    <w:rsid w:val="002572DB"/>
    <w:rsid w:val="00262C64"/>
    <w:rsid w:val="00263050"/>
    <w:rsid w:val="0026362C"/>
    <w:rsid w:val="00263B86"/>
    <w:rsid w:val="00263DD1"/>
    <w:rsid w:val="00263E55"/>
    <w:rsid w:val="0026538A"/>
    <w:rsid w:val="002667E2"/>
    <w:rsid w:val="0027064C"/>
    <w:rsid w:val="00272A8E"/>
    <w:rsid w:val="00273016"/>
    <w:rsid w:val="00273597"/>
    <w:rsid w:val="002745D0"/>
    <w:rsid w:val="00274902"/>
    <w:rsid w:val="00276DED"/>
    <w:rsid w:val="00280174"/>
    <w:rsid w:val="00280645"/>
    <w:rsid w:val="0028186C"/>
    <w:rsid w:val="00281A37"/>
    <w:rsid w:val="00282250"/>
    <w:rsid w:val="002824AB"/>
    <w:rsid w:val="002833BB"/>
    <w:rsid w:val="00284113"/>
    <w:rsid w:val="00284ABB"/>
    <w:rsid w:val="0028625C"/>
    <w:rsid w:val="00286F43"/>
    <w:rsid w:val="00287CFA"/>
    <w:rsid w:val="00290067"/>
    <w:rsid w:val="00290F48"/>
    <w:rsid w:val="00291085"/>
    <w:rsid w:val="002926FA"/>
    <w:rsid w:val="0029412D"/>
    <w:rsid w:val="0029479C"/>
    <w:rsid w:val="00295D85"/>
    <w:rsid w:val="00295F93"/>
    <w:rsid w:val="0029657B"/>
    <w:rsid w:val="00297389"/>
    <w:rsid w:val="002A0256"/>
    <w:rsid w:val="002A0CC9"/>
    <w:rsid w:val="002A190F"/>
    <w:rsid w:val="002A3C2D"/>
    <w:rsid w:val="002A74F3"/>
    <w:rsid w:val="002A7EC8"/>
    <w:rsid w:val="002B0CF2"/>
    <w:rsid w:val="002B10CB"/>
    <w:rsid w:val="002B1CCB"/>
    <w:rsid w:val="002B2662"/>
    <w:rsid w:val="002B2E68"/>
    <w:rsid w:val="002B3355"/>
    <w:rsid w:val="002B4E87"/>
    <w:rsid w:val="002B6C40"/>
    <w:rsid w:val="002B6D34"/>
    <w:rsid w:val="002C0CE2"/>
    <w:rsid w:val="002C1243"/>
    <w:rsid w:val="002C1431"/>
    <w:rsid w:val="002C1565"/>
    <w:rsid w:val="002C23C9"/>
    <w:rsid w:val="002C2A5F"/>
    <w:rsid w:val="002C7491"/>
    <w:rsid w:val="002C74B3"/>
    <w:rsid w:val="002D00CC"/>
    <w:rsid w:val="002D2017"/>
    <w:rsid w:val="002D34D2"/>
    <w:rsid w:val="002D590E"/>
    <w:rsid w:val="002D754E"/>
    <w:rsid w:val="002E0ADB"/>
    <w:rsid w:val="002E1691"/>
    <w:rsid w:val="002E34B7"/>
    <w:rsid w:val="002E3C0D"/>
    <w:rsid w:val="002E492A"/>
    <w:rsid w:val="002E537C"/>
    <w:rsid w:val="002E578D"/>
    <w:rsid w:val="002E6BBC"/>
    <w:rsid w:val="002E705B"/>
    <w:rsid w:val="002F0660"/>
    <w:rsid w:val="002F1C87"/>
    <w:rsid w:val="002F2A9C"/>
    <w:rsid w:val="002F3C7E"/>
    <w:rsid w:val="00302008"/>
    <w:rsid w:val="00302E9C"/>
    <w:rsid w:val="00303746"/>
    <w:rsid w:val="00303B9A"/>
    <w:rsid w:val="003040F3"/>
    <w:rsid w:val="00305F4D"/>
    <w:rsid w:val="00305F70"/>
    <w:rsid w:val="003066E3"/>
    <w:rsid w:val="00307F44"/>
    <w:rsid w:val="00311195"/>
    <w:rsid w:val="003112F1"/>
    <w:rsid w:val="00311E22"/>
    <w:rsid w:val="00312D4E"/>
    <w:rsid w:val="00313E5C"/>
    <w:rsid w:val="003147FF"/>
    <w:rsid w:val="0031488C"/>
    <w:rsid w:val="00314CDF"/>
    <w:rsid w:val="003150EA"/>
    <w:rsid w:val="0031511E"/>
    <w:rsid w:val="003154C7"/>
    <w:rsid w:val="0031581A"/>
    <w:rsid w:val="00316540"/>
    <w:rsid w:val="003174B5"/>
    <w:rsid w:val="003224C8"/>
    <w:rsid w:val="00322898"/>
    <w:rsid w:val="00324E69"/>
    <w:rsid w:val="00324F75"/>
    <w:rsid w:val="00326069"/>
    <w:rsid w:val="003278F2"/>
    <w:rsid w:val="003319B7"/>
    <w:rsid w:val="00331D0E"/>
    <w:rsid w:val="00331E1F"/>
    <w:rsid w:val="0033254F"/>
    <w:rsid w:val="003330E8"/>
    <w:rsid w:val="00335A7C"/>
    <w:rsid w:val="003374BF"/>
    <w:rsid w:val="00340A45"/>
    <w:rsid w:val="00342E9E"/>
    <w:rsid w:val="00343685"/>
    <w:rsid w:val="003440EE"/>
    <w:rsid w:val="00344CAD"/>
    <w:rsid w:val="0034553A"/>
    <w:rsid w:val="003502FB"/>
    <w:rsid w:val="00352C8B"/>
    <w:rsid w:val="003550D6"/>
    <w:rsid w:val="00362504"/>
    <w:rsid w:val="003627CC"/>
    <w:rsid w:val="00362B5B"/>
    <w:rsid w:val="00362F31"/>
    <w:rsid w:val="00363016"/>
    <w:rsid w:val="00363E5E"/>
    <w:rsid w:val="00364931"/>
    <w:rsid w:val="00364E1C"/>
    <w:rsid w:val="00366D1F"/>
    <w:rsid w:val="00367AC0"/>
    <w:rsid w:val="00367FD7"/>
    <w:rsid w:val="003710F4"/>
    <w:rsid w:val="003713CB"/>
    <w:rsid w:val="003739D1"/>
    <w:rsid w:val="00374317"/>
    <w:rsid w:val="00375DDD"/>
    <w:rsid w:val="00375E37"/>
    <w:rsid w:val="003766CD"/>
    <w:rsid w:val="0037719A"/>
    <w:rsid w:val="00380780"/>
    <w:rsid w:val="00381422"/>
    <w:rsid w:val="0038184B"/>
    <w:rsid w:val="00381B0D"/>
    <w:rsid w:val="00383B2E"/>
    <w:rsid w:val="00383ECA"/>
    <w:rsid w:val="00385DB4"/>
    <w:rsid w:val="0038674B"/>
    <w:rsid w:val="0038756B"/>
    <w:rsid w:val="00391E10"/>
    <w:rsid w:val="003923DE"/>
    <w:rsid w:val="00394A4E"/>
    <w:rsid w:val="00395707"/>
    <w:rsid w:val="00395AEA"/>
    <w:rsid w:val="00397175"/>
    <w:rsid w:val="003A0BCD"/>
    <w:rsid w:val="003A0C58"/>
    <w:rsid w:val="003A193F"/>
    <w:rsid w:val="003A2306"/>
    <w:rsid w:val="003A384F"/>
    <w:rsid w:val="003A39E4"/>
    <w:rsid w:val="003A5279"/>
    <w:rsid w:val="003A6755"/>
    <w:rsid w:val="003A7428"/>
    <w:rsid w:val="003B07AC"/>
    <w:rsid w:val="003B0B6C"/>
    <w:rsid w:val="003B13F3"/>
    <w:rsid w:val="003B211F"/>
    <w:rsid w:val="003B21FF"/>
    <w:rsid w:val="003B2616"/>
    <w:rsid w:val="003B2B5E"/>
    <w:rsid w:val="003B2E28"/>
    <w:rsid w:val="003B3527"/>
    <w:rsid w:val="003B3D4E"/>
    <w:rsid w:val="003B5AB5"/>
    <w:rsid w:val="003B5EF6"/>
    <w:rsid w:val="003B6040"/>
    <w:rsid w:val="003B60EB"/>
    <w:rsid w:val="003B7B9F"/>
    <w:rsid w:val="003C01BF"/>
    <w:rsid w:val="003C06D3"/>
    <w:rsid w:val="003C0A0F"/>
    <w:rsid w:val="003C0F25"/>
    <w:rsid w:val="003C0F4C"/>
    <w:rsid w:val="003C1006"/>
    <w:rsid w:val="003C1CB5"/>
    <w:rsid w:val="003C2412"/>
    <w:rsid w:val="003C3276"/>
    <w:rsid w:val="003C35A0"/>
    <w:rsid w:val="003C4E50"/>
    <w:rsid w:val="003C5250"/>
    <w:rsid w:val="003C5743"/>
    <w:rsid w:val="003C5A8F"/>
    <w:rsid w:val="003C6B24"/>
    <w:rsid w:val="003C730D"/>
    <w:rsid w:val="003C7562"/>
    <w:rsid w:val="003D3689"/>
    <w:rsid w:val="003D5525"/>
    <w:rsid w:val="003D6C00"/>
    <w:rsid w:val="003D6EBA"/>
    <w:rsid w:val="003D7DBC"/>
    <w:rsid w:val="003D7E73"/>
    <w:rsid w:val="003E1960"/>
    <w:rsid w:val="003E414B"/>
    <w:rsid w:val="003E4711"/>
    <w:rsid w:val="003E4A3B"/>
    <w:rsid w:val="003E4E47"/>
    <w:rsid w:val="003E558F"/>
    <w:rsid w:val="003F082E"/>
    <w:rsid w:val="003F0D4C"/>
    <w:rsid w:val="003F12D3"/>
    <w:rsid w:val="003F17B7"/>
    <w:rsid w:val="003F209A"/>
    <w:rsid w:val="003F2274"/>
    <w:rsid w:val="003F2666"/>
    <w:rsid w:val="003F3056"/>
    <w:rsid w:val="003F3F45"/>
    <w:rsid w:val="003F4E87"/>
    <w:rsid w:val="003F681C"/>
    <w:rsid w:val="003F6AC3"/>
    <w:rsid w:val="003F7BDC"/>
    <w:rsid w:val="004007BD"/>
    <w:rsid w:val="004008FD"/>
    <w:rsid w:val="00400BE6"/>
    <w:rsid w:val="004015D5"/>
    <w:rsid w:val="00401771"/>
    <w:rsid w:val="0040272A"/>
    <w:rsid w:val="004034F1"/>
    <w:rsid w:val="004054DD"/>
    <w:rsid w:val="00405CF0"/>
    <w:rsid w:val="0040778C"/>
    <w:rsid w:val="0041001A"/>
    <w:rsid w:val="00410079"/>
    <w:rsid w:val="0041039A"/>
    <w:rsid w:val="00410F5C"/>
    <w:rsid w:val="00411981"/>
    <w:rsid w:val="0041384D"/>
    <w:rsid w:val="00413D85"/>
    <w:rsid w:val="00413FAC"/>
    <w:rsid w:val="00414AA1"/>
    <w:rsid w:val="00415C61"/>
    <w:rsid w:val="00415D55"/>
    <w:rsid w:val="00415F0E"/>
    <w:rsid w:val="004214C2"/>
    <w:rsid w:val="004234DD"/>
    <w:rsid w:val="00423972"/>
    <w:rsid w:val="00423AE9"/>
    <w:rsid w:val="00424CA0"/>
    <w:rsid w:val="00425E80"/>
    <w:rsid w:val="00426D63"/>
    <w:rsid w:val="00426F62"/>
    <w:rsid w:val="00430603"/>
    <w:rsid w:val="00430F06"/>
    <w:rsid w:val="00430FB4"/>
    <w:rsid w:val="00431F6B"/>
    <w:rsid w:val="004324EF"/>
    <w:rsid w:val="0043785B"/>
    <w:rsid w:val="004414D2"/>
    <w:rsid w:val="0044188E"/>
    <w:rsid w:val="00442A22"/>
    <w:rsid w:val="00442EB8"/>
    <w:rsid w:val="0044300F"/>
    <w:rsid w:val="00445DE3"/>
    <w:rsid w:val="004468F6"/>
    <w:rsid w:val="00446BF9"/>
    <w:rsid w:val="00450F9F"/>
    <w:rsid w:val="004510BA"/>
    <w:rsid w:val="00451B40"/>
    <w:rsid w:val="004537F1"/>
    <w:rsid w:val="00454985"/>
    <w:rsid w:val="00456CD9"/>
    <w:rsid w:val="00457057"/>
    <w:rsid w:val="00457292"/>
    <w:rsid w:val="0045747D"/>
    <w:rsid w:val="0045768B"/>
    <w:rsid w:val="004627BB"/>
    <w:rsid w:val="00462DF9"/>
    <w:rsid w:val="00463765"/>
    <w:rsid w:val="004644EA"/>
    <w:rsid w:val="00464986"/>
    <w:rsid w:val="00467501"/>
    <w:rsid w:val="0047125E"/>
    <w:rsid w:val="00472BE6"/>
    <w:rsid w:val="00473DB6"/>
    <w:rsid w:val="00474872"/>
    <w:rsid w:val="004775B7"/>
    <w:rsid w:val="004778BB"/>
    <w:rsid w:val="00480D37"/>
    <w:rsid w:val="004812C9"/>
    <w:rsid w:val="004834BD"/>
    <w:rsid w:val="004835FE"/>
    <w:rsid w:val="0048380F"/>
    <w:rsid w:val="004840CA"/>
    <w:rsid w:val="0048528A"/>
    <w:rsid w:val="00486835"/>
    <w:rsid w:val="004904E2"/>
    <w:rsid w:val="00491438"/>
    <w:rsid w:val="00491B93"/>
    <w:rsid w:val="00492291"/>
    <w:rsid w:val="00492CA2"/>
    <w:rsid w:val="0049334A"/>
    <w:rsid w:val="00493F43"/>
    <w:rsid w:val="00494A61"/>
    <w:rsid w:val="004953B3"/>
    <w:rsid w:val="00496E8D"/>
    <w:rsid w:val="00496EC9"/>
    <w:rsid w:val="004A0AFF"/>
    <w:rsid w:val="004A0D5C"/>
    <w:rsid w:val="004A0EBC"/>
    <w:rsid w:val="004A1D90"/>
    <w:rsid w:val="004A254C"/>
    <w:rsid w:val="004A4046"/>
    <w:rsid w:val="004A56FC"/>
    <w:rsid w:val="004A5DF0"/>
    <w:rsid w:val="004B1EFF"/>
    <w:rsid w:val="004B2992"/>
    <w:rsid w:val="004B29C4"/>
    <w:rsid w:val="004B34C4"/>
    <w:rsid w:val="004B3B82"/>
    <w:rsid w:val="004B3CD7"/>
    <w:rsid w:val="004B40F4"/>
    <w:rsid w:val="004B4102"/>
    <w:rsid w:val="004B42E2"/>
    <w:rsid w:val="004B535A"/>
    <w:rsid w:val="004B69E6"/>
    <w:rsid w:val="004B7954"/>
    <w:rsid w:val="004C13EE"/>
    <w:rsid w:val="004C2220"/>
    <w:rsid w:val="004C2416"/>
    <w:rsid w:val="004C279F"/>
    <w:rsid w:val="004C2CBD"/>
    <w:rsid w:val="004C499F"/>
    <w:rsid w:val="004C54B4"/>
    <w:rsid w:val="004C5F8F"/>
    <w:rsid w:val="004C6253"/>
    <w:rsid w:val="004C6AB8"/>
    <w:rsid w:val="004C75AC"/>
    <w:rsid w:val="004C7823"/>
    <w:rsid w:val="004D1978"/>
    <w:rsid w:val="004D1F7C"/>
    <w:rsid w:val="004D5075"/>
    <w:rsid w:val="004D538C"/>
    <w:rsid w:val="004D5840"/>
    <w:rsid w:val="004D64A2"/>
    <w:rsid w:val="004D6965"/>
    <w:rsid w:val="004E1C15"/>
    <w:rsid w:val="004E384B"/>
    <w:rsid w:val="004E5D43"/>
    <w:rsid w:val="004E71E3"/>
    <w:rsid w:val="004E7966"/>
    <w:rsid w:val="004F2424"/>
    <w:rsid w:val="004F2677"/>
    <w:rsid w:val="004F5394"/>
    <w:rsid w:val="004F5C42"/>
    <w:rsid w:val="004F5EE4"/>
    <w:rsid w:val="004F63E4"/>
    <w:rsid w:val="004F67EF"/>
    <w:rsid w:val="004F6875"/>
    <w:rsid w:val="004F6D44"/>
    <w:rsid w:val="004F7891"/>
    <w:rsid w:val="004F7B46"/>
    <w:rsid w:val="004F7D26"/>
    <w:rsid w:val="0050187F"/>
    <w:rsid w:val="005025D5"/>
    <w:rsid w:val="00502AFC"/>
    <w:rsid w:val="00504C21"/>
    <w:rsid w:val="0050554A"/>
    <w:rsid w:val="005058D6"/>
    <w:rsid w:val="00505A54"/>
    <w:rsid w:val="005076A7"/>
    <w:rsid w:val="00510845"/>
    <w:rsid w:val="00511451"/>
    <w:rsid w:val="00511AE1"/>
    <w:rsid w:val="00511D9F"/>
    <w:rsid w:val="00512BFF"/>
    <w:rsid w:val="00513E25"/>
    <w:rsid w:val="005152CE"/>
    <w:rsid w:val="00515B8E"/>
    <w:rsid w:val="00516A5C"/>
    <w:rsid w:val="0051745E"/>
    <w:rsid w:val="0051762E"/>
    <w:rsid w:val="005179BC"/>
    <w:rsid w:val="00517E9B"/>
    <w:rsid w:val="0052406B"/>
    <w:rsid w:val="005257C8"/>
    <w:rsid w:val="005258E7"/>
    <w:rsid w:val="00525F39"/>
    <w:rsid w:val="005264EB"/>
    <w:rsid w:val="005273A6"/>
    <w:rsid w:val="00527B9D"/>
    <w:rsid w:val="00530361"/>
    <w:rsid w:val="0053037C"/>
    <w:rsid w:val="00531DC6"/>
    <w:rsid w:val="005329B8"/>
    <w:rsid w:val="00533BE0"/>
    <w:rsid w:val="00533E7E"/>
    <w:rsid w:val="00534072"/>
    <w:rsid w:val="005346EC"/>
    <w:rsid w:val="00537074"/>
    <w:rsid w:val="0054045D"/>
    <w:rsid w:val="0054230B"/>
    <w:rsid w:val="00542635"/>
    <w:rsid w:val="00543F85"/>
    <w:rsid w:val="0054437F"/>
    <w:rsid w:val="0054509F"/>
    <w:rsid w:val="00545D73"/>
    <w:rsid w:val="00550B10"/>
    <w:rsid w:val="00550D0B"/>
    <w:rsid w:val="00550E80"/>
    <w:rsid w:val="005511B1"/>
    <w:rsid w:val="00552638"/>
    <w:rsid w:val="00552E77"/>
    <w:rsid w:val="00553084"/>
    <w:rsid w:val="00554D23"/>
    <w:rsid w:val="00554E0B"/>
    <w:rsid w:val="00555419"/>
    <w:rsid w:val="00555561"/>
    <w:rsid w:val="00560B5E"/>
    <w:rsid w:val="00561D58"/>
    <w:rsid w:val="00562F03"/>
    <w:rsid w:val="00564B61"/>
    <w:rsid w:val="00564CCF"/>
    <w:rsid w:val="00564D4D"/>
    <w:rsid w:val="005663D4"/>
    <w:rsid w:val="00566CCB"/>
    <w:rsid w:val="00567C2A"/>
    <w:rsid w:val="005704A6"/>
    <w:rsid w:val="0057595A"/>
    <w:rsid w:val="0057600C"/>
    <w:rsid w:val="0057657D"/>
    <w:rsid w:val="00576821"/>
    <w:rsid w:val="0058010B"/>
    <w:rsid w:val="0058278B"/>
    <w:rsid w:val="00582F67"/>
    <w:rsid w:val="005830EA"/>
    <w:rsid w:val="005837DE"/>
    <w:rsid w:val="00584643"/>
    <w:rsid w:val="00584DE3"/>
    <w:rsid w:val="00585745"/>
    <w:rsid w:val="005857BE"/>
    <w:rsid w:val="00585F21"/>
    <w:rsid w:val="005873A5"/>
    <w:rsid w:val="00587EA8"/>
    <w:rsid w:val="00587FB3"/>
    <w:rsid w:val="00590B5F"/>
    <w:rsid w:val="0059116E"/>
    <w:rsid w:val="00593200"/>
    <w:rsid w:val="00594531"/>
    <w:rsid w:val="00594E76"/>
    <w:rsid w:val="00594EA0"/>
    <w:rsid w:val="00595765"/>
    <w:rsid w:val="0059699E"/>
    <w:rsid w:val="00596DC4"/>
    <w:rsid w:val="00597D90"/>
    <w:rsid w:val="005A0FF8"/>
    <w:rsid w:val="005A1C8E"/>
    <w:rsid w:val="005A2D63"/>
    <w:rsid w:val="005A4850"/>
    <w:rsid w:val="005A58BC"/>
    <w:rsid w:val="005A5B50"/>
    <w:rsid w:val="005A5F8E"/>
    <w:rsid w:val="005A5FB9"/>
    <w:rsid w:val="005A680A"/>
    <w:rsid w:val="005A68FA"/>
    <w:rsid w:val="005A7568"/>
    <w:rsid w:val="005A7910"/>
    <w:rsid w:val="005B1604"/>
    <w:rsid w:val="005B2D5B"/>
    <w:rsid w:val="005B56A8"/>
    <w:rsid w:val="005C0362"/>
    <w:rsid w:val="005C106B"/>
    <w:rsid w:val="005C4C4D"/>
    <w:rsid w:val="005D05DE"/>
    <w:rsid w:val="005D0DEC"/>
    <w:rsid w:val="005D1CA7"/>
    <w:rsid w:val="005D33E0"/>
    <w:rsid w:val="005D448F"/>
    <w:rsid w:val="005D4A14"/>
    <w:rsid w:val="005D4B03"/>
    <w:rsid w:val="005D5906"/>
    <w:rsid w:val="005D5E1E"/>
    <w:rsid w:val="005D5E62"/>
    <w:rsid w:val="005D67EB"/>
    <w:rsid w:val="005D79D2"/>
    <w:rsid w:val="005D7DFF"/>
    <w:rsid w:val="005E0EC8"/>
    <w:rsid w:val="005E2CAE"/>
    <w:rsid w:val="005E3B68"/>
    <w:rsid w:val="005E521E"/>
    <w:rsid w:val="005E6E00"/>
    <w:rsid w:val="005E735E"/>
    <w:rsid w:val="005E7D25"/>
    <w:rsid w:val="005F1BDC"/>
    <w:rsid w:val="005F2280"/>
    <w:rsid w:val="005F3687"/>
    <w:rsid w:val="005F37D6"/>
    <w:rsid w:val="005F398D"/>
    <w:rsid w:val="005F418C"/>
    <w:rsid w:val="005F4C1A"/>
    <w:rsid w:val="005F5362"/>
    <w:rsid w:val="005F600A"/>
    <w:rsid w:val="005F6CC0"/>
    <w:rsid w:val="005F6F0C"/>
    <w:rsid w:val="005F73A1"/>
    <w:rsid w:val="005F79CC"/>
    <w:rsid w:val="006003F1"/>
    <w:rsid w:val="00600C20"/>
    <w:rsid w:val="00602DFB"/>
    <w:rsid w:val="0060321E"/>
    <w:rsid w:val="00604243"/>
    <w:rsid w:val="00607594"/>
    <w:rsid w:val="0061058B"/>
    <w:rsid w:val="00611B12"/>
    <w:rsid w:val="006125EB"/>
    <w:rsid w:val="006129BB"/>
    <w:rsid w:val="00613993"/>
    <w:rsid w:val="006139CA"/>
    <w:rsid w:val="00614BE9"/>
    <w:rsid w:val="00615BDF"/>
    <w:rsid w:val="0061642C"/>
    <w:rsid w:val="0062424E"/>
    <w:rsid w:val="00626D73"/>
    <w:rsid w:val="00626E13"/>
    <w:rsid w:val="006272DC"/>
    <w:rsid w:val="00627516"/>
    <w:rsid w:val="00631AE2"/>
    <w:rsid w:val="00631D5D"/>
    <w:rsid w:val="00631E1D"/>
    <w:rsid w:val="0063275C"/>
    <w:rsid w:val="0063335A"/>
    <w:rsid w:val="0063398C"/>
    <w:rsid w:val="00633B83"/>
    <w:rsid w:val="006357F0"/>
    <w:rsid w:val="00637077"/>
    <w:rsid w:val="00637C85"/>
    <w:rsid w:val="00637DD1"/>
    <w:rsid w:val="006400DC"/>
    <w:rsid w:val="006409B3"/>
    <w:rsid w:val="0064168C"/>
    <w:rsid w:val="00641774"/>
    <w:rsid w:val="00642EC8"/>
    <w:rsid w:val="00644421"/>
    <w:rsid w:val="006445B8"/>
    <w:rsid w:val="006475FA"/>
    <w:rsid w:val="006507EC"/>
    <w:rsid w:val="00652617"/>
    <w:rsid w:val="00652A6B"/>
    <w:rsid w:val="00653FA7"/>
    <w:rsid w:val="00654306"/>
    <w:rsid w:val="00654377"/>
    <w:rsid w:val="006559E3"/>
    <w:rsid w:val="00655CAF"/>
    <w:rsid w:val="0065650C"/>
    <w:rsid w:val="00660AE6"/>
    <w:rsid w:val="0066152A"/>
    <w:rsid w:val="00661E62"/>
    <w:rsid w:val="0066562A"/>
    <w:rsid w:val="00665D87"/>
    <w:rsid w:val="006669A1"/>
    <w:rsid w:val="00666D12"/>
    <w:rsid w:val="00666F7E"/>
    <w:rsid w:val="0066757F"/>
    <w:rsid w:val="00671C51"/>
    <w:rsid w:val="006725B6"/>
    <w:rsid w:val="00672926"/>
    <w:rsid w:val="00672A03"/>
    <w:rsid w:val="00672AA2"/>
    <w:rsid w:val="00672DFE"/>
    <w:rsid w:val="00673ABA"/>
    <w:rsid w:val="00673BA3"/>
    <w:rsid w:val="006744E7"/>
    <w:rsid w:val="0067460F"/>
    <w:rsid w:val="00676C0F"/>
    <w:rsid w:val="006802C5"/>
    <w:rsid w:val="00680BD5"/>
    <w:rsid w:val="0068351E"/>
    <w:rsid w:val="00684D8C"/>
    <w:rsid w:val="00685C72"/>
    <w:rsid w:val="00685F68"/>
    <w:rsid w:val="00686EBC"/>
    <w:rsid w:val="006910AC"/>
    <w:rsid w:val="006915D2"/>
    <w:rsid w:val="00692493"/>
    <w:rsid w:val="00692B81"/>
    <w:rsid w:val="00693434"/>
    <w:rsid w:val="0069348A"/>
    <w:rsid w:val="00693C7C"/>
    <w:rsid w:val="006943B0"/>
    <w:rsid w:val="006A0F17"/>
    <w:rsid w:val="006A262F"/>
    <w:rsid w:val="006A2F1C"/>
    <w:rsid w:val="006A3413"/>
    <w:rsid w:val="006A430A"/>
    <w:rsid w:val="006A615E"/>
    <w:rsid w:val="006A7AF2"/>
    <w:rsid w:val="006A7B91"/>
    <w:rsid w:val="006A7BD6"/>
    <w:rsid w:val="006A7E38"/>
    <w:rsid w:val="006B0244"/>
    <w:rsid w:val="006B2276"/>
    <w:rsid w:val="006B266E"/>
    <w:rsid w:val="006B2881"/>
    <w:rsid w:val="006B37A9"/>
    <w:rsid w:val="006B3CED"/>
    <w:rsid w:val="006B4422"/>
    <w:rsid w:val="006B5F22"/>
    <w:rsid w:val="006B6E5D"/>
    <w:rsid w:val="006C0DFE"/>
    <w:rsid w:val="006C2058"/>
    <w:rsid w:val="006C2AED"/>
    <w:rsid w:val="006C32E0"/>
    <w:rsid w:val="006C4C38"/>
    <w:rsid w:val="006C5308"/>
    <w:rsid w:val="006C615D"/>
    <w:rsid w:val="006C627A"/>
    <w:rsid w:val="006C6BB6"/>
    <w:rsid w:val="006D01F0"/>
    <w:rsid w:val="006D0286"/>
    <w:rsid w:val="006D0511"/>
    <w:rsid w:val="006D2C51"/>
    <w:rsid w:val="006D2EF8"/>
    <w:rsid w:val="006D4318"/>
    <w:rsid w:val="006D6B8C"/>
    <w:rsid w:val="006D789E"/>
    <w:rsid w:val="006E0202"/>
    <w:rsid w:val="006E0A93"/>
    <w:rsid w:val="006E1B73"/>
    <w:rsid w:val="006E3C4B"/>
    <w:rsid w:val="006E3E40"/>
    <w:rsid w:val="006E4AC5"/>
    <w:rsid w:val="006E51EB"/>
    <w:rsid w:val="006E5E5F"/>
    <w:rsid w:val="006E665F"/>
    <w:rsid w:val="006E7BE2"/>
    <w:rsid w:val="006E7D0D"/>
    <w:rsid w:val="006E7DA8"/>
    <w:rsid w:val="006F01B7"/>
    <w:rsid w:val="006F0E40"/>
    <w:rsid w:val="006F13D4"/>
    <w:rsid w:val="006F19D9"/>
    <w:rsid w:val="006F2CDD"/>
    <w:rsid w:val="006F2D0C"/>
    <w:rsid w:val="006F3B7E"/>
    <w:rsid w:val="006F3D89"/>
    <w:rsid w:val="006F47A3"/>
    <w:rsid w:val="006F5073"/>
    <w:rsid w:val="006F5504"/>
    <w:rsid w:val="006F5913"/>
    <w:rsid w:val="006F5E0F"/>
    <w:rsid w:val="006F6CA8"/>
    <w:rsid w:val="006F7856"/>
    <w:rsid w:val="00700526"/>
    <w:rsid w:val="0070133C"/>
    <w:rsid w:val="00701C13"/>
    <w:rsid w:val="00703153"/>
    <w:rsid w:val="007054D3"/>
    <w:rsid w:val="00706419"/>
    <w:rsid w:val="00706D78"/>
    <w:rsid w:val="00707530"/>
    <w:rsid w:val="00710802"/>
    <w:rsid w:val="0071275C"/>
    <w:rsid w:val="00712F99"/>
    <w:rsid w:val="007134A6"/>
    <w:rsid w:val="00714C89"/>
    <w:rsid w:val="00716B45"/>
    <w:rsid w:val="00716DFB"/>
    <w:rsid w:val="007204B8"/>
    <w:rsid w:val="00720D43"/>
    <w:rsid w:val="00723234"/>
    <w:rsid w:val="00723489"/>
    <w:rsid w:val="007240ED"/>
    <w:rsid w:val="00725BB5"/>
    <w:rsid w:val="00726062"/>
    <w:rsid w:val="0072621E"/>
    <w:rsid w:val="0072634A"/>
    <w:rsid w:val="00726CE5"/>
    <w:rsid w:val="00731078"/>
    <w:rsid w:val="00731277"/>
    <w:rsid w:val="00731589"/>
    <w:rsid w:val="0073203A"/>
    <w:rsid w:val="0073424D"/>
    <w:rsid w:val="00734575"/>
    <w:rsid w:val="00735506"/>
    <w:rsid w:val="00736210"/>
    <w:rsid w:val="00736949"/>
    <w:rsid w:val="0073720D"/>
    <w:rsid w:val="007379B7"/>
    <w:rsid w:val="0074029F"/>
    <w:rsid w:val="0074145A"/>
    <w:rsid w:val="00741CB1"/>
    <w:rsid w:val="00743E5B"/>
    <w:rsid w:val="00744440"/>
    <w:rsid w:val="00744D76"/>
    <w:rsid w:val="00746A1B"/>
    <w:rsid w:val="00746CD3"/>
    <w:rsid w:val="00746E73"/>
    <w:rsid w:val="00747D94"/>
    <w:rsid w:val="007525A1"/>
    <w:rsid w:val="007527CE"/>
    <w:rsid w:val="007546B8"/>
    <w:rsid w:val="00754DEB"/>
    <w:rsid w:val="00755157"/>
    <w:rsid w:val="00760079"/>
    <w:rsid w:val="00760607"/>
    <w:rsid w:val="00762D60"/>
    <w:rsid w:val="00763040"/>
    <w:rsid w:val="00763E80"/>
    <w:rsid w:val="00766E7F"/>
    <w:rsid w:val="00766F36"/>
    <w:rsid w:val="00767BFF"/>
    <w:rsid w:val="00771D7E"/>
    <w:rsid w:val="00771DD3"/>
    <w:rsid w:val="007728A1"/>
    <w:rsid w:val="00772941"/>
    <w:rsid w:val="007745B1"/>
    <w:rsid w:val="007749DA"/>
    <w:rsid w:val="00774F9A"/>
    <w:rsid w:val="007767EC"/>
    <w:rsid w:val="0077721C"/>
    <w:rsid w:val="00780202"/>
    <w:rsid w:val="007809C3"/>
    <w:rsid w:val="00780DBA"/>
    <w:rsid w:val="00781302"/>
    <w:rsid w:val="00783E78"/>
    <w:rsid w:val="00784F2E"/>
    <w:rsid w:val="00785747"/>
    <w:rsid w:val="00786252"/>
    <w:rsid w:val="00786D61"/>
    <w:rsid w:val="0078732B"/>
    <w:rsid w:val="00790236"/>
    <w:rsid w:val="00790DC2"/>
    <w:rsid w:val="00791228"/>
    <w:rsid w:val="007922F6"/>
    <w:rsid w:val="00793641"/>
    <w:rsid w:val="007939FB"/>
    <w:rsid w:val="00794C2D"/>
    <w:rsid w:val="007954AF"/>
    <w:rsid w:val="00796924"/>
    <w:rsid w:val="00796EA2"/>
    <w:rsid w:val="007A0310"/>
    <w:rsid w:val="007A0C9F"/>
    <w:rsid w:val="007A4272"/>
    <w:rsid w:val="007A4718"/>
    <w:rsid w:val="007A4DA5"/>
    <w:rsid w:val="007A50A5"/>
    <w:rsid w:val="007A639F"/>
    <w:rsid w:val="007A7337"/>
    <w:rsid w:val="007B225F"/>
    <w:rsid w:val="007B2273"/>
    <w:rsid w:val="007B27AC"/>
    <w:rsid w:val="007B2FF9"/>
    <w:rsid w:val="007B367C"/>
    <w:rsid w:val="007B38F7"/>
    <w:rsid w:val="007B3FD5"/>
    <w:rsid w:val="007B4028"/>
    <w:rsid w:val="007B4E26"/>
    <w:rsid w:val="007B5199"/>
    <w:rsid w:val="007C1B76"/>
    <w:rsid w:val="007C234F"/>
    <w:rsid w:val="007C27C2"/>
    <w:rsid w:val="007C502C"/>
    <w:rsid w:val="007C54E8"/>
    <w:rsid w:val="007C6338"/>
    <w:rsid w:val="007C63C8"/>
    <w:rsid w:val="007C73B5"/>
    <w:rsid w:val="007D0440"/>
    <w:rsid w:val="007D04D5"/>
    <w:rsid w:val="007D0D76"/>
    <w:rsid w:val="007D136F"/>
    <w:rsid w:val="007D41D0"/>
    <w:rsid w:val="007D6A8D"/>
    <w:rsid w:val="007E1276"/>
    <w:rsid w:val="007E2850"/>
    <w:rsid w:val="007E28B7"/>
    <w:rsid w:val="007E3EC3"/>
    <w:rsid w:val="007E4991"/>
    <w:rsid w:val="007E4A43"/>
    <w:rsid w:val="007E4F18"/>
    <w:rsid w:val="007E5AD1"/>
    <w:rsid w:val="007F08A8"/>
    <w:rsid w:val="007F1510"/>
    <w:rsid w:val="007F1BBD"/>
    <w:rsid w:val="007F2EE4"/>
    <w:rsid w:val="007F31EE"/>
    <w:rsid w:val="007F3AAC"/>
    <w:rsid w:val="007F52A1"/>
    <w:rsid w:val="007F53DD"/>
    <w:rsid w:val="007F5F8D"/>
    <w:rsid w:val="007F67C3"/>
    <w:rsid w:val="007F73B8"/>
    <w:rsid w:val="007F73DF"/>
    <w:rsid w:val="00801A08"/>
    <w:rsid w:val="00802081"/>
    <w:rsid w:val="00804571"/>
    <w:rsid w:val="008047ED"/>
    <w:rsid w:val="00806128"/>
    <w:rsid w:val="00806223"/>
    <w:rsid w:val="008133AA"/>
    <w:rsid w:val="00813865"/>
    <w:rsid w:val="008140FE"/>
    <w:rsid w:val="00815A29"/>
    <w:rsid w:val="008162A6"/>
    <w:rsid w:val="00816902"/>
    <w:rsid w:val="008176BB"/>
    <w:rsid w:val="00817A8D"/>
    <w:rsid w:val="008201FC"/>
    <w:rsid w:val="008204D4"/>
    <w:rsid w:val="008222D8"/>
    <w:rsid w:val="008235F0"/>
    <w:rsid w:val="00823CEC"/>
    <w:rsid w:val="00824503"/>
    <w:rsid w:val="00827DB9"/>
    <w:rsid w:val="00830128"/>
    <w:rsid w:val="008303BF"/>
    <w:rsid w:val="00830F08"/>
    <w:rsid w:val="00831D33"/>
    <w:rsid w:val="008320A9"/>
    <w:rsid w:val="0083323F"/>
    <w:rsid w:val="0083338E"/>
    <w:rsid w:val="0083349F"/>
    <w:rsid w:val="00835540"/>
    <w:rsid w:val="00835B08"/>
    <w:rsid w:val="0083623B"/>
    <w:rsid w:val="008370EB"/>
    <w:rsid w:val="008374D6"/>
    <w:rsid w:val="00837AC1"/>
    <w:rsid w:val="0084106C"/>
    <w:rsid w:val="00841162"/>
    <w:rsid w:val="008414ED"/>
    <w:rsid w:val="0084288D"/>
    <w:rsid w:val="008435E2"/>
    <w:rsid w:val="00845771"/>
    <w:rsid w:val="00847576"/>
    <w:rsid w:val="008509A4"/>
    <w:rsid w:val="00852F9A"/>
    <w:rsid w:val="00853773"/>
    <w:rsid w:val="00853AFB"/>
    <w:rsid w:val="00853CC1"/>
    <w:rsid w:val="008558ED"/>
    <w:rsid w:val="00855AA2"/>
    <w:rsid w:val="00857458"/>
    <w:rsid w:val="0086085E"/>
    <w:rsid w:val="00861D63"/>
    <w:rsid w:val="00862AD5"/>
    <w:rsid w:val="00862C7E"/>
    <w:rsid w:val="00866A71"/>
    <w:rsid w:val="0087093B"/>
    <w:rsid w:val="00871730"/>
    <w:rsid w:val="00872128"/>
    <w:rsid w:val="00872DDC"/>
    <w:rsid w:val="008764FB"/>
    <w:rsid w:val="0087754B"/>
    <w:rsid w:val="0088194E"/>
    <w:rsid w:val="00884528"/>
    <w:rsid w:val="00884542"/>
    <w:rsid w:val="00884602"/>
    <w:rsid w:val="008858C7"/>
    <w:rsid w:val="00885EC5"/>
    <w:rsid w:val="00887C22"/>
    <w:rsid w:val="00895289"/>
    <w:rsid w:val="008952D5"/>
    <w:rsid w:val="0089578B"/>
    <w:rsid w:val="00896A92"/>
    <w:rsid w:val="008A1BBC"/>
    <w:rsid w:val="008A1CFF"/>
    <w:rsid w:val="008A2FA7"/>
    <w:rsid w:val="008A458B"/>
    <w:rsid w:val="008B11E6"/>
    <w:rsid w:val="008B2962"/>
    <w:rsid w:val="008B2D91"/>
    <w:rsid w:val="008B2EC7"/>
    <w:rsid w:val="008B3428"/>
    <w:rsid w:val="008B3562"/>
    <w:rsid w:val="008B3FAE"/>
    <w:rsid w:val="008B7968"/>
    <w:rsid w:val="008B7D1B"/>
    <w:rsid w:val="008C0DE8"/>
    <w:rsid w:val="008C1334"/>
    <w:rsid w:val="008C1EDC"/>
    <w:rsid w:val="008C22E4"/>
    <w:rsid w:val="008C3BEF"/>
    <w:rsid w:val="008C4093"/>
    <w:rsid w:val="008C5598"/>
    <w:rsid w:val="008C6428"/>
    <w:rsid w:val="008C6CEF"/>
    <w:rsid w:val="008D1267"/>
    <w:rsid w:val="008D3AA0"/>
    <w:rsid w:val="008D50B7"/>
    <w:rsid w:val="008D51F5"/>
    <w:rsid w:val="008D544F"/>
    <w:rsid w:val="008D5D47"/>
    <w:rsid w:val="008D6B42"/>
    <w:rsid w:val="008E0CFE"/>
    <w:rsid w:val="008E20F4"/>
    <w:rsid w:val="008E4402"/>
    <w:rsid w:val="008E745A"/>
    <w:rsid w:val="008F0D2A"/>
    <w:rsid w:val="008F38F2"/>
    <w:rsid w:val="008F410F"/>
    <w:rsid w:val="008F6651"/>
    <w:rsid w:val="008F6B2B"/>
    <w:rsid w:val="008F7E37"/>
    <w:rsid w:val="009003D4"/>
    <w:rsid w:val="00900DF4"/>
    <w:rsid w:val="00900E22"/>
    <w:rsid w:val="009038E7"/>
    <w:rsid w:val="009038F6"/>
    <w:rsid w:val="0090429E"/>
    <w:rsid w:val="0090531C"/>
    <w:rsid w:val="0090612B"/>
    <w:rsid w:val="0090690D"/>
    <w:rsid w:val="009075B5"/>
    <w:rsid w:val="00907E3D"/>
    <w:rsid w:val="0091081C"/>
    <w:rsid w:val="0091145E"/>
    <w:rsid w:val="009115AD"/>
    <w:rsid w:val="009118A9"/>
    <w:rsid w:val="00912D0A"/>
    <w:rsid w:val="00913357"/>
    <w:rsid w:val="009139B9"/>
    <w:rsid w:val="0091422B"/>
    <w:rsid w:val="009147F9"/>
    <w:rsid w:val="00914C84"/>
    <w:rsid w:val="009154D5"/>
    <w:rsid w:val="00915B3C"/>
    <w:rsid w:val="00916161"/>
    <w:rsid w:val="009164FB"/>
    <w:rsid w:val="00921196"/>
    <w:rsid w:val="009216D7"/>
    <w:rsid w:val="00921745"/>
    <w:rsid w:val="00921F65"/>
    <w:rsid w:val="00922E02"/>
    <w:rsid w:val="00923D79"/>
    <w:rsid w:val="00924D8F"/>
    <w:rsid w:val="0092604A"/>
    <w:rsid w:val="00926A69"/>
    <w:rsid w:val="009270DF"/>
    <w:rsid w:val="009272C9"/>
    <w:rsid w:val="00930927"/>
    <w:rsid w:val="00931D2C"/>
    <w:rsid w:val="0093229A"/>
    <w:rsid w:val="00932733"/>
    <w:rsid w:val="009329AE"/>
    <w:rsid w:val="00932C81"/>
    <w:rsid w:val="00935A7C"/>
    <w:rsid w:val="00936533"/>
    <w:rsid w:val="009369AB"/>
    <w:rsid w:val="0093743E"/>
    <w:rsid w:val="009404E2"/>
    <w:rsid w:val="00942917"/>
    <w:rsid w:val="00942C5E"/>
    <w:rsid w:val="009431BD"/>
    <w:rsid w:val="00944E2B"/>
    <w:rsid w:val="009475F8"/>
    <w:rsid w:val="00947F88"/>
    <w:rsid w:val="00947FD0"/>
    <w:rsid w:val="009531E9"/>
    <w:rsid w:val="00953498"/>
    <w:rsid w:val="00954A11"/>
    <w:rsid w:val="00955247"/>
    <w:rsid w:val="009553C7"/>
    <w:rsid w:val="00955BAE"/>
    <w:rsid w:val="00955BC6"/>
    <w:rsid w:val="009569C4"/>
    <w:rsid w:val="00957371"/>
    <w:rsid w:val="009577BD"/>
    <w:rsid w:val="009606E1"/>
    <w:rsid w:val="0096162E"/>
    <w:rsid w:val="00962387"/>
    <w:rsid w:val="00962412"/>
    <w:rsid w:val="009627EC"/>
    <w:rsid w:val="00962F2E"/>
    <w:rsid w:val="00964A9E"/>
    <w:rsid w:val="00966C40"/>
    <w:rsid w:val="00966DFB"/>
    <w:rsid w:val="009672D1"/>
    <w:rsid w:val="009677EF"/>
    <w:rsid w:val="00967CDE"/>
    <w:rsid w:val="00972958"/>
    <w:rsid w:val="009732CD"/>
    <w:rsid w:val="009735EF"/>
    <w:rsid w:val="00975149"/>
    <w:rsid w:val="009759FA"/>
    <w:rsid w:val="009804E4"/>
    <w:rsid w:val="009808EA"/>
    <w:rsid w:val="00981F10"/>
    <w:rsid w:val="00982467"/>
    <w:rsid w:val="00982485"/>
    <w:rsid w:val="009857A9"/>
    <w:rsid w:val="00986986"/>
    <w:rsid w:val="00986BBC"/>
    <w:rsid w:val="00986FC8"/>
    <w:rsid w:val="009870A3"/>
    <w:rsid w:val="009871F8"/>
    <w:rsid w:val="009874C5"/>
    <w:rsid w:val="00991051"/>
    <w:rsid w:val="0099155F"/>
    <w:rsid w:val="00994926"/>
    <w:rsid w:val="0099535A"/>
    <w:rsid w:val="00996478"/>
    <w:rsid w:val="00996481"/>
    <w:rsid w:val="00996908"/>
    <w:rsid w:val="009974C2"/>
    <w:rsid w:val="009A0695"/>
    <w:rsid w:val="009A0BCA"/>
    <w:rsid w:val="009A25BC"/>
    <w:rsid w:val="009A374D"/>
    <w:rsid w:val="009A49C8"/>
    <w:rsid w:val="009A5EBA"/>
    <w:rsid w:val="009A5F7A"/>
    <w:rsid w:val="009A6B9C"/>
    <w:rsid w:val="009A7228"/>
    <w:rsid w:val="009A7ABB"/>
    <w:rsid w:val="009B347F"/>
    <w:rsid w:val="009B39F4"/>
    <w:rsid w:val="009B4251"/>
    <w:rsid w:val="009B4B71"/>
    <w:rsid w:val="009B5765"/>
    <w:rsid w:val="009B57A7"/>
    <w:rsid w:val="009B5BD2"/>
    <w:rsid w:val="009B6C55"/>
    <w:rsid w:val="009B79B8"/>
    <w:rsid w:val="009B7DC5"/>
    <w:rsid w:val="009C00E3"/>
    <w:rsid w:val="009C2834"/>
    <w:rsid w:val="009C2ACD"/>
    <w:rsid w:val="009C2BEB"/>
    <w:rsid w:val="009C2F65"/>
    <w:rsid w:val="009C34E0"/>
    <w:rsid w:val="009C37F1"/>
    <w:rsid w:val="009C3A82"/>
    <w:rsid w:val="009C5D4D"/>
    <w:rsid w:val="009C62A6"/>
    <w:rsid w:val="009C6FD1"/>
    <w:rsid w:val="009D00AF"/>
    <w:rsid w:val="009D1737"/>
    <w:rsid w:val="009D1D24"/>
    <w:rsid w:val="009D2B37"/>
    <w:rsid w:val="009D3216"/>
    <w:rsid w:val="009D37A7"/>
    <w:rsid w:val="009D539F"/>
    <w:rsid w:val="009D5FF4"/>
    <w:rsid w:val="009D67CD"/>
    <w:rsid w:val="009D76D0"/>
    <w:rsid w:val="009E033A"/>
    <w:rsid w:val="009E0C22"/>
    <w:rsid w:val="009E1282"/>
    <w:rsid w:val="009E1558"/>
    <w:rsid w:val="009E3230"/>
    <w:rsid w:val="009E4269"/>
    <w:rsid w:val="009E5058"/>
    <w:rsid w:val="009E74B9"/>
    <w:rsid w:val="009E75CD"/>
    <w:rsid w:val="009F2124"/>
    <w:rsid w:val="009F2899"/>
    <w:rsid w:val="009F4063"/>
    <w:rsid w:val="009F5809"/>
    <w:rsid w:val="009F5AB2"/>
    <w:rsid w:val="009F642A"/>
    <w:rsid w:val="009F685D"/>
    <w:rsid w:val="009F7DAF"/>
    <w:rsid w:val="009F7EAB"/>
    <w:rsid w:val="00A005D1"/>
    <w:rsid w:val="00A022F1"/>
    <w:rsid w:val="00A03855"/>
    <w:rsid w:val="00A05B5B"/>
    <w:rsid w:val="00A0676F"/>
    <w:rsid w:val="00A079D8"/>
    <w:rsid w:val="00A10CBF"/>
    <w:rsid w:val="00A10F8A"/>
    <w:rsid w:val="00A11EB5"/>
    <w:rsid w:val="00A1454C"/>
    <w:rsid w:val="00A17C5B"/>
    <w:rsid w:val="00A202B1"/>
    <w:rsid w:val="00A2045B"/>
    <w:rsid w:val="00A2289D"/>
    <w:rsid w:val="00A22BAE"/>
    <w:rsid w:val="00A26DDF"/>
    <w:rsid w:val="00A26EC6"/>
    <w:rsid w:val="00A3152D"/>
    <w:rsid w:val="00A315EA"/>
    <w:rsid w:val="00A3189A"/>
    <w:rsid w:val="00A323A9"/>
    <w:rsid w:val="00A33110"/>
    <w:rsid w:val="00A3523E"/>
    <w:rsid w:val="00A3577C"/>
    <w:rsid w:val="00A35ADB"/>
    <w:rsid w:val="00A3717F"/>
    <w:rsid w:val="00A4599A"/>
    <w:rsid w:val="00A46701"/>
    <w:rsid w:val="00A4700B"/>
    <w:rsid w:val="00A4740A"/>
    <w:rsid w:val="00A503F7"/>
    <w:rsid w:val="00A50FB6"/>
    <w:rsid w:val="00A51B0A"/>
    <w:rsid w:val="00A520C3"/>
    <w:rsid w:val="00A5288B"/>
    <w:rsid w:val="00A53B54"/>
    <w:rsid w:val="00A55D47"/>
    <w:rsid w:val="00A57C4E"/>
    <w:rsid w:val="00A60A6F"/>
    <w:rsid w:val="00A630AC"/>
    <w:rsid w:val="00A639BA"/>
    <w:rsid w:val="00A6435F"/>
    <w:rsid w:val="00A666AD"/>
    <w:rsid w:val="00A67784"/>
    <w:rsid w:val="00A7118C"/>
    <w:rsid w:val="00A715C5"/>
    <w:rsid w:val="00A7191D"/>
    <w:rsid w:val="00A725FD"/>
    <w:rsid w:val="00A72CB6"/>
    <w:rsid w:val="00A74772"/>
    <w:rsid w:val="00A74C4E"/>
    <w:rsid w:val="00A753F3"/>
    <w:rsid w:val="00A773BB"/>
    <w:rsid w:val="00A77AEB"/>
    <w:rsid w:val="00A77E1B"/>
    <w:rsid w:val="00A863AC"/>
    <w:rsid w:val="00A915BF"/>
    <w:rsid w:val="00A93C79"/>
    <w:rsid w:val="00A93EAD"/>
    <w:rsid w:val="00A94615"/>
    <w:rsid w:val="00A9486C"/>
    <w:rsid w:val="00A95B72"/>
    <w:rsid w:val="00A95D37"/>
    <w:rsid w:val="00A9717B"/>
    <w:rsid w:val="00AA0A4F"/>
    <w:rsid w:val="00AA1CE1"/>
    <w:rsid w:val="00AA2D77"/>
    <w:rsid w:val="00AA3589"/>
    <w:rsid w:val="00AA4A28"/>
    <w:rsid w:val="00AA533A"/>
    <w:rsid w:val="00AA5D39"/>
    <w:rsid w:val="00AA5DD7"/>
    <w:rsid w:val="00AA712A"/>
    <w:rsid w:val="00AA7B85"/>
    <w:rsid w:val="00AB221F"/>
    <w:rsid w:val="00AB388B"/>
    <w:rsid w:val="00AB38D4"/>
    <w:rsid w:val="00AB504F"/>
    <w:rsid w:val="00AB5645"/>
    <w:rsid w:val="00AB71F3"/>
    <w:rsid w:val="00AC0817"/>
    <w:rsid w:val="00AC1BC2"/>
    <w:rsid w:val="00AC2D06"/>
    <w:rsid w:val="00AC2EA9"/>
    <w:rsid w:val="00AC4031"/>
    <w:rsid w:val="00AC4363"/>
    <w:rsid w:val="00AC60B0"/>
    <w:rsid w:val="00AC6233"/>
    <w:rsid w:val="00AC680C"/>
    <w:rsid w:val="00AC7792"/>
    <w:rsid w:val="00AC7EFC"/>
    <w:rsid w:val="00AD4214"/>
    <w:rsid w:val="00AD6016"/>
    <w:rsid w:val="00AD6E61"/>
    <w:rsid w:val="00AE0132"/>
    <w:rsid w:val="00AE025D"/>
    <w:rsid w:val="00AE06AA"/>
    <w:rsid w:val="00AE121C"/>
    <w:rsid w:val="00AE746D"/>
    <w:rsid w:val="00AE74EB"/>
    <w:rsid w:val="00AE7EF2"/>
    <w:rsid w:val="00AF1087"/>
    <w:rsid w:val="00AF1364"/>
    <w:rsid w:val="00AF1507"/>
    <w:rsid w:val="00AF2225"/>
    <w:rsid w:val="00AF278E"/>
    <w:rsid w:val="00AF438F"/>
    <w:rsid w:val="00AF523D"/>
    <w:rsid w:val="00AF6336"/>
    <w:rsid w:val="00AF63B4"/>
    <w:rsid w:val="00AF6BAF"/>
    <w:rsid w:val="00AF7131"/>
    <w:rsid w:val="00AF7FC9"/>
    <w:rsid w:val="00B01236"/>
    <w:rsid w:val="00B02F78"/>
    <w:rsid w:val="00B031D2"/>
    <w:rsid w:val="00B04731"/>
    <w:rsid w:val="00B0502B"/>
    <w:rsid w:val="00B05BD3"/>
    <w:rsid w:val="00B0606D"/>
    <w:rsid w:val="00B07425"/>
    <w:rsid w:val="00B076D8"/>
    <w:rsid w:val="00B077B5"/>
    <w:rsid w:val="00B105D7"/>
    <w:rsid w:val="00B10651"/>
    <w:rsid w:val="00B11181"/>
    <w:rsid w:val="00B11298"/>
    <w:rsid w:val="00B11350"/>
    <w:rsid w:val="00B1284C"/>
    <w:rsid w:val="00B14427"/>
    <w:rsid w:val="00B14724"/>
    <w:rsid w:val="00B16895"/>
    <w:rsid w:val="00B170BF"/>
    <w:rsid w:val="00B173D9"/>
    <w:rsid w:val="00B176FB"/>
    <w:rsid w:val="00B20827"/>
    <w:rsid w:val="00B20EDA"/>
    <w:rsid w:val="00B2181F"/>
    <w:rsid w:val="00B22CE9"/>
    <w:rsid w:val="00B261EB"/>
    <w:rsid w:val="00B26E9E"/>
    <w:rsid w:val="00B31697"/>
    <w:rsid w:val="00B3276C"/>
    <w:rsid w:val="00B3384B"/>
    <w:rsid w:val="00B34EBD"/>
    <w:rsid w:val="00B37852"/>
    <w:rsid w:val="00B40214"/>
    <w:rsid w:val="00B4084B"/>
    <w:rsid w:val="00B414D0"/>
    <w:rsid w:val="00B414EC"/>
    <w:rsid w:val="00B429C3"/>
    <w:rsid w:val="00B444AD"/>
    <w:rsid w:val="00B448CD"/>
    <w:rsid w:val="00B4499A"/>
    <w:rsid w:val="00B457F3"/>
    <w:rsid w:val="00B46223"/>
    <w:rsid w:val="00B4699A"/>
    <w:rsid w:val="00B46CF7"/>
    <w:rsid w:val="00B4746F"/>
    <w:rsid w:val="00B478CA"/>
    <w:rsid w:val="00B503BE"/>
    <w:rsid w:val="00B50686"/>
    <w:rsid w:val="00B51188"/>
    <w:rsid w:val="00B51C9C"/>
    <w:rsid w:val="00B51F42"/>
    <w:rsid w:val="00B52951"/>
    <w:rsid w:val="00B52AE2"/>
    <w:rsid w:val="00B54754"/>
    <w:rsid w:val="00B54B9A"/>
    <w:rsid w:val="00B5616F"/>
    <w:rsid w:val="00B56FFD"/>
    <w:rsid w:val="00B57A53"/>
    <w:rsid w:val="00B626D3"/>
    <w:rsid w:val="00B6386E"/>
    <w:rsid w:val="00B66D3F"/>
    <w:rsid w:val="00B6785A"/>
    <w:rsid w:val="00B70695"/>
    <w:rsid w:val="00B71055"/>
    <w:rsid w:val="00B71F93"/>
    <w:rsid w:val="00B74349"/>
    <w:rsid w:val="00B74500"/>
    <w:rsid w:val="00B75B13"/>
    <w:rsid w:val="00B75B59"/>
    <w:rsid w:val="00B815F3"/>
    <w:rsid w:val="00B8177E"/>
    <w:rsid w:val="00B85CC4"/>
    <w:rsid w:val="00B86528"/>
    <w:rsid w:val="00B86682"/>
    <w:rsid w:val="00B875F0"/>
    <w:rsid w:val="00B9298D"/>
    <w:rsid w:val="00B92E67"/>
    <w:rsid w:val="00B93E07"/>
    <w:rsid w:val="00B953D3"/>
    <w:rsid w:val="00B97AA9"/>
    <w:rsid w:val="00BA22AF"/>
    <w:rsid w:val="00BA3962"/>
    <w:rsid w:val="00BA7599"/>
    <w:rsid w:val="00BB114D"/>
    <w:rsid w:val="00BB19C4"/>
    <w:rsid w:val="00BB2251"/>
    <w:rsid w:val="00BB5259"/>
    <w:rsid w:val="00BB5639"/>
    <w:rsid w:val="00BB5BFF"/>
    <w:rsid w:val="00BB6C33"/>
    <w:rsid w:val="00BC2B37"/>
    <w:rsid w:val="00BC2E80"/>
    <w:rsid w:val="00BC2F68"/>
    <w:rsid w:val="00BC3C8D"/>
    <w:rsid w:val="00BC5EDF"/>
    <w:rsid w:val="00BD0862"/>
    <w:rsid w:val="00BD3BC2"/>
    <w:rsid w:val="00BD60F1"/>
    <w:rsid w:val="00BD74EA"/>
    <w:rsid w:val="00BD784F"/>
    <w:rsid w:val="00BE4C38"/>
    <w:rsid w:val="00BE4C60"/>
    <w:rsid w:val="00BE5935"/>
    <w:rsid w:val="00BF0FE4"/>
    <w:rsid w:val="00BF116A"/>
    <w:rsid w:val="00BF187F"/>
    <w:rsid w:val="00BF1D75"/>
    <w:rsid w:val="00BF6805"/>
    <w:rsid w:val="00C006EF"/>
    <w:rsid w:val="00C007A3"/>
    <w:rsid w:val="00C020BD"/>
    <w:rsid w:val="00C03982"/>
    <w:rsid w:val="00C03D20"/>
    <w:rsid w:val="00C04C17"/>
    <w:rsid w:val="00C050EC"/>
    <w:rsid w:val="00C079A2"/>
    <w:rsid w:val="00C11104"/>
    <w:rsid w:val="00C11E9C"/>
    <w:rsid w:val="00C12257"/>
    <w:rsid w:val="00C14014"/>
    <w:rsid w:val="00C14BE7"/>
    <w:rsid w:val="00C14E01"/>
    <w:rsid w:val="00C16D6B"/>
    <w:rsid w:val="00C24670"/>
    <w:rsid w:val="00C24C62"/>
    <w:rsid w:val="00C2591B"/>
    <w:rsid w:val="00C2604E"/>
    <w:rsid w:val="00C27BD8"/>
    <w:rsid w:val="00C27FA0"/>
    <w:rsid w:val="00C3061E"/>
    <w:rsid w:val="00C30815"/>
    <w:rsid w:val="00C345AE"/>
    <w:rsid w:val="00C3477C"/>
    <w:rsid w:val="00C364B6"/>
    <w:rsid w:val="00C36D7D"/>
    <w:rsid w:val="00C37404"/>
    <w:rsid w:val="00C37687"/>
    <w:rsid w:val="00C4155C"/>
    <w:rsid w:val="00C425B4"/>
    <w:rsid w:val="00C4403F"/>
    <w:rsid w:val="00C463C0"/>
    <w:rsid w:val="00C51058"/>
    <w:rsid w:val="00C5124F"/>
    <w:rsid w:val="00C514E8"/>
    <w:rsid w:val="00C51B60"/>
    <w:rsid w:val="00C525F7"/>
    <w:rsid w:val="00C526A2"/>
    <w:rsid w:val="00C52813"/>
    <w:rsid w:val="00C529E0"/>
    <w:rsid w:val="00C53AC3"/>
    <w:rsid w:val="00C54D5B"/>
    <w:rsid w:val="00C56FA5"/>
    <w:rsid w:val="00C571A6"/>
    <w:rsid w:val="00C573E9"/>
    <w:rsid w:val="00C613D4"/>
    <w:rsid w:val="00C627BB"/>
    <w:rsid w:val="00C62D9B"/>
    <w:rsid w:val="00C6513E"/>
    <w:rsid w:val="00C66C21"/>
    <w:rsid w:val="00C673D6"/>
    <w:rsid w:val="00C70875"/>
    <w:rsid w:val="00C70B5B"/>
    <w:rsid w:val="00C7147F"/>
    <w:rsid w:val="00C71941"/>
    <w:rsid w:val="00C71DB9"/>
    <w:rsid w:val="00C73267"/>
    <w:rsid w:val="00C732C0"/>
    <w:rsid w:val="00C75372"/>
    <w:rsid w:val="00C75AF8"/>
    <w:rsid w:val="00C77044"/>
    <w:rsid w:val="00C772FF"/>
    <w:rsid w:val="00C818ED"/>
    <w:rsid w:val="00C81E9C"/>
    <w:rsid w:val="00C82300"/>
    <w:rsid w:val="00C831A8"/>
    <w:rsid w:val="00C84597"/>
    <w:rsid w:val="00C858E4"/>
    <w:rsid w:val="00C85DC0"/>
    <w:rsid w:val="00C8606D"/>
    <w:rsid w:val="00C866E9"/>
    <w:rsid w:val="00C86FCC"/>
    <w:rsid w:val="00C8739C"/>
    <w:rsid w:val="00C91EB1"/>
    <w:rsid w:val="00C942D7"/>
    <w:rsid w:val="00C976B4"/>
    <w:rsid w:val="00CA07F8"/>
    <w:rsid w:val="00CA22BC"/>
    <w:rsid w:val="00CA25DB"/>
    <w:rsid w:val="00CA3E17"/>
    <w:rsid w:val="00CA4599"/>
    <w:rsid w:val="00CA56BB"/>
    <w:rsid w:val="00CA66D8"/>
    <w:rsid w:val="00CA694F"/>
    <w:rsid w:val="00CB2BD5"/>
    <w:rsid w:val="00CB475C"/>
    <w:rsid w:val="00CB5296"/>
    <w:rsid w:val="00CB7B1C"/>
    <w:rsid w:val="00CC0E63"/>
    <w:rsid w:val="00CC1D0C"/>
    <w:rsid w:val="00CC26D3"/>
    <w:rsid w:val="00CC2F48"/>
    <w:rsid w:val="00CC3016"/>
    <w:rsid w:val="00CC4449"/>
    <w:rsid w:val="00CC508F"/>
    <w:rsid w:val="00CC51AC"/>
    <w:rsid w:val="00CC51BB"/>
    <w:rsid w:val="00CC542D"/>
    <w:rsid w:val="00CC6042"/>
    <w:rsid w:val="00CC6C69"/>
    <w:rsid w:val="00CC79D2"/>
    <w:rsid w:val="00CD0434"/>
    <w:rsid w:val="00CD224C"/>
    <w:rsid w:val="00CD264A"/>
    <w:rsid w:val="00CD5D70"/>
    <w:rsid w:val="00CD646D"/>
    <w:rsid w:val="00CE0260"/>
    <w:rsid w:val="00CE0A2F"/>
    <w:rsid w:val="00CE0EE4"/>
    <w:rsid w:val="00CE0F1F"/>
    <w:rsid w:val="00CE133D"/>
    <w:rsid w:val="00CE1382"/>
    <w:rsid w:val="00CE1614"/>
    <w:rsid w:val="00CE1A39"/>
    <w:rsid w:val="00CE429C"/>
    <w:rsid w:val="00CE5BF3"/>
    <w:rsid w:val="00CE6BDF"/>
    <w:rsid w:val="00CF1836"/>
    <w:rsid w:val="00CF21E3"/>
    <w:rsid w:val="00CF25AE"/>
    <w:rsid w:val="00CF2720"/>
    <w:rsid w:val="00CF318A"/>
    <w:rsid w:val="00CF5823"/>
    <w:rsid w:val="00CF6B05"/>
    <w:rsid w:val="00CF7E91"/>
    <w:rsid w:val="00D00BCF"/>
    <w:rsid w:val="00D026A9"/>
    <w:rsid w:val="00D0426D"/>
    <w:rsid w:val="00D043F2"/>
    <w:rsid w:val="00D04B86"/>
    <w:rsid w:val="00D04BA0"/>
    <w:rsid w:val="00D04CAB"/>
    <w:rsid w:val="00D050B3"/>
    <w:rsid w:val="00D05A31"/>
    <w:rsid w:val="00D05B10"/>
    <w:rsid w:val="00D05B52"/>
    <w:rsid w:val="00D12061"/>
    <w:rsid w:val="00D1726A"/>
    <w:rsid w:val="00D20755"/>
    <w:rsid w:val="00D22BA1"/>
    <w:rsid w:val="00D23649"/>
    <w:rsid w:val="00D241ED"/>
    <w:rsid w:val="00D248E3"/>
    <w:rsid w:val="00D24B54"/>
    <w:rsid w:val="00D261FE"/>
    <w:rsid w:val="00D274C6"/>
    <w:rsid w:val="00D31029"/>
    <w:rsid w:val="00D3111A"/>
    <w:rsid w:val="00D311D0"/>
    <w:rsid w:val="00D317E2"/>
    <w:rsid w:val="00D349C1"/>
    <w:rsid w:val="00D37BDB"/>
    <w:rsid w:val="00D403A3"/>
    <w:rsid w:val="00D41875"/>
    <w:rsid w:val="00D42D02"/>
    <w:rsid w:val="00D45885"/>
    <w:rsid w:val="00D471FE"/>
    <w:rsid w:val="00D51984"/>
    <w:rsid w:val="00D52527"/>
    <w:rsid w:val="00D5335C"/>
    <w:rsid w:val="00D53FBF"/>
    <w:rsid w:val="00D559ED"/>
    <w:rsid w:val="00D5607F"/>
    <w:rsid w:val="00D56C8A"/>
    <w:rsid w:val="00D56CB8"/>
    <w:rsid w:val="00D57F12"/>
    <w:rsid w:val="00D61B95"/>
    <w:rsid w:val="00D625EB"/>
    <w:rsid w:val="00D629BE"/>
    <w:rsid w:val="00D62F00"/>
    <w:rsid w:val="00D6368B"/>
    <w:rsid w:val="00D64A0A"/>
    <w:rsid w:val="00D64F24"/>
    <w:rsid w:val="00D662BE"/>
    <w:rsid w:val="00D675D4"/>
    <w:rsid w:val="00D67B8D"/>
    <w:rsid w:val="00D71A26"/>
    <w:rsid w:val="00D73400"/>
    <w:rsid w:val="00D736E0"/>
    <w:rsid w:val="00D742AD"/>
    <w:rsid w:val="00D742BD"/>
    <w:rsid w:val="00D7524F"/>
    <w:rsid w:val="00D7597B"/>
    <w:rsid w:val="00D75C94"/>
    <w:rsid w:val="00D770B7"/>
    <w:rsid w:val="00D80AC4"/>
    <w:rsid w:val="00D81583"/>
    <w:rsid w:val="00D81587"/>
    <w:rsid w:val="00D82278"/>
    <w:rsid w:val="00D8231D"/>
    <w:rsid w:val="00D82528"/>
    <w:rsid w:val="00D82665"/>
    <w:rsid w:val="00D82B8A"/>
    <w:rsid w:val="00D8468A"/>
    <w:rsid w:val="00D85C7D"/>
    <w:rsid w:val="00D876FC"/>
    <w:rsid w:val="00D92AF9"/>
    <w:rsid w:val="00D9723E"/>
    <w:rsid w:val="00D97886"/>
    <w:rsid w:val="00DA00C9"/>
    <w:rsid w:val="00DA02F2"/>
    <w:rsid w:val="00DA0FCA"/>
    <w:rsid w:val="00DA1592"/>
    <w:rsid w:val="00DA2481"/>
    <w:rsid w:val="00DA33DB"/>
    <w:rsid w:val="00DA388D"/>
    <w:rsid w:val="00DA4B2A"/>
    <w:rsid w:val="00DA4DE9"/>
    <w:rsid w:val="00DA4F7B"/>
    <w:rsid w:val="00DA5763"/>
    <w:rsid w:val="00DA588D"/>
    <w:rsid w:val="00DA79F3"/>
    <w:rsid w:val="00DB10CE"/>
    <w:rsid w:val="00DB163F"/>
    <w:rsid w:val="00DB1BAC"/>
    <w:rsid w:val="00DB37CF"/>
    <w:rsid w:val="00DB3B40"/>
    <w:rsid w:val="00DB41ED"/>
    <w:rsid w:val="00DB4231"/>
    <w:rsid w:val="00DB672C"/>
    <w:rsid w:val="00DC0BF1"/>
    <w:rsid w:val="00DC4497"/>
    <w:rsid w:val="00DC4999"/>
    <w:rsid w:val="00DC6149"/>
    <w:rsid w:val="00DC626D"/>
    <w:rsid w:val="00DC755A"/>
    <w:rsid w:val="00DD0266"/>
    <w:rsid w:val="00DD34E3"/>
    <w:rsid w:val="00DD4340"/>
    <w:rsid w:val="00DD5125"/>
    <w:rsid w:val="00DD64CD"/>
    <w:rsid w:val="00DE1ED9"/>
    <w:rsid w:val="00DE236B"/>
    <w:rsid w:val="00DE2C7C"/>
    <w:rsid w:val="00DE37B4"/>
    <w:rsid w:val="00DE609E"/>
    <w:rsid w:val="00DE7EB5"/>
    <w:rsid w:val="00DE7ED1"/>
    <w:rsid w:val="00DF047C"/>
    <w:rsid w:val="00DF0C00"/>
    <w:rsid w:val="00DF16C8"/>
    <w:rsid w:val="00DF1DAD"/>
    <w:rsid w:val="00DF1F23"/>
    <w:rsid w:val="00DF2081"/>
    <w:rsid w:val="00DF2A4B"/>
    <w:rsid w:val="00DF2C88"/>
    <w:rsid w:val="00DF3E0D"/>
    <w:rsid w:val="00DF4CDD"/>
    <w:rsid w:val="00DF65E0"/>
    <w:rsid w:val="00E0012D"/>
    <w:rsid w:val="00E00620"/>
    <w:rsid w:val="00E00776"/>
    <w:rsid w:val="00E03C5F"/>
    <w:rsid w:val="00E063FA"/>
    <w:rsid w:val="00E06871"/>
    <w:rsid w:val="00E10BDB"/>
    <w:rsid w:val="00E123E4"/>
    <w:rsid w:val="00E13270"/>
    <w:rsid w:val="00E137CE"/>
    <w:rsid w:val="00E13840"/>
    <w:rsid w:val="00E14863"/>
    <w:rsid w:val="00E14DC7"/>
    <w:rsid w:val="00E16E6A"/>
    <w:rsid w:val="00E17CD7"/>
    <w:rsid w:val="00E20E2A"/>
    <w:rsid w:val="00E21D1C"/>
    <w:rsid w:val="00E221D9"/>
    <w:rsid w:val="00E22350"/>
    <w:rsid w:val="00E22D9C"/>
    <w:rsid w:val="00E23921"/>
    <w:rsid w:val="00E25936"/>
    <w:rsid w:val="00E2642F"/>
    <w:rsid w:val="00E266C7"/>
    <w:rsid w:val="00E272A5"/>
    <w:rsid w:val="00E300DC"/>
    <w:rsid w:val="00E30737"/>
    <w:rsid w:val="00E31452"/>
    <w:rsid w:val="00E32A90"/>
    <w:rsid w:val="00E34D58"/>
    <w:rsid w:val="00E34FA2"/>
    <w:rsid w:val="00E35534"/>
    <w:rsid w:val="00E36238"/>
    <w:rsid w:val="00E367AC"/>
    <w:rsid w:val="00E36CD5"/>
    <w:rsid w:val="00E4003A"/>
    <w:rsid w:val="00E403C1"/>
    <w:rsid w:val="00E404F4"/>
    <w:rsid w:val="00E40872"/>
    <w:rsid w:val="00E41815"/>
    <w:rsid w:val="00E41E6A"/>
    <w:rsid w:val="00E41ED5"/>
    <w:rsid w:val="00E430D6"/>
    <w:rsid w:val="00E45FFE"/>
    <w:rsid w:val="00E47A40"/>
    <w:rsid w:val="00E47B34"/>
    <w:rsid w:val="00E504E0"/>
    <w:rsid w:val="00E52414"/>
    <w:rsid w:val="00E54693"/>
    <w:rsid w:val="00E54D75"/>
    <w:rsid w:val="00E569C4"/>
    <w:rsid w:val="00E57A7E"/>
    <w:rsid w:val="00E60E43"/>
    <w:rsid w:val="00E67BC2"/>
    <w:rsid w:val="00E704F6"/>
    <w:rsid w:val="00E70541"/>
    <w:rsid w:val="00E73806"/>
    <w:rsid w:val="00E73F46"/>
    <w:rsid w:val="00E75161"/>
    <w:rsid w:val="00E76711"/>
    <w:rsid w:val="00E77D72"/>
    <w:rsid w:val="00E816DF"/>
    <w:rsid w:val="00E81CB6"/>
    <w:rsid w:val="00E82C6B"/>
    <w:rsid w:val="00E833D2"/>
    <w:rsid w:val="00E845EC"/>
    <w:rsid w:val="00E852DA"/>
    <w:rsid w:val="00E8582A"/>
    <w:rsid w:val="00E8583D"/>
    <w:rsid w:val="00E85DF5"/>
    <w:rsid w:val="00E8645A"/>
    <w:rsid w:val="00E87A01"/>
    <w:rsid w:val="00E91D79"/>
    <w:rsid w:val="00E92C83"/>
    <w:rsid w:val="00E9332E"/>
    <w:rsid w:val="00E94022"/>
    <w:rsid w:val="00E942EC"/>
    <w:rsid w:val="00E972C7"/>
    <w:rsid w:val="00E97382"/>
    <w:rsid w:val="00E97590"/>
    <w:rsid w:val="00E97DC6"/>
    <w:rsid w:val="00EA2105"/>
    <w:rsid w:val="00EA280F"/>
    <w:rsid w:val="00EA36F4"/>
    <w:rsid w:val="00EA3824"/>
    <w:rsid w:val="00EA4612"/>
    <w:rsid w:val="00EA50B7"/>
    <w:rsid w:val="00EA56D4"/>
    <w:rsid w:val="00EA61FA"/>
    <w:rsid w:val="00EB0EA9"/>
    <w:rsid w:val="00EB2CD0"/>
    <w:rsid w:val="00EB44C9"/>
    <w:rsid w:val="00EB4B3B"/>
    <w:rsid w:val="00EB76ED"/>
    <w:rsid w:val="00EB7ED4"/>
    <w:rsid w:val="00EC111E"/>
    <w:rsid w:val="00EC1B7A"/>
    <w:rsid w:val="00EC225C"/>
    <w:rsid w:val="00EC31CB"/>
    <w:rsid w:val="00EC3B63"/>
    <w:rsid w:val="00EC4E26"/>
    <w:rsid w:val="00ED0AF6"/>
    <w:rsid w:val="00ED1323"/>
    <w:rsid w:val="00ED2F00"/>
    <w:rsid w:val="00ED33F6"/>
    <w:rsid w:val="00ED6B2B"/>
    <w:rsid w:val="00ED72E1"/>
    <w:rsid w:val="00EE002E"/>
    <w:rsid w:val="00EE0235"/>
    <w:rsid w:val="00EE1093"/>
    <w:rsid w:val="00EE19FA"/>
    <w:rsid w:val="00EE1C83"/>
    <w:rsid w:val="00EE2638"/>
    <w:rsid w:val="00EE28F9"/>
    <w:rsid w:val="00EE3055"/>
    <w:rsid w:val="00EE3A45"/>
    <w:rsid w:val="00EE4062"/>
    <w:rsid w:val="00EE4BC7"/>
    <w:rsid w:val="00EE4ED1"/>
    <w:rsid w:val="00EE6C32"/>
    <w:rsid w:val="00EF02DB"/>
    <w:rsid w:val="00EF0B85"/>
    <w:rsid w:val="00EF2754"/>
    <w:rsid w:val="00EF3A8E"/>
    <w:rsid w:val="00EF3F4A"/>
    <w:rsid w:val="00EF6253"/>
    <w:rsid w:val="00EF7385"/>
    <w:rsid w:val="00F0002E"/>
    <w:rsid w:val="00F0040B"/>
    <w:rsid w:val="00F00CA3"/>
    <w:rsid w:val="00F01D9F"/>
    <w:rsid w:val="00F0305A"/>
    <w:rsid w:val="00F03EB6"/>
    <w:rsid w:val="00F04CB5"/>
    <w:rsid w:val="00F06C99"/>
    <w:rsid w:val="00F1253D"/>
    <w:rsid w:val="00F14596"/>
    <w:rsid w:val="00F152A8"/>
    <w:rsid w:val="00F155F2"/>
    <w:rsid w:val="00F15AA4"/>
    <w:rsid w:val="00F168F5"/>
    <w:rsid w:val="00F20066"/>
    <w:rsid w:val="00F20864"/>
    <w:rsid w:val="00F218D0"/>
    <w:rsid w:val="00F235A2"/>
    <w:rsid w:val="00F257F1"/>
    <w:rsid w:val="00F2658B"/>
    <w:rsid w:val="00F26CA5"/>
    <w:rsid w:val="00F27D3F"/>
    <w:rsid w:val="00F30016"/>
    <w:rsid w:val="00F313C1"/>
    <w:rsid w:val="00F3186D"/>
    <w:rsid w:val="00F31B21"/>
    <w:rsid w:val="00F32532"/>
    <w:rsid w:val="00F32C7A"/>
    <w:rsid w:val="00F32DC0"/>
    <w:rsid w:val="00F33A63"/>
    <w:rsid w:val="00F341DC"/>
    <w:rsid w:val="00F34861"/>
    <w:rsid w:val="00F360FD"/>
    <w:rsid w:val="00F36AB0"/>
    <w:rsid w:val="00F36C1F"/>
    <w:rsid w:val="00F36C20"/>
    <w:rsid w:val="00F37D5F"/>
    <w:rsid w:val="00F42D7D"/>
    <w:rsid w:val="00F43249"/>
    <w:rsid w:val="00F4449B"/>
    <w:rsid w:val="00F454DA"/>
    <w:rsid w:val="00F45732"/>
    <w:rsid w:val="00F457B7"/>
    <w:rsid w:val="00F501A8"/>
    <w:rsid w:val="00F50FDF"/>
    <w:rsid w:val="00F51D2A"/>
    <w:rsid w:val="00F54B35"/>
    <w:rsid w:val="00F55D54"/>
    <w:rsid w:val="00F5685E"/>
    <w:rsid w:val="00F571EC"/>
    <w:rsid w:val="00F578B1"/>
    <w:rsid w:val="00F634C4"/>
    <w:rsid w:val="00F6350D"/>
    <w:rsid w:val="00F64090"/>
    <w:rsid w:val="00F64BE9"/>
    <w:rsid w:val="00F64F9F"/>
    <w:rsid w:val="00F65336"/>
    <w:rsid w:val="00F65CBC"/>
    <w:rsid w:val="00F66174"/>
    <w:rsid w:val="00F66D34"/>
    <w:rsid w:val="00F66F2A"/>
    <w:rsid w:val="00F67A7E"/>
    <w:rsid w:val="00F70AD7"/>
    <w:rsid w:val="00F7116A"/>
    <w:rsid w:val="00F71761"/>
    <w:rsid w:val="00F71D0E"/>
    <w:rsid w:val="00F721D4"/>
    <w:rsid w:val="00F72A95"/>
    <w:rsid w:val="00F73A58"/>
    <w:rsid w:val="00F7619C"/>
    <w:rsid w:val="00F76A78"/>
    <w:rsid w:val="00F7785E"/>
    <w:rsid w:val="00F80BCB"/>
    <w:rsid w:val="00F81969"/>
    <w:rsid w:val="00F82071"/>
    <w:rsid w:val="00F82414"/>
    <w:rsid w:val="00F82A05"/>
    <w:rsid w:val="00F83283"/>
    <w:rsid w:val="00F836E3"/>
    <w:rsid w:val="00F8434A"/>
    <w:rsid w:val="00F84FA1"/>
    <w:rsid w:val="00F86B5D"/>
    <w:rsid w:val="00F87A87"/>
    <w:rsid w:val="00F93B29"/>
    <w:rsid w:val="00F95342"/>
    <w:rsid w:val="00F953C2"/>
    <w:rsid w:val="00F962FF"/>
    <w:rsid w:val="00F97040"/>
    <w:rsid w:val="00FA02D0"/>
    <w:rsid w:val="00FA0ABC"/>
    <w:rsid w:val="00FA2AF1"/>
    <w:rsid w:val="00FA2BCD"/>
    <w:rsid w:val="00FA2FE7"/>
    <w:rsid w:val="00FA3509"/>
    <w:rsid w:val="00FA3861"/>
    <w:rsid w:val="00FA48FD"/>
    <w:rsid w:val="00FA51A0"/>
    <w:rsid w:val="00FA5329"/>
    <w:rsid w:val="00FA74E5"/>
    <w:rsid w:val="00FA78D3"/>
    <w:rsid w:val="00FA78E5"/>
    <w:rsid w:val="00FB0D90"/>
    <w:rsid w:val="00FB189A"/>
    <w:rsid w:val="00FB2844"/>
    <w:rsid w:val="00FB3CBD"/>
    <w:rsid w:val="00FB4B8E"/>
    <w:rsid w:val="00FB5E47"/>
    <w:rsid w:val="00FB6921"/>
    <w:rsid w:val="00FC0978"/>
    <w:rsid w:val="00FC17E5"/>
    <w:rsid w:val="00FC1894"/>
    <w:rsid w:val="00FC1955"/>
    <w:rsid w:val="00FC22B7"/>
    <w:rsid w:val="00FC2C36"/>
    <w:rsid w:val="00FC32B6"/>
    <w:rsid w:val="00FC46B9"/>
    <w:rsid w:val="00FC494F"/>
    <w:rsid w:val="00FC6228"/>
    <w:rsid w:val="00FC7C11"/>
    <w:rsid w:val="00FD059E"/>
    <w:rsid w:val="00FD066A"/>
    <w:rsid w:val="00FD0F3F"/>
    <w:rsid w:val="00FD1DF4"/>
    <w:rsid w:val="00FD20B2"/>
    <w:rsid w:val="00FD25D4"/>
    <w:rsid w:val="00FD38A3"/>
    <w:rsid w:val="00FD41DD"/>
    <w:rsid w:val="00FD4E7E"/>
    <w:rsid w:val="00FD615D"/>
    <w:rsid w:val="00FD6C07"/>
    <w:rsid w:val="00FE0078"/>
    <w:rsid w:val="00FE03A9"/>
    <w:rsid w:val="00FE07B9"/>
    <w:rsid w:val="00FE1422"/>
    <w:rsid w:val="00FE28D9"/>
    <w:rsid w:val="00FE2E55"/>
    <w:rsid w:val="00FE3146"/>
    <w:rsid w:val="00FE4BA6"/>
    <w:rsid w:val="00FE542D"/>
    <w:rsid w:val="00FE5BE7"/>
    <w:rsid w:val="00FE6CB4"/>
    <w:rsid w:val="00FE6EC1"/>
    <w:rsid w:val="00FE7797"/>
    <w:rsid w:val="00FF1B07"/>
    <w:rsid w:val="00FF2A10"/>
    <w:rsid w:val="00FF36C4"/>
    <w:rsid w:val="00FF3973"/>
    <w:rsid w:val="00FF4021"/>
    <w:rsid w:val="00FF41E3"/>
    <w:rsid w:val="00FF69F2"/>
    <w:rsid w:val="00FF72BB"/>
    <w:rsid w:val="00FF7C1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B89BED"/>
  <w15:docId w15:val="{A913904B-8EA6-46B0-B6E7-E6017187A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639BA"/>
  </w:style>
  <w:style w:type="paragraph" w:styleId="Heading1">
    <w:name w:val="heading 1"/>
    <w:basedOn w:val="Normal"/>
    <w:next w:val="Normal"/>
    <w:qFormat/>
    <w:rsid w:val="00A639BA"/>
    <w:pPr>
      <w:keepNext/>
      <w:ind w:left="1350" w:right="1584"/>
      <w:jc w:val="center"/>
      <w:outlineLvl w:val="0"/>
    </w:pPr>
    <w:rPr>
      <w:rFonts w:ascii="Maiandra GD" w:hAnsi="Maiandra GD"/>
      <w:snapToGrid w:val="0"/>
      <w:color w:val="000080"/>
      <w:sz w:val="24"/>
    </w:rPr>
  </w:style>
  <w:style w:type="paragraph" w:styleId="Heading2">
    <w:name w:val="heading 2"/>
    <w:basedOn w:val="Normal"/>
    <w:next w:val="Normal"/>
    <w:qFormat/>
    <w:rsid w:val="00A639BA"/>
    <w:pPr>
      <w:keepNext/>
      <w:ind w:left="1350" w:right="1584"/>
      <w:jc w:val="center"/>
      <w:outlineLvl w:val="1"/>
    </w:pPr>
    <w:rPr>
      <w:rFonts w:ascii="Belwe Bd BT" w:hAnsi="Belwe Bd BT"/>
      <w:snapToGrid w:val="0"/>
      <w:color w:val="808000"/>
      <w:sz w:val="24"/>
    </w:rPr>
  </w:style>
  <w:style w:type="paragraph" w:styleId="Heading3">
    <w:name w:val="heading 3"/>
    <w:basedOn w:val="Normal"/>
    <w:next w:val="Normal"/>
    <w:qFormat/>
    <w:rsid w:val="00A639BA"/>
    <w:pPr>
      <w:keepNext/>
      <w:outlineLvl w:val="2"/>
    </w:pPr>
    <w:rPr>
      <w:b/>
      <w:sz w:val="24"/>
    </w:rPr>
  </w:style>
  <w:style w:type="paragraph" w:styleId="Heading4">
    <w:name w:val="heading 4"/>
    <w:basedOn w:val="Normal"/>
    <w:next w:val="Normal"/>
    <w:qFormat/>
    <w:rsid w:val="00A639BA"/>
    <w:pPr>
      <w:keepNext/>
      <w:outlineLvl w:val="3"/>
    </w:pPr>
    <w:rPr>
      <w:rFonts w:ascii="Comic Sans MS" w:hAnsi="Comic Sans MS"/>
      <w:b/>
      <w:color w:val="0000FF"/>
      <w:sz w:val="32"/>
    </w:rPr>
  </w:style>
  <w:style w:type="paragraph" w:styleId="Heading5">
    <w:name w:val="heading 5"/>
    <w:basedOn w:val="Normal"/>
    <w:next w:val="Normal"/>
    <w:qFormat/>
    <w:rsid w:val="00A639BA"/>
    <w:pPr>
      <w:keepNext/>
      <w:outlineLvl w:val="4"/>
    </w:pPr>
    <w:rPr>
      <w:rFonts w:ascii="Courier New" w:hAnsi="Courier New"/>
      <w:b/>
      <w:color w:val="0000FF"/>
      <w:sz w:val="24"/>
    </w:rPr>
  </w:style>
  <w:style w:type="paragraph" w:styleId="Heading6">
    <w:name w:val="heading 6"/>
    <w:basedOn w:val="Normal"/>
    <w:next w:val="Normal"/>
    <w:qFormat/>
    <w:rsid w:val="00A639BA"/>
    <w:pPr>
      <w:keepNext/>
      <w:outlineLvl w:val="5"/>
    </w:pPr>
    <w:rPr>
      <w:b/>
      <w:color w:val="0000FF"/>
      <w:sz w:val="22"/>
    </w:rPr>
  </w:style>
  <w:style w:type="paragraph" w:styleId="Heading7">
    <w:name w:val="heading 7"/>
    <w:basedOn w:val="Normal"/>
    <w:next w:val="Normal"/>
    <w:qFormat/>
    <w:rsid w:val="00A639BA"/>
    <w:pPr>
      <w:keepNext/>
      <w:outlineLvl w:val="6"/>
    </w:pPr>
    <w:rPr>
      <w:b/>
    </w:rPr>
  </w:style>
  <w:style w:type="paragraph" w:styleId="Heading8">
    <w:name w:val="heading 8"/>
    <w:basedOn w:val="Normal"/>
    <w:next w:val="Normal"/>
    <w:qFormat/>
    <w:rsid w:val="00A639BA"/>
    <w:pPr>
      <w:keepNext/>
      <w:outlineLvl w:val="7"/>
    </w:pPr>
    <w:rPr>
      <w:b/>
      <w:color w:val="000000"/>
      <w:sz w:val="22"/>
    </w:rPr>
  </w:style>
  <w:style w:type="paragraph" w:styleId="Heading9">
    <w:name w:val="heading 9"/>
    <w:basedOn w:val="Normal"/>
    <w:next w:val="Normal"/>
    <w:qFormat/>
    <w:rsid w:val="00A639BA"/>
    <w:pPr>
      <w:keepNext/>
      <w:outlineLvl w:val="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639BA"/>
    <w:pPr>
      <w:tabs>
        <w:tab w:val="center" w:pos="4320"/>
        <w:tab w:val="right" w:pos="8640"/>
      </w:tabs>
    </w:pPr>
  </w:style>
  <w:style w:type="paragraph" w:styleId="Footer">
    <w:name w:val="footer"/>
    <w:basedOn w:val="Normal"/>
    <w:rsid w:val="00A639BA"/>
    <w:pPr>
      <w:tabs>
        <w:tab w:val="center" w:pos="4320"/>
        <w:tab w:val="right" w:pos="8640"/>
      </w:tabs>
    </w:pPr>
  </w:style>
  <w:style w:type="character" w:styleId="Hyperlink">
    <w:name w:val="Hyperlink"/>
    <w:basedOn w:val="DefaultParagraphFont"/>
    <w:rsid w:val="00A639BA"/>
    <w:rPr>
      <w:color w:val="0000FF"/>
      <w:u w:val="single"/>
    </w:rPr>
  </w:style>
  <w:style w:type="character" w:styleId="FollowedHyperlink">
    <w:name w:val="FollowedHyperlink"/>
    <w:basedOn w:val="DefaultParagraphFont"/>
    <w:rsid w:val="00A639BA"/>
    <w:rPr>
      <w:color w:val="800080"/>
      <w:u w:val="single"/>
    </w:rPr>
  </w:style>
  <w:style w:type="paragraph" w:styleId="BodyTextIndent">
    <w:name w:val="Body Text Indent"/>
    <w:basedOn w:val="Normal"/>
    <w:rsid w:val="00A639BA"/>
    <w:pPr>
      <w:ind w:left="90" w:firstLine="540"/>
    </w:pPr>
    <w:rPr>
      <w:sz w:val="24"/>
    </w:rPr>
  </w:style>
  <w:style w:type="paragraph" w:styleId="BodyTextIndent2">
    <w:name w:val="Body Text Indent 2"/>
    <w:basedOn w:val="Normal"/>
    <w:rsid w:val="00A639BA"/>
    <w:pPr>
      <w:ind w:left="1170" w:firstLine="360"/>
    </w:pPr>
    <w:rPr>
      <w:color w:val="0000FF"/>
      <w:sz w:val="22"/>
    </w:rPr>
  </w:style>
  <w:style w:type="paragraph" w:styleId="BodyText">
    <w:name w:val="Body Text"/>
    <w:basedOn w:val="Normal"/>
    <w:rsid w:val="00A639BA"/>
    <w:pPr>
      <w:spacing w:line="480" w:lineRule="auto"/>
      <w:jc w:val="both"/>
    </w:pPr>
    <w:rPr>
      <w:rFonts w:ascii="Tahoma" w:hAnsi="Tahoma"/>
      <w:sz w:val="24"/>
    </w:rPr>
  </w:style>
  <w:style w:type="paragraph" w:styleId="Title">
    <w:name w:val="Title"/>
    <w:basedOn w:val="Normal"/>
    <w:qFormat/>
    <w:rsid w:val="00A639BA"/>
    <w:pPr>
      <w:jc w:val="center"/>
    </w:pPr>
    <w:rPr>
      <w:b/>
      <w:bCs/>
      <w:sz w:val="36"/>
      <w:szCs w:val="24"/>
      <w:u w:val="single"/>
    </w:rPr>
  </w:style>
  <w:style w:type="paragraph" w:styleId="BlockText">
    <w:name w:val="Block Text"/>
    <w:basedOn w:val="Normal"/>
    <w:rsid w:val="00A639BA"/>
    <w:pPr>
      <w:spacing w:line="480" w:lineRule="auto"/>
      <w:ind w:left="567" w:right="567"/>
    </w:pPr>
    <w:rPr>
      <w:sz w:val="24"/>
    </w:rPr>
  </w:style>
  <w:style w:type="paragraph" w:styleId="BodyText2">
    <w:name w:val="Body Text 2"/>
    <w:basedOn w:val="Normal"/>
    <w:rsid w:val="00A639BA"/>
    <w:pPr>
      <w:spacing w:line="480" w:lineRule="auto"/>
      <w:ind w:right="245"/>
      <w:jc w:val="both"/>
    </w:pPr>
    <w:rPr>
      <w:rFonts w:ascii="Tahoma" w:hAnsi="Tahoma" w:cs="Tahoma"/>
      <w:sz w:val="22"/>
    </w:rPr>
  </w:style>
  <w:style w:type="paragraph" w:styleId="BodyText3">
    <w:name w:val="Body Text 3"/>
    <w:basedOn w:val="Normal"/>
    <w:rsid w:val="00A639BA"/>
    <w:pPr>
      <w:jc w:val="both"/>
    </w:pPr>
    <w:rPr>
      <w:sz w:val="28"/>
    </w:rPr>
  </w:style>
  <w:style w:type="paragraph" w:styleId="BodyTextIndent3">
    <w:name w:val="Body Text Indent 3"/>
    <w:basedOn w:val="Normal"/>
    <w:rsid w:val="00A639BA"/>
    <w:pPr>
      <w:ind w:right="58" w:firstLine="1440"/>
    </w:pPr>
    <w:rPr>
      <w:rFonts w:ascii="Tahoma" w:hAnsi="Tahoma" w:cs="Tahoma"/>
      <w:b/>
      <w:bCs/>
      <w:sz w:val="24"/>
    </w:rPr>
  </w:style>
  <w:style w:type="paragraph" w:styleId="NormalWeb">
    <w:name w:val="Normal (Web)"/>
    <w:basedOn w:val="Normal"/>
    <w:uiPriority w:val="99"/>
    <w:rsid w:val="006E665F"/>
    <w:pPr>
      <w:spacing w:before="100" w:beforeAutospacing="1" w:after="100" w:afterAutospacing="1"/>
    </w:pPr>
    <w:rPr>
      <w:sz w:val="24"/>
      <w:szCs w:val="24"/>
    </w:rPr>
  </w:style>
  <w:style w:type="paragraph" w:customStyle="1" w:styleId="Body1">
    <w:name w:val="Body 1"/>
    <w:rsid w:val="002C1565"/>
    <w:pPr>
      <w:outlineLvl w:val="0"/>
    </w:pPr>
    <w:rPr>
      <w:rFonts w:eastAsia="ヒラギノ角ゴ Pro W3"/>
      <w:color w:val="000000"/>
    </w:rPr>
  </w:style>
  <w:style w:type="paragraph" w:styleId="ListParagraph">
    <w:name w:val="List Paragraph"/>
    <w:basedOn w:val="Normal"/>
    <w:uiPriority w:val="1"/>
    <w:qFormat/>
    <w:rsid w:val="00215813"/>
    <w:pPr>
      <w:ind w:left="720"/>
    </w:pPr>
  </w:style>
  <w:style w:type="paragraph" w:styleId="BalloonText">
    <w:name w:val="Balloon Text"/>
    <w:basedOn w:val="Normal"/>
    <w:link w:val="BalloonTextChar"/>
    <w:semiHidden/>
    <w:unhideWhenUsed/>
    <w:rsid w:val="001131D8"/>
    <w:rPr>
      <w:rFonts w:ascii="Segoe UI" w:hAnsi="Segoe UI" w:cs="Segoe UI"/>
      <w:sz w:val="18"/>
      <w:szCs w:val="18"/>
    </w:rPr>
  </w:style>
  <w:style w:type="character" w:customStyle="1" w:styleId="BalloonTextChar">
    <w:name w:val="Balloon Text Char"/>
    <w:basedOn w:val="DefaultParagraphFont"/>
    <w:link w:val="BalloonText"/>
    <w:semiHidden/>
    <w:rsid w:val="001131D8"/>
    <w:rPr>
      <w:rFonts w:ascii="Segoe UI" w:hAnsi="Segoe UI" w:cs="Segoe UI"/>
      <w:sz w:val="18"/>
      <w:szCs w:val="18"/>
    </w:rPr>
  </w:style>
  <w:style w:type="table" w:styleId="TableGrid">
    <w:name w:val="Table Grid"/>
    <w:basedOn w:val="TableNormal"/>
    <w:uiPriority w:val="39"/>
    <w:rsid w:val="005D79D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
    <w:name w:val="Table Grid1"/>
    <w:basedOn w:val="TableNormal"/>
    <w:next w:val="TableGrid"/>
    <w:uiPriority w:val="39"/>
    <w:rsid w:val="000E20AE"/>
    <w:pPr>
      <w:jc w:val="both"/>
    </w:pPr>
    <w:rPr>
      <w:sz w:val="24"/>
      <w:szCs w:val="24"/>
      <w:lang w:eastAsia="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CC0E63"/>
  </w:style>
  <w:style w:type="character" w:styleId="UnresolvedMention">
    <w:name w:val="Unresolved Mention"/>
    <w:basedOn w:val="DefaultParagraphFont"/>
    <w:uiPriority w:val="99"/>
    <w:semiHidden/>
    <w:unhideWhenUsed/>
    <w:rsid w:val="006E1B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3827903">
      <w:bodyDiv w:val="1"/>
      <w:marLeft w:val="0"/>
      <w:marRight w:val="0"/>
      <w:marTop w:val="0"/>
      <w:marBottom w:val="0"/>
      <w:divBdr>
        <w:top w:val="none" w:sz="0" w:space="0" w:color="auto"/>
        <w:left w:val="none" w:sz="0" w:space="0" w:color="auto"/>
        <w:bottom w:val="none" w:sz="0" w:space="0" w:color="auto"/>
        <w:right w:val="none" w:sz="0" w:space="0" w:color="auto"/>
      </w:divBdr>
    </w:div>
    <w:div w:id="815994195">
      <w:bodyDiv w:val="1"/>
      <w:marLeft w:val="0"/>
      <w:marRight w:val="0"/>
      <w:marTop w:val="0"/>
      <w:marBottom w:val="0"/>
      <w:divBdr>
        <w:top w:val="none" w:sz="0" w:space="0" w:color="auto"/>
        <w:left w:val="none" w:sz="0" w:space="0" w:color="auto"/>
        <w:bottom w:val="none" w:sz="0" w:space="0" w:color="auto"/>
        <w:right w:val="none" w:sz="0" w:space="0" w:color="auto"/>
      </w:divBdr>
      <w:divsChild>
        <w:div w:id="1903977083">
          <w:marLeft w:val="0"/>
          <w:marRight w:val="0"/>
          <w:marTop w:val="0"/>
          <w:marBottom w:val="0"/>
          <w:divBdr>
            <w:top w:val="none" w:sz="0" w:space="0" w:color="auto"/>
            <w:left w:val="none" w:sz="0" w:space="0" w:color="auto"/>
            <w:bottom w:val="none" w:sz="0" w:space="0" w:color="auto"/>
            <w:right w:val="none" w:sz="0" w:space="0" w:color="auto"/>
          </w:divBdr>
          <w:divsChild>
            <w:div w:id="655911559">
              <w:marLeft w:val="0"/>
              <w:marRight w:val="0"/>
              <w:marTop w:val="0"/>
              <w:marBottom w:val="0"/>
              <w:divBdr>
                <w:top w:val="none" w:sz="0" w:space="0" w:color="auto"/>
                <w:left w:val="none" w:sz="0" w:space="0" w:color="auto"/>
                <w:bottom w:val="none" w:sz="0" w:space="0" w:color="auto"/>
                <w:right w:val="none" w:sz="0" w:space="0" w:color="auto"/>
              </w:divBdr>
              <w:divsChild>
                <w:div w:id="860627347">
                  <w:marLeft w:val="2928"/>
                  <w:marRight w:val="0"/>
                  <w:marTop w:val="720"/>
                  <w:marBottom w:val="0"/>
                  <w:divBdr>
                    <w:top w:val="none" w:sz="0" w:space="0" w:color="auto"/>
                    <w:left w:val="none" w:sz="0" w:space="0" w:color="auto"/>
                    <w:bottom w:val="none" w:sz="0" w:space="0" w:color="auto"/>
                    <w:right w:val="none" w:sz="0" w:space="0" w:color="auto"/>
                  </w:divBdr>
                  <w:divsChild>
                    <w:div w:id="808088622">
                      <w:marLeft w:val="0"/>
                      <w:marRight w:val="0"/>
                      <w:marTop w:val="0"/>
                      <w:marBottom w:val="0"/>
                      <w:divBdr>
                        <w:top w:val="none" w:sz="0" w:space="0" w:color="auto"/>
                        <w:left w:val="none" w:sz="0" w:space="0" w:color="auto"/>
                        <w:bottom w:val="none" w:sz="0" w:space="0" w:color="auto"/>
                        <w:right w:val="none" w:sz="0" w:space="0" w:color="auto"/>
                      </w:divBdr>
                      <w:divsChild>
                        <w:div w:id="25715601">
                          <w:marLeft w:val="0"/>
                          <w:marRight w:val="0"/>
                          <w:marTop w:val="0"/>
                          <w:marBottom w:val="0"/>
                          <w:divBdr>
                            <w:top w:val="none" w:sz="0" w:space="0" w:color="auto"/>
                            <w:left w:val="none" w:sz="0" w:space="0" w:color="auto"/>
                            <w:bottom w:val="none" w:sz="0" w:space="0" w:color="auto"/>
                            <w:right w:val="none" w:sz="0" w:space="0" w:color="auto"/>
                          </w:divBdr>
                          <w:divsChild>
                            <w:div w:id="976834134">
                              <w:marLeft w:val="0"/>
                              <w:marRight w:val="0"/>
                              <w:marTop w:val="0"/>
                              <w:marBottom w:val="0"/>
                              <w:divBdr>
                                <w:top w:val="none" w:sz="0" w:space="0" w:color="auto"/>
                                <w:left w:val="none" w:sz="0" w:space="0" w:color="auto"/>
                                <w:bottom w:val="none" w:sz="0" w:space="0" w:color="auto"/>
                                <w:right w:val="none" w:sz="0" w:space="0" w:color="auto"/>
                              </w:divBdr>
                              <w:divsChild>
                                <w:div w:id="1133447113">
                                  <w:marLeft w:val="0"/>
                                  <w:marRight w:val="0"/>
                                  <w:marTop w:val="0"/>
                                  <w:marBottom w:val="0"/>
                                  <w:divBdr>
                                    <w:top w:val="none" w:sz="0" w:space="0" w:color="auto"/>
                                    <w:left w:val="none" w:sz="0" w:space="0" w:color="auto"/>
                                    <w:bottom w:val="none" w:sz="0" w:space="0" w:color="auto"/>
                                    <w:right w:val="none" w:sz="0" w:space="0" w:color="auto"/>
                                  </w:divBdr>
                                </w:div>
                              </w:divsChild>
                            </w:div>
                            <w:div w:id="1453472986">
                              <w:marLeft w:val="0"/>
                              <w:marRight w:val="0"/>
                              <w:marTop w:val="0"/>
                              <w:marBottom w:val="0"/>
                              <w:divBdr>
                                <w:top w:val="none" w:sz="0" w:space="0" w:color="auto"/>
                                <w:left w:val="none" w:sz="0" w:space="0" w:color="auto"/>
                                <w:bottom w:val="none" w:sz="0" w:space="0" w:color="auto"/>
                                <w:right w:val="none" w:sz="0" w:space="0" w:color="auto"/>
                              </w:divBdr>
                            </w:div>
                          </w:divsChild>
                        </w:div>
                        <w:div w:id="671955904">
                          <w:marLeft w:val="0"/>
                          <w:marRight w:val="0"/>
                          <w:marTop w:val="0"/>
                          <w:marBottom w:val="0"/>
                          <w:divBdr>
                            <w:top w:val="none" w:sz="0" w:space="0" w:color="auto"/>
                            <w:left w:val="none" w:sz="0" w:space="0" w:color="auto"/>
                            <w:bottom w:val="none" w:sz="0" w:space="0" w:color="auto"/>
                            <w:right w:val="none" w:sz="0" w:space="0" w:color="auto"/>
                          </w:divBdr>
                          <w:divsChild>
                            <w:div w:id="716012164">
                              <w:marLeft w:val="0"/>
                              <w:marRight w:val="0"/>
                              <w:marTop w:val="0"/>
                              <w:marBottom w:val="0"/>
                              <w:divBdr>
                                <w:top w:val="none" w:sz="0" w:space="0" w:color="auto"/>
                                <w:left w:val="none" w:sz="0" w:space="0" w:color="auto"/>
                                <w:bottom w:val="none" w:sz="0" w:space="0" w:color="auto"/>
                                <w:right w:val="none" w:sz="0" w:space="0" w:color="auto"/>
                              </w:divBdr>
                              <w:divsChild>
                                <w:div w:id="1386565689">
                                  <w:marLeft w:val="0"/>
                                  <w:marRight w:val="0"/>
                                  <w:marTop w:val="0"/>
                                  <w:marBottom w:val="0"/>
                                  <w:divBdr>
                                    <w:top w:val="none" w:sz="0" w:space="0" w:color="auto"/>
                                    <w:left w:val="none" w:sz="0" w:space="0" w:color="auto"/>
                                    <w:bottom w:val="none" w:sz="0" w:space="0" w:color="auto"/>
                                    <w:right w:val="none" w:sz="0" w:space="0" w:color="auto"/>
                                  </w:divBdr>
                                </w:div>
                              </w:divsChild>
                            </w:div>
                            <w:div w:id="936988548">
                              <w:marLeft w:val="0"/>
                              <w:marRight w:val="0"/>
                              <w:marTop w:val="0"/>
                              <w:marBottom w:val="0"/>
                              <w:divBdr>
                                <w:top w:val="none" w:sz="0" w:space="0" w:color="auto"/>
                                <w:left w:val="none" w:sz="0" w:space="0" w:color="auto"/>
                                <w:bottom w:val="none" w:sz="0" w:space="0" w:color="auto"/>
                                <w:right w:val="none" w:sz="0" w:space="0" w:color="auto"/>
                              </w:divBdr>
                            </w:div>
                          </w:divsChild>
                        </w:div>
                        <w:div w:id="717515562">
                          <w:marLeft w:val="0"/>
                          <w:marRight w:val="0"/>
                          <w:marTop w:val="0"/>
                          <w:marBottom w:val="0"/>
                          <w:divBdr>
                            <w:top w:val="none" w:sz="0" w:space="0" w:color="auto"/>
                            <w:left w:val="none" w:sz="0" w:space="0" w:color="auto"/>
                            <w:bottom w:val="none" w:sz="0" w:space="0" w:color="auto"/>
                            <w:right w:val="none" w:sz="0" w:space="0" w:color="auto"/>
                          </w:divBdr>
                          <w:divsChild>
                            <w:div w:id="458454045">
                              <w:marLeft w:val="0"/>
                              <w:marRight w:val="0"/>
                              <w:marTop w:val="0"/>
                              <w:marBottom w:val="0"/>
                              <w:divBdr>
                                <w:top w:val="none" w:sz="0" w:space="0" w:color="auto"/>
                                <w:left w:val="none" w:sz="0" w:space="0" w:color="auto"/>
                                <w:bottom w:val="none" w:sz="0" w:space="0" w:color="auto"/>
                                <w:right w:val="none" w:sz="0" w:space="0" w:color="auto"/>
                              </w:divBdr>
                            </w:div>
                            <w:div w:id="1485976730">
                              <w:marLeft w:val="0"/>
                              <w:marRight w:val="0"/>
                              <w:marTop w:val="0"/>
                              <w:marBottom w:val="0"/>
                              <w:divBdr>
                                <w:top w:val="none" w:sz="0" w:space="0" w:color="auto"/>
                                <w:left w:val="none" w:sz="0" w:space="0" w:color="auto"/>
                                <w:bottom w:val="none" w:sz="0" w:space="0" w:color="auto"/>
                                <w:right w:val="none" w:sz="0" w:space="0" w:color="auto"/>
                              </w:divBdr>
                              <w:divsChild>
                                <w:div w:id="165206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442803">
                          <w:marLeft w:val="0"/>
                          <w:marRight w:val="0"/>
                          <w:marTop w:val="0"/>
                          <w:marBottom w:val="0"/>
                          <w:divBdr>
                            <w:top w:val="none" w:sz="0" w:space="0" w:color="auto"/>
                            <w:left w:val="none" w:sz="0" w:space="0" w:color="auto"/>
                            <w:bottom w:val="none" w:sz="0" w:space="0" w:color="auto"/>
                            <w:right w:val="none" w:sz="0" w:space="0" w:color="auto"/>
                          </w:divBdr>
                          <w:divsChild>
                            <w:div w:id="713384845">
                              <w:marLeft w:val="0"/>
                              <w:marRight w:val="0"/>
                              <w:marTop w:val="0"/>
                              <w:marBottom w:val="0"/>
                              <w:divBdr>
                                <w:top w:val="none" w:sz="0" w:space="0" w:color="auto"/>
                                <w:left w:val="none" w:sz="0" w:space="0" w:color="auto"/>
                                <w:bottom w:val="none" w:sz="0" w:space="0" w:color="auto"/>
                                <w:right w:val="none" w:sz="0" w:space="0" w:color="auto"/>
                              </w:divBdr>
                            </w:div>
                            <w:div w:id="1019239211">
                              <w:marLeft w:val="0"/>
                              <w:marRight w:val="0"/>
                              <w:marTop w:val="0"/>
                              <w:marBottom w:val="0"/>
                              <w:divBdr>
                                <w:top w:val="none" w:sz="0" w:space="0" w:color="auto"/>
                                <w:left w:val="none" w:sz="0" w:space="0" w:color="auto"/>
                                <w:bottom w:val="none" w:sz="0" w:space="0" w:color="auto"/>
                                <w:right w:val="none" w:sz="0" w:space="0" w:color="auto"/>
                              </w:divBdr>
                              <w:divsChild>
                                <w:div w:id="150346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159738">
                          <w:marLeft w:val="0"/>
                          <w:marRight w:val="0"/>
                          <w:marTop w:val="0"/>
                          <w:marBottom w:val="0"/>
                          <w:divBdr>
                            <w:top w:val="none" w:sz="0" w:space="0" w:color="auto"/>
                            <w:left w:val="none" w:sz="0" w:space="0" w:color="auto"/>
                            <w:bottom w:val="none" w:sz="0" w:space="0" w:color="auto"/>
                            <w:right w:val="none" w:sz="0" w:space="0" w:color="auto"/>
                          </w:divBdr>
                          <w:divsChild>
                            <w:div w:id="943147578">
                              <w:marLeft w:val="0"/>
                              <w:marRight w:val="0"/>
                              <w:marTop w:val="0"/>
                              <w:marBottom w:val="0"/>
                              <w:divBdr>
                                <w:top w:val="none" w:sz="0" w:space="0" w:color="auto"/>
                                <w:left w:val="none" w:sz="0" w:space="0" w:color="auto"/>
                                <w:bottom w:val="none" w:sz="0" w:space="0" w:color="auto"/>
                                <w:right w:val="none" w:sz="0" w:space="0" w:color="auto"/>
                              </w:divBdr>
                              <w:divsChild>
                                <w:div w:id="1658727972">
                                  <w:marLeft w:val="0"/>
                                  <w:marRight w:val="0"/>
                                  <w:marTop w:val="0"/>
                                  <w:marBottom w:val="0"/>
                                  <w:divBdr>
                                    <w:top w:val="none" w:sz="0" w:space="0" w:color="auto"/>
                                    <w:left w:val="none" w:sz="0" w:space="0" w:color="auto"/>
                                    <w:bottom w:val="none" w:sz="0" w:space="0" w:color="auto"/>
                                    <w:right w:val="none" w:sz="0" w:space="0" w:color="auto"/>
                                  </w:divBdr>
                                </w:div>
                              </w:divsChild>
                            </w:div>
                            <w:div w:id="1126242484">
                              <w:marLeft w:val="0"/>
                              <w:marRight w:val="0"/>
                              <w:marTop w:val="0"/>
                              <w:marBottom w:val="0"/>
                              <w:divBdr>
                                <w:top w:val="none" w:sz="0" w:space="0" w:color="auto"/>
                                <w:left w:val="none" w:sz="0" w:space="0" w:color="auto"/>
                                <w:bottom w:val="none" w:sz="0" w:space="0" w:color="auto"/>
                                <w:right w:val="none" w:sz="0" w:space="0" w:color="auto"/>
                              </w:divBdr>
                            </w:div>
                          </w:divsChild>
                        </w:div>
                        <w:div w:id="1866139769">
                          <w:marLeft w:val="0"/>
                          <w:marRight w:val="0"/>
                          <w:marTop w:val="0"/>
                          <w:marBottom w:val="0"/>
                          <w:divBdr>
                            <w:top w:val="none" w:sz="0" w:space="0" w:color="auto"/>
                            <w:left w:val="none" w:sz="0" w:space="0" w:color="auto"/>
                            <w:bottom w:val="none" w:sz="0" w:space="0" w:color="auto"/>
                            <w:right w:val="none" w:sz="0" w:space="0" w:color="auto"/>
                          </w:divBdr>
                          <w:divsChild>
                            <w:div w:id="356543275">
                              <w:marLeft w:val="0"/>
                              <w:marRight w:val="0"/>
                              <w:marTop w:val="0"/>
                              <w:marBottom w:val="0"/>
                              <w:divBdr>
                                <w:top w:val="none" w:sz="0" w:space="0" w:color="auto"/>
                                <w:left w:val="none" w:sz="0" w:space="0" w:color="auto"/>
                                <w:bottom w:val="none" w:sz="0" w:space="0" w:color="auto"/>
                                <w:right w:val="none" w:sz="0" w:space="0" w:color="auto"/>
                              </w:divBdr>
                            </w:div>
                            <w:div w:id="1658263808">
                              <w:marLeft w:val="0"/>
                              <w:marRight w:val="0"/>
                              <w:marTop w:val="0"/>
                              <w:marBottom w:val="0"/>
                              <w:divBdr>
                                <w:top w:val="none" w:sz="0" w:space="0" w:color="auto"/>
                                <w:left w:val="none" w:sz="0" w:space="0" w:color="auto"/>
                                <w:bottom w:val="none" w:sz="0" w:space="0" w:color="auto"/>
                                <w:right w:val="none" w:sz="0" w:space="0" w:color="auto"/>
                              </w:divBdr>
                              <w:divsChild>
                                <w:div w:id="39840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737034">
                          <w:marLeft w:val="0"/>
                          <w:marRight w:val="0"/>
                          <w:marTop w:val="0"/>
                          <w:marBottom w:val="0"/>
                          <w:divBdr>
                            <w:top w:val="none" w:sz="0" w:space="0" w:color="auto"/>
                            <w:left w:val="none" w:sz="0" w:space="0" w:color="auto"/>
                            <w:bottom w:val="none" w:sz="0" w:space="0" w:color="auto"/>
                            <w:right w:val="none" w:sz="0" w:space="0" w:color="auto"/>
                          </w:divBdr>
                          <w:divsChild>
                            <w:div w:id="24065546">
                              <w:marLeft w:val="0"/>
                              <w:marRight w:val="0"/>
                              <w:marTop w:val="0"/>
                              <w:marBottom w:val="0"/>
                              <w:divBdr>
                                <w:top w:val="none" w:sz="0" w:space="0" w:color="auto"/>
                                <w:left w:val="none" w:sz="0" w:space="0" w:color="auto"/>
                                <w:bottom w:val="none" w:sz="0" w:space="0" w:color="auto"/>
                                <w:right w:val="none" w:sz="0" w:space="0" w:color="auto"/>
                              </w:divBdr>
                              <w:divsChild>
                                <w:div w:id="1478717438">
                                  <w:marLeft w:val="0"/>
                                  <w:marRight w:val="0"/>
                                  <w:marTop w:val="0"/>
                                  <w:marBottom w:val="0"/>
                                  <w:divBdr>
                                    <w:top w:val="none" w:sz="0" w:space="0" w:color="auto"/>
                                    <w:left w:val="none" w:sz="0" w:space="0" w:color="auto"/>
                                    <w:bottom w:val="none" w:sz="0" w:space="0" w:color="auto"/>
                                    <w:right w:val="none" w:sz="0" w:space="0" w:color="auto"/>
                                  </w:divBdr>
                                </w:div>
                              </w:divsChild>
                            </w:div>
                            <w:div w:id="1016276390">
                              <w:marLeft w:val="0"/>
                              <w:marRight w:val="0"/>
                              <w:marTop w:val="0"/>
                              <w:marBottom w:val="0"/>
                              <w:divBdr>
                                <w:top w:val="none" w:sz="0" w:space="0" w:color="auto"/>
                                <w:left w:val="none" w:sz="0" w:space="0" w:color="auto"/>
                                <w:bottom w:val="none" w:sz="0" w:space="0" w:color="auto"/>
                                <w:right w:val="none" w:sz="0" w:space="0" w:color="auto"/>
                              </w:divBdr>
                            </w:div>
                          </w:divsChild>
                        </w:div>
                        <w:div w:id="1973051444">
                          <w:marLeft w:val="0"/>
                          <w:marRight w:val="0"/>
                          <w:marTop w:val="0"/>
                          <w:marBottom w:val="0"/>
                          <w:divBdr>
                            <w:top w:val="none" w:sz="0" w:space="0" w:color="auto"/>
                            <w:left w:val="none" w:sz="0" w:space="0" w:color="auto"/>
                            <w:bottom w:val="none" w:sz="0" w:space="0" w:color="auto"/>
                            <w:right w:val="none" w:sz="0" w:space="0" w:color="auto"/>
                          </w:divBdr>
                          <w:divsChild>
                            <w:div w:id="936867450">
                              <w:marLeft w:val="0"/>
                              <w:marRight w:val="0"/>
                              <w:marTop w:val="0"/>
                              <w:marBottom w:val="0"/>
                              <w:divBdr>
                                <w:top w:val="none" w:sz="0" w:space="0" w:color="auto"/>
                                <w:left w:val="none" w:sz="0" w:space="0" w:color="auto"/>
                                <w:bottom w:val="none" w:sz="0" w:space="0" w:color="auto"/>
                                <w:right w:val="none" w:sz="0" w:space="0" w:color="auto"/>
                              </w:divBdr>
                              <w:divsChild>
                                <w:div w:id="278293700">
                                  <w:marLeft w:val="0"/>
                                  <w:marRight w:val="0"/>
                                  <w:marTop w:val="0"/>
                                  <w:marBottom w:val="0"/>
                                  <w:divBdr>
                                    <w:top w:val="none" w:sz="0" w:space="0" w:color="auto"/>
                                    <w:left w:val="none" w:sz="0" w:space="0" w:color="auto"/>
                                    <w:bottom w:val="none" w:sz="0" w:space="0" w:color="auto"/>
                                    <w:right w:val="none" w:sz="0" w:space="0" w:color="auto"/>
                                  </w:divBdr>
                                </w:div>
                              </w:divsChild>
                            </w:div>
                            <w:div w:id="112566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0826300">
      <w:bodyDiv w:val="1"/>
      <w:marLeft w:val="0"/>
      <w:marRight w:val="0"/>
      <w:marTop w:val="0"/>
      <w:marBottom w:val="0"/>
      <w:divBdr>
        <w:top w:val="none" w:sz="0" w:space="0" w:color="auto"/>
        <w:left w:val="none" w:sz="0" w:space="0" w:color="auto"/>
        <w:bottom w:val="none" w:sz="0" w:space="0" w:color="auto"/>
        <w:right w:val="none" w:sz="0" w:space="0" w:color="auto"/>
      </w:divBdr>
    </w:div>
    <w:div w:id="1972439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2.xml"/><Relationship Id="rId8" Type="http://schemas.openxmlformats.org/officeDocument/2006/relationships/hyperlink" Target="http://www.ro9-deped.com"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DECSLOG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B2C787-812B-4CB2-A8E9-1B423C362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DECSLOGO.dot</Template>
  <TotalTime>150</TotalTime>
  <Pages>44</Pages>
  <Words>4091</Words>
  <Characters>23324</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January 4, 1999</vt:lpstr>
    </vt:vector>
  </TitlesOfParts>
  <Company>DECS RO IX, Z.C.</Company>
  <LinksUpToDate>false</LinksUpToDate>
  <CharactersWithSpaces>27361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January 4, 1999</dc:title>
  <dc:creator>Edna U. Pioquinto</dc:creator>
  <cp:lastModifiedBy>Jerry Ijirani</cp:lastModifiedBy>
  <cp:revision>35</cp:revision>
  <cp:lastPrinted>2025-10-22T03:09:00Z</cp:lastPrinted>
  <dcterms:created xsi:type="dcterms:W3CDTF">2025-09-24T06:58:00Z</dcterms:created>
  <dcterms:modified xsi:type="dcterms:W3CDTF">2025-10-22T03:42:00Z</dcterms:modified>
</cp:coreProperties>
</file>